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05AC" w14:textId="64183D3D" w:rsidR="002E6EB4" w:rsidRPr="00642B47" w:rsidRDefault="005950A9" w:rsidP="0001450C">
      <w:pPr>
        <w:pStyle w:val="Innehll1"/>
      </w:pPr>
      <w:r w:rsidRPr="00642B4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3D5A35" wp14:editId="45BA71A1">
                <wp:simplePos x="0" y="0"/>
                <wp:positionH relativeFrom="margin">
                  <wp:posOffset>1173480</wp:posOffset>
                </wp:positionH>
                <wp:positionV relativeFrom="page">
                  <wp:posOffset>1203960</wp:posOffset>
                </wp:positionV>
                <wp:extent cx="4419600" cy="1988820"/>
                <wp:effectExtent l="0" t="0" r="0" b="0"/>
                <wp:wrapTopAndBottom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98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Angetypavstyrdokument"/>
                              </w:rPr>
                              <w:id w:val="-144906726"/>
                            </w:sdtPr>
                            <w:sdtEndPr>
                              <w:rPr>
                                <w:rStyle w:val="Angetypavstyrdokument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Style w:val="Angetypavstyrdokument"/>
                                  </w:rPr>
                                  <w:id w:val="1849760169"/>
                                </w:sdtPr>
                                <w:sdtEndPr>
                                  <w:rPr>
                                    <w:rStyle w:val="Angetypavstyrdokument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Style w:val="Valavstyrdokument"/>
                                      </w:rPr>
                                      <w:alias w:val="Klicka för att välja dokumenttyp"/>
                                      <w:tag w:val="Välj typ av dokument"/>
                                      <w:id w:val="1331022702"/>
                                      <w:dropDownList>
                                        <w:listItem w:value="Välj ett objekt."/>
                                        <w:listItem w:displayText="Policy" w:value="Policy"/>
                                        <w:listItem w:displayText="Riktlinje" w:value="Riktlinje"/>
                                        <w:listItem w:displayText="Program" w:value="Program"/>
                                        <w:listItem w:displayText="Plan" w:value="Plan"/>
                                      </w:dropDownList>
                                    </w:sdtPr>
                                    <w:sdtEndPr>
                                      <w:rPr>
                                        <w:rStyle w:val="Valavstyrdokument"/>
                                      </w:rPr>
                                    </w:sdtEndPr>
                                    <w:sdtContent>
                                      <w:p w14:paraId="47811A2E" w14:textId="780C9309" w:rsidR="004B2341" w:rsidRPr="000C1D40" w:rsidRDefault="002B0B68" w:rsidP="00D81DB7">
                                        <w:pPr>
                                          <w:pStyle w:val="Huvudrubrik"/>
                                          <w:rPr>
                                            <w:rStyle w:val="Angetypavstyrdokument"/>
                                          </w:rPr>
                                        </w:pPr>
                                        <w:r>
                                          <w:rPr>
                                            <w:rStyle w:val="Valavstyrdokument"/>
                                          </w:rPr>
                                          <w:t>Plan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D5A35" id="_x0000_t202" coordsize="21600,21600" o:spt="202" path="m,l,21600r21600,l21600,xe">
                <v:stroke joinstyle="miter"/>
                <v:path gradientshapeok="t" o:connecttype="rect"/>
              </v:shapetype>
              <v:shape id="Textruta 11" o:spid="_x0000_s1026" type="#_x0000_t202" style="position:absolute;margin-left:92.4pt;margin-top:94.8pt;width:348pt;height:156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" filled="f" stroked="f" strokeweight=".5pt">
                <v:textbox>
                  <w:txbxContent>
                    <w:sdt>
                      <w:sdtPr>
                        <w:rPr>
                          <w:rStyle w:val="Angetypavstyrdokument"/>
                        </w:rPr>
                        <w:id w:val="-144906726"/>
                      </w:sdtPr>
                      <w:sdtEndPr>
                        <w:rPr>
                          <w:rStyle w:val="Angetypavstyrdokument"/>
                        </w:rPr>
                      </w:sdtEndPr>
                      <w:sdtContent>
                        <w:sdt>
                          <w:sdtPr>
                            <w:rPr>
                              <w:rStyle w:val="Angetypavstyrdokument"/>
                            </w:rPr>
                            <w:id w:val="1849760169"/>
                          </w:sdtPr>
                          <w:sdtEndPr>
                            <w:rPr>
                              <w:rStyle w:val="Angetypavstyrdokument"/>
                            </w:rPr>
                          </w:sdtEndPr>
                          <w:sdtContent>
                            <w:sdt>
                              <w:sdtPr>
                                <w:rPr>
                                  <w:rStyle w:val="Valavstyrdokument"/>
                                </w:rPr>
                                <w:alias w:val="Klicka för att välja dokumenttyp"/>
                                <w:tag w:val="Välj typ av dokument"/>
                                <w:id w:val="1331022702"/>
                                <w:dropDownList>
                                  <w:listItem w:value="Välj ett objekt."/>
                                  <w:listItem w:displayText="Policy" w:value="Policy"/>
                                  <w:listItem w:displayText="Riktlinje" w:value="Riktlinje"/>
                                  <w:listItem w:displayText="Program" w:value="Program"/>
                                  <w:listItem w:displayText="Plan" w:value="Plan"/>
                                </w:dropDownList>
                              </w:sdtPr>
                              <w:sdtEndPr>
                                <w:rPr>
                                  <w:rStyle w:val="Valavstyrdokument"/>
                                </w:rPr>
                              </w:sdtEndPr>
                              <w:sdtContent>
                                <w:p w14:paraId="47811A2E" w14:textId="780C9309" w:rsidR="004B2341" w:rsidRPr="000C1D40" w:rsidRDefault="002B0B68" w:rsidP="00D81DB7">
                                  <w:pPr>
                                    <w:pStyle w:val="Huvudrubrik"/>
                                    <w:rPr>
                                      <w:rStyle w:val="Angetypavstyrdokument"/>
                                    </w:rPr>
                                  </w:pPr>
                                  <w:r>
                                    <w:rPr>
                                      <w:rStyle w:val="Valavstyrdokument"/>
                                    </w:rPr>
                                    <w:t>Plan</w:t>
                                  </w:r>
                                </w:p>
                              </w:sdtContent>
                            </w:sdt>
                          </w:sdtContent>
                        </w:sdt>
                      </w:sdtContent>
                    </w:sdt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32006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0F24499" wp14:editId="393E69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51626" cy="1783080"/>
                <wp:effectExtent l="0" t="0" r="0" b="7620"/>
                <wp:wrapNone/>
                <wp:docPr id="417549973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626" cy="1783080"/>
                          <a:chOff x="0" y="0"/>
                          <a:chExt cx="5851626" cy="1783080"/>
                        </a:xfrm>
                      </wpg:grpSpPr>
                      <wps:wsp>
                        <wps:cNvPr id="117757357" name="Textruta 117757357"/>
                        <wps:cNvSpPr txBox="1"/>
                        <wps:spPr>
                          <a:xfrm>
                            <a:off x="2070201" y="0"/>
                            <a:ext cx="3781425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6"/>
                          </a:fontRef>
                        </wps:style>
                        <wps:txbx>
                          <w:txbxContent>
                            <w:p w14:paraId="1354BECA" w14:textId="77777777" w:rsidR="00320066" w:rsidRPr="008A49C1" w:rsidRDefault="00320066" w:rsidP="00320066">
                              <w:pPr>
                                <w:shd w:val="clear" w:color="auto" w:fill="4E825C"/>
                                <w:rPr>
                                  <w:color w:val="E0CC39" w:themeColor="accent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207448" name="Textruta 327207448"/>
                        <wps:cNvSpPr txBox="1"/>
                        <wps:spPr>
                          <a:xfrm>
                            <a:off x="0" y="131674"/>
                            <a:ext cx="1961515" cy="1624330"/>
                          </a:xfrm>
                          <a:prstGeom prst="rect">
                            <a:avLst/>
                          </a:prstGeom>
                          <a:solidFill>
                            <a:srgbClr val="4E825C">
                              <a:alpha val="6000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2804DB" w14:textId="77777777" w:rsidR="00320066" w:rsidRPr="004707D1" w:rsidRDefault="00320066" w:rsidP="00320066">
                              <w:pPr>
                                <w:rPr>
                                  <w:color w:val="FFFFFF" w:themeColor="background1"/>
                                  <w14:textFill>
                                    <w14:noFill/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357703" name="Textruta 1463357703"/>
                        <wps:cNvSpPr txBox="1"/>
                        <wps:spPr>
                          <a:xfrm>
                            <a:off x="1719072" y="482803"/>
                            <a:ext cx="3808095" cy="1028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Style w:val="Formatmall4"/>
                                  <w:b/>
                                </w:rPr>
                                <w:alias w:val="Klicka för att välja dokumenttyp"/>
                                <w:tag w:val="Välj typ av dokument"/>
                                <w:id w:val="1065071681"/>
                                <w:dropDownList>
                                  <w:listItem w:value="Välj ett objekt."/>
                                  <w:listItem w:displayText="Rutin" w:value="Rutin"/>
                                  <w:listItem w:displayText="Vägledning" w:value="Vägledning"/>
                                  <w:listItem w:displayText="Handlingsplan" w:value="Handlingsplan"/>
                                </w:dropDownList>
                              </w:sdtPr>
                              <w:sdtEndPr>
                                <w:rPr>
                                  <w:rStyle w:val="Formatmall4"/>
                                </w:rPr>
                              </w:sdtEndPr>
                              <w:sdtContent>
                                <w:p w14:paraId="3EE803FB" w14:textId="77777777" w:rsidR="00320066" w:rsidRPr="00010713" w:rsidRDefault="00320066" w:rsidP="00320066">
                                  <w:pPr>
                                    <w:pStyle w:val="Formatmall3"/>
                                  </w:pPr>
                                  <w:r>
                                    <w:rPr>
                                      <w:rStyle w:val="Formatmall4"/>
                                      <w:b/>
                                    </w:rPr>
                                    <w:t>Handlingsplan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24499" id="Grupp 1" o:spid="_x0000_s1027" style="position:absolute;margin-left:0;margin-top:0;width:460.75pt;height:140.4pt;z-index:251699200" coordsize="58516,17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">
                <v:shape id="Textruta 117757357" o:spid="_x0000_s1028" type="#_x0000_t202" style="position:absolute;left:20702;width:37814;height:17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" filled="f" stroked="f">
                  <v:textbox>
                    <w:txbxContent>
                      <w:p w14:paraId="1354BECA" w14:textId="77777777" w:rsidR="00320066" w:rsidRPr="008A49C1" w:rsidRDefault="00320066" w:rsidP="00320066">
                        <w:pPr>
                          <w:shd w:val="clear" w:color="auto" w:fill="4E825C"/>
                          <w:rPr>
                            <w:color w:val="E0CC39" w:themeColor="accent6"/>
                          </w:rPr>
                        </w:pPr>
                      </w:p>
                    </w:txbxContent>
                  </v:textbox>
                </v:shape>
                <v:shape id="Textruta 327207448" o:spid="_x0000_s1029" type="#_x0000_t202" style="position:absolute;top:1316;width:19615;height:16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" fillcolor="#4e825c" stroked="f" strokeweight=".5pt">
                  <v:fill opacity="39321f"/>
                  <v:textbox>
                    <w:txbxContent>
                      <w:p w14:paraId="352804DB" w14:textId="77777777" w:rsidR="00320066" w:rsidRPr="004707D1" w:rsidRDefault="00320066" w:rsidP="00320066">
                        <w:pPr>
                          <w:rPr>
                            <w:color w:val="FFFFFF" w:themeColor="background1"/>
                            <w14:textFill>
                              <w14:noFill/>
                            </w14:textFill>
                          </w:rPr>
                        </w:pPr>
                      </w:p>
                    </w:txbxContent>
                  </v:textbox>
                </v:shape>
                <v:shape id="Textruta 1463357703" o:spid="_x0000_s1030" type="#_x0000_t202" style="position:absolute;left:17190;top:4828;width:38081;height:10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" filled="f" stroked="f" strokeweight=".5pt">
                  <v:textbox>
                    <w:txbxContent>
                      <w:sdt>
                        <w:sdtPr>
                          <w:rPr>
                            <w:rStyle w:val="Formatmall4"/>
                            <w:b/>
                          </w:rPr>
                          <w:alias w:val="Klicka för att välja dokumenttyp"/>
                          <w:tag w:val="Välj typ av dokument"/>
                          <w:id w:val="1065071681"/>
                          <w:dropDownList>
                            <w:listItem w:value="Välj ett objekt."/>
                            <w:listItem w:displayText="Rutin" w:value="Rutin"/>
                            <w:listItem w:displayText="Vägledning" w:value="Vägledning"/>
                            <w:listItem w:displayText="Handlingsplan" w:value="Handlingsplan"/>
                          </w:dropDownList>
                        </w:sdtPr>
                        <w:sdtEndPr>
                          <w:rPr>
                            <w:rStyle w:val="Formatmall4"/>
                          </w:rPr>
                        </w:sdtEndPr>
                        <w:sdtContent>
                          <w:p w14:paraId="3EE803FB" w14:textId="77777777" w:rsidR="00320066" w:rsidRPr="00010713" w:rsidRDefault="00320066" w:rsidP="00320066">
                            <w:pPr>
                              <w:pStyle w:val="Formatmall3"/>
                            </w:pPr>
                            <w:r>
                              <w:rPr>
                                <w:rStyle w:val="Formatmall4"/>
                                <w:b/>
                              </w:rPr>
                              <w:t>Handlingsplan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</w:p>
    <w:p w14:paraId="74E07E48" w14:textId="77777777" w:rsidR="002E6EB4" w:rsidRDefault="002E6EB4" w:rsidP="001F1863">
      <w:pPr>
        <w:rPr>
          <w:lang w:eastAsia="sv-SE"/>
        </w:rPr>
      </w:pPr>
    </w:p>
    <w:p w14:paraId="63599873" w14:textId="77777777" w:rsidR="00680314" w:rsidRDefault="00680314" w:rsidP="00680314"/>
    <w:p w14:paraId="7A9C71F9" w14:textId="756D0B4C" w:rsidR="00B31B0C" w:rsidRDefault="002B0B68" w:rsidP="00680314">
      <w:r>
        <w:rPr>
          <w:rFonts w:asciiTheme="majorHAnsi" w:hAnsiTheme="majorHAnsi"/>
          <w:sz w:val="80"/>
        </w:rPr>
        <w:t>Beredskapsplan för allvarliga våldssituationer</w:t>
      </w:r>
    </w:p>
    <w:p w14:paraId="5ECD57AA" w14:textId="77777777" w:rsidR="00590583" w:rsidRDefault="00590583" w:rsidP="00680314"/>
    <w:tbl>
      <w:tblPr>
        <w:tblpPr w:leftFromText="141" w:rightFromText="141" w:vertAnchor="text" w:horzAnchor="margin" w:tblpY="990"/>
        <w:tblW w:w="907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30"/>
        <w:gridCol w:w="6043"/>
      </w:tblGrid>
      <w:tr w:rsidR="002B0B68" w14:paraId="7AC2FB17" w14:textId="77777777" w:rsidTr="002B0B68">
        <w:trPr>
          <w:trHeight w:val="417"/>
        </w:trPr>
        <w:tc>
          <w:tcPr>
            <w:tcW w:w="3030" w:type="dxa"/>
          </w:tcPr>
          <w:p w14:paraId="1FFDEF37" w14:textId="77777777" w:rsidR="002B0B68" w:rsidRDefault="002B0B68" w:rsidP="002B0B68">
            <w:pPr>
              <w:tabs>
                <w:tab w:val="left" w:pos="284"/>
              </w:tabs>
            </w:pPr>
            <w:r>
              <w:t>Dokumentstyp</w:t>
            </w:r>
          </w:p>
        </w:tc>
        <w:tc>
          <w:tcPr>
            <w:tcW w:w="6043" w:type="dxa"/>
          </w:tcPr>
          <w:p w14:paraId="6BCEE20D" w14:textId="77777777" w:rsidR="002B0B68" w:rsidRDefault="002B0B68" w:rsidP="002B0B68">
            <w:pPr>
              <w:rPr>
                <w:rStyle w:val="Ifyllningsrutavljnmnd"/>
              </w:rPr>
            </w:pPr>
            <w:r>
              <w:rPr>
                <w:rStyle w:val="Ifyllningsrutavljnmnd"/>
              </w:rPr>
              <w:t>Huvudmannens Beredskapsplan för allvarliga våldssituationer</w:t>
            </w:r>
          </w:p>
        </w:tc>
      </w:tr>
      <w:tr w:rsidR="002B0B68" w14:paraId="3EC35DBB" w14:textId="77777777" w:rsidTr="002B0B68">
        <w:trPr>
          <w:trHeight w:val="417"/>
        </w:trPr>
        <w:tc>
          <w:tcPr>
            <w:tcW w:w="3030" w:type="dxa"/>
          </w:tcPr>
          <w:p w14:paraId="252790A0" w14:textId="77777777" w:rsidR="002B0B68" w:rsidRDefault="002B0B68" w:rsidP="002B0B68">
            <w:pPr>
              <w:tabs>
                <w:tab w:val="left" w:pos="284"/>
              </w:tabs>
            </w:pPr>
            <w:r>
              <w:t>Fastställd av</w:t>
            </w:r>
          </w:p>
        </w:tc>
        <w:tc>
          <w:tcPr>
            <w:tcW w:w="6043" w:type="dxa"/>
          </w:tcPr>
          <w:p w14:paraId="79E419EC" w14:textId="77777777" w:rsidR="002B0B68" w:rsidRPr="00635E8E" w:rsidRDefault="002B0B68" w:rsidP="002B0B68">
            <w:pPr>
              <w:rPr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Style w:val="Ifyllningsrutavljnmnd"/>
              </w:rPr>
              <w:t>Barn- och utbildningskontoret</w:t>
            </w:r>
          </w:p>
        </w:tc>
      </w:tr>
      <w:tr w:rsidR="002B0B68" w14:paraId="183D50E8" w14:textId="77777777" w:rsidTr="002B0B68">
        <w:trPr>
          <w:trHeight w:val="471"/>
        </w:trPr>
        <w:tc>
          <w:tcPr>
            <w:tcW w:w="3030" w:type="dxa"/>
          </w:tcPr>
          <w:p w14:paraId="67EFB775" w14:textId="4F2252B7" w:rsidR="002B0B68" w:rsidRPr="00642B47" w:rsidRDefault="00320066" w:rsidP="002B0B68">
            <w:pPr>
              <w:tabs>
                <w:tab w:val="left" w:pos="284"/>
              </w:tabs>
            </w:pPr>
            <w:r>
              <w:t>Datum för fastställande</w:t>
            </w:r>
          </w:p>
        </w:tc>
        <w:sdt>
          <w:sdtPr>
            <w:id w:val="-127782666"/>
            <w:placeholder>
              <w:docPart w:val="A9DC4D19A93944848670CAD4946E15EC"/>
            </w:placeholder>
            <w:text/>
          </w:sdtPr>
          <w:sdtEndPr/>
          <w:sdtContent>
            <w:tc>
              <w:tcPr>
                <w:tcW w:w="6043" w:type="dxa"/>
              </w:tcPr>
              <w:p w14:paraId="725DEC40" w14:textId="14FCA18D" w:rsidR="002B0B68" w:rsidRDefault="002B0B68" w:rsidP="002B0B68">
                <w:pPr>
                  <w:tabs>
                    <w:tab w:val="left" w:pos="284"/>
                  </w:tabs>
                </w:pPr>
                <w:r>
                  <w:t>2026-</w:t>
                </w:r>
                <w:r w:rsidR="00B428D2">
                  <w:t>10-12</w:t>
                </w:r>
              </w:p>
            </w:tc>
          </w:sdtContent>
        </w:sdt>
      </w:tr>
      <w:tr w:rsidR="002B0B68" w14:paraId="188CEBF9" w14:textId="77777777" w:rsidTr="002B0B68">
        <w:trPr>
          <w:trHeight w:val="393"/>
        </w:trPr>
        <w:tc>
          <w:tcPr>
            <w:tcW w:w="3030" w:type="dxa"/>
          </w:tcPr>
          <w:p w14:paraId="4168D20F" w14:textId="77777777" w:rsidR="002B0B68" w:rsidRPr="00642B47" w:rsidRDefault="002B0B68" w:rsidP="002B0B68">
            <w:pPr>
              <w:tabs>
                <w:tab w:val="left" w:pos="284"/>
              </w:tabs>
            </w:pPr>
            <w:r w:rsidRPr="00642B47">
              <w:t>Gäller för</w:t>
            </w:r>
          </w:p>
        </w:tc>
        <w:sdt>
          <w:sdtPr>
            <w:id w:val="975949416"/>
            <w:placeholder>
              <w:docPart w:val="EF0777702C114FC895F0728F40C343D4"/>
            </w:placeholder>
            <w:text/>
          </w:sdtPr>
          <w:sdtEndPr/>
          <w:sdtContent>
            <w:tc>
              <w:tcPr>
                <w:tcW w:w="6043" w:type="dxa"/>
              </w:tcPr>
              <w:p w14:paraId="6D4F5C18" w14:textId="5F171FFE" w:rsidR="002B0B68" w:rsidRDefault="002B0B68" w:rsidP="002B0B68">
                <w:pPr>
                  <w:tabs>
                    <w:tab w:val="left" w:pos="284"/>
                  </w:tabs>
                </w:pPr>
                <w:r>
                  <w:t>Samtliga kommunens förskolor, skolor och fritidshem</w:t>
                </w:r>
              </w:p>
            </w:tc>
          </w:sdtContent>
        </w:sdt>
      </w:tr>
      <w:tr w:rsidR="002B0B68" w14:paraId="2D93349F" w14:textId="77777777" w:rsidTr="002B0B68">
        <w:trPr>
          <w:trHeight w:val="287"/>
        </w:trPr>
        <w:tc>
          <w:tcPr>
            <w:tcW w:w="3030" w:type="dxa"/>
          </w:tcPr>
          <w:p w14:paraId="71456E9E" w14:textId="77777777" w:rsidR="002B0B68" w:rsidRPr="00642B47" w:rsidRDefault="002B0B68" w:rsidP="002B0B68">
            <w:pPr>
              <w:tabs>
                <w:tab w:val="left" w:pos="284"/>
              </w:tabs>
            </w:pPr>
            <w:r w:rsidRPr="00642B47">
              <w:t>Dokumentansvarig</w:t>
            </w:r>
          </w:p>
        </w:tc>
        <w:sdt>
          <w:sdtPr>
            <w:id w:val="1251936811"/>
            <w:placeholder>
              <w:docPart w:val="52642850EC654D95B63E9D538BF549E9"/>
            </w:placeholder>
            <w:text/>
          </w:sdtPr>
          <w:sdtEndPr/>
          <w:sdtContent>
            <w:tc>
              <w:tcPr>
                <w:tcW w:w="6043" w:type="dxa"/>
              </w:tcPr>
              <w:p w14:paraId="0FB1A853" w14:textId="77777777" w:rsidR="002B0B68" w:rsidRDefault="002B0B68" w:rsidP="002B0B68">
                <w:pPr>
                  <w:tabs>
                    <w:tab w:val="left" w:pos="284"/>
                  </w:tabs>
                </w:pPr>
                <w:r>
                  <w:t>Barn- och utbildningschef</w:t>
                </w:r>
              </w:p>
            </w:tc>
          </w:sdtContent>
        </w:sdt>
      </w:tr>
    </w:tbl>
    <w:p w14:paraId="3D81A992" w14:textId="77777777" w:rsidR="002B0B68" w:rsidRDefault="00590583" w:rsidP="009F0214">
      <w:pPr>
        <w:pStyle w:val="Innehllsfrteckningsrubrik"/>
      </w:pPr>
      <w:r>
        <w:br w:type="page"/>
      </w:r>
    </w:p>
    <w:sdt>
      <w:sdtPr>
        <w:rPr>
          <w:b/>
        </w:rPr>
        <w:id w:val="891775457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26147192" w14:textId="475FB3CD" w:rsidR="009F0214" w:rsidRDefault="009F0214" w:rsidP="002B0B68">
          <w:r>
            <w:t>Innehållsförteckning</w:t>
          </w:r>
        </w:p>
        <w:p w14:paraId="7955C75A" w14:textId="77777777" w:rsidR="009F0214" w:rsidRDefault="009F0214" w:rsidP="009F0214">
          <w:pPr>
            <w:pStyle w:val="Innehll1"/>
          </w:pPr>
        </w:p>
        <w:p w14:paraId="5BEC9A1E" w14:textId="6ABACF4F" w:rsidR="004F6F71" w:rsidRDefault="009F0214">
          <w:pPr>
            <w:pStyle w:val="Innehll1"/>
            <w:rPr>
              <w:rFonts w:asciiTheme="minorHAnsi" w:hAnsiTheme="minorHAnsi" w:cstheme="minorBidi"/>
              <w:noProof/>
              <w:color w:val="auto"/>
              <w:kern w:val="2"/>
              <w:sz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738548" w:history="1">
            <w:r w:rsidR="004F6F71" w:rsidRPr="00391263">
              <w:rPr>
                <w:rStyle w:val="Hyperlnk"/>
                <w:noProof/>
              </w:rPr>
              <w:t>Huvudmannens beredskapsplan för allvarliga våldssituationer</w:t>
            </w:r>
            <w:r w:rsidR="004F6F71">
              <w:rPr>
                <w:noProof/>
                <w:webHidden/>
              </w:rPr>
              <w:tab/>
            </w:r>
            <w:r w:rsidR="004F6F71">
              <w:rPr>
                <w:noProof/>
                <w:webHidden/>
              </w:rPr>
              <w:fldChar w:fldCharType="begin"/>
            </w:r>
            <w:r w:rsidR="004F6F71">
              <w:rPr>
                <w:noProof/>
                <w:webHidden/>
              </w:rPr>
              <w:instrText xml:space="preserve"> PAGEREF _Toc238738548 \h </w:instrText>
            </w:r>
            <w:r w:rsidR="004F6F71">
              <w:rPr>
                <w:noProof/>
                <w:webHidden/>
              </w:rPr>
            </w:r>
            <w:r w:rsidR="004F6F71">
              <w:rPr>
                <w:noProof/>
                <w:webHidden/>
              </w:rPr>
              <w:fldChar w:fldCharType="separate"/>
            </w:r>
            <w:r w:rsidR="004F6F71">
              <w:rPr>
                <w:noProof/>
                <w:webHidden/>
              </w:rPr>
              <w:t>4</w:t>
            </w:r>
            <w:r w:rsidR="004F6F71">
              <w:rPr>
                <w:noProof/>
                <w:webHidden/>
              </w:rPr>
              <w:fldChar w:fldCharType="end"/>
            </w:r>
          </w:hyperlink>
        </w:p>
        <w:p w14:paraId="1EE15262" w14:textId="48D2531C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49" w:history="1">
            <w:r w:rsidRPr="00391263">
              <w:rPr>
                <w:rStyle w:val="Hyperlnk"/>
                <w:noProof/>
              </w:rPr>
              <w:t>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23924" w14:textId="5B64F542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0" w:history="1">
            <w:r w:rsidRPr="00391263">
              <w:rPr>
                <w:rStyle w:val="Hyperlnk"/>
                <w:noProof/>
              </w:rPr>
              <w:t>Omfattning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F6F51E" w14:textId="6A5715F0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1" w:history="1">
            <w:r w:rsidRPr="00391263">
              <w:rPr>
                <w:rStyle w:val="Hyperlnk"/>
                <w:noProof/>
              </w:rPr>
              <w:t>Rättslig grund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64DF9" w14:textId="327BDC81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2" w:history="1">
            <w:r w:rsidRPr="00391263">
              <w:rPr>
                <w:rStyle w:val="Hyperlnk"/>
                <w:noProof/>
              </w:rPr>
              <w:t>Huvudmannens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A2DA4" w14:textId="7380D245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3" w:history="1">
            <w:r w:rsidRPr="00391263">
              <w:rPr>
                <w:rStyle w:val="Hyperlnk"/>
                <w:noProof/>
              </w:rPr>
              <w:t>Rektors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59A70" w14:textId="6065FFEF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4" w:history="1">
            <w:r w:rsidRPr="00391263">
              <w:rPr>
                <w:rStyle w:val="Hyperlnk"/>
                <w:noProof/>
              </w:rPr>
              <w:t>Huvudmannens årliga uppföljning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27475" w14:textId="78676AE0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5" w:history="1">
            <w:r w:rsidRPr="00391263">
              <w:rPr>
                <w:rStyle w:val="Hyperlnk"/>
                <w:noProof/>
              </w:rPr>
              <w:t>Lokal beredskapsplan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A8810" w14:textId="5E18FA4D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56" w:history="1">
            <w:r w:rsidRPr="00391263">
              <w:rPr>
                <w:rStyle w:val="Hyperlnk"/>
                <w:noProof/>
              </w:rPr>
              <w:t>Grundläggande skyddsprinciper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2CCAC" w14:textId="6ABFD488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57" w:history="1">
            <w:r w:rsidRPr="00391263">
              <w:rPr>
                <w:rStyle w:val="Hyperlnk"/>
              </w:rPr>
              <w:t>Fly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8F28388" w14:textId="066A27BF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58" w:history="1">
            <w:r w:rsidRPr="00391263">
              <w:rPr>
                <w:rStyle w:val="Hyperlnk"/>
              </w:rPr>
              <w:t>Sök skydd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AACAFDA" w14:textId="1A6F70C1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59" w:history="1">
            <w:r w:rsidRPr="00391263">
              <w:rPr>
                <w:rStyle w:val="Hyperlnk"/>
              </w:rPr>
              <w:t>Larma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DE327EB" w14:textId="4260B39C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60" w:history="1">
            <w:r w:rsidRPr="00391263">
              <w:rPr>
                <w:rStyle w:val="Hyperlnk"/>
                <w:noProof/>
              </w:rPr>
              <w:t>Aktivering av beredskapsplan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F479A" w14:textId="643BAFD1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61" w:history="1">
            <w:r w:rsidRPr="00391263">
              <w:rPr>
                <w:rStyle w:val="Hyperlnk"/>
                <w:noProof/>
              </w:rPr>
              <w:t>Samverkan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AA1A2" w14:textId="5DCC69AF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62" w:history="1">
            <w:r w:rsidRPr="00391263">
              <w:rPr>
                <w:rStyle w:val="Hyperlnk"/>
                <w:noProof/>
              </w:rPr>
              <w:t>Löpande arbete för att säkerställa beredskap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790A8" w14:textId="2B520A1D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3" w:history="1">
            <w:r w:rsidRPr="00391263">
              <w:rPr>
                <w:rStyle w:val="Hyperlnk"/>
              </w:rPr>
              <w:t>Risk- och sårbarhetsanalys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3853779" w14:textId="045F28EB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4" w:history="1">
            <w:r w:rsidRPr="00391263">
              <w:rPr>
                <w:rStyle w:val="Hyperlnk"/>
              </w:rPr>
              <w:t>Utbildning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8AE10DF" w14:textId="208135A5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5" w:history="1">
            <w:r w:rsidRPr="00391263">
              <w:rPr>
                <w:rStyle w:val="Hyperlnk"/>
              </w:rPr>
              <w:t>Övningar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8CA14DA" w14:textId="7A4352DE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6" w:history="1">
            <w:r w:rsidRPr="00391263">
              <w:rPr>
                <w:rStyle w:val="Hyperlnk"/>
              </w:rPr>
              <w:t>Barns och elevers involvering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B8EC0DD" w14:textId="3906981E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7" w:history="1">
            <w:r w:rsidRPr="00391263">
              <w:rPr>
                <w:rStyle w:val="Hyperlnk"/>
              </w:rPr>
              <w:t>Psykosocialt omhändertagande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E89DE09" w14:textId="0CDAB7A4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8" w:history="1">
            <w:r w:rsidRPr="00391263">
              <w:rPr>
                <w:rStyle w:val="Hyperlnk"/>
              </w:rPr>
              <w:t>Dokumentation och uppföljning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A17F3EE" w14:textId="1BC72FF0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69" w:history="1">
            <w:r w:rsidRPr="00391263">
              <w:rPr>
                <w:rStyle w:val="Hyperlnk"/>
              </w:rPr>
              <w:t>Kommunikation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3F5EA8C" w14:textId="27236685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70" w:history="1">
            <w:r w:rsidRPr="00391263">
              <w:rPr>
                <w:rStyle w:val="Hyperlnk"/>
                <w:noProof/>
              </w:rPr>
              <w:t>Bilaga 1: Exempel checklista beredskapsplan för allvarliga våldssituationer eller hot om allvarlig våldssituation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3C4B6" w14:textId="49ECF7E7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1" w:history="1">
            <w:r w:rsidRPr="00391263">
              <w:rPr>
                <w:rStyle w:val="Hyperlnk"/>
              </w:rPr>
              <w:t>1. Inledning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90E81BC" w14:textId="4DBD2B2C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2" w:history="1">
            <w:r w:rsidRPr="00391263">
              <w:rPr>
                <w:rStyle w:val="Hyperlnk"/>
              </w:rPr>
              <w:t>2. Förebyggande åtgärder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C9400CE" w14:textId="1E41FE0E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3" w:history="1">
            <w:r w:rsidRPr="00391263">
              <w:rPr>
                <w:rStyle w:val="Hyperlnk"/>
              </w:rPr>
              <w:t>3. Organisation och ansvar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4EFD42D" w14:textId="21234D54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4" w:history="1">
            <w:r w:rsidRPr="00391263">
              <w:rPr>
                <w:rStyle w:val="Hyperlnk"/>
              </w:rPr>
              <w:t>4. Larm- och varningsrutiner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FAB8734" w14:textId="3CEE0EC1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5" w:history="1">
            <w:r w:rsidRPr="00391263">
              <w:rPr>
                <w:rStyle w:val="Hyperlnk"/>
              </w:rPr>
              <w:t>5. Kommunikation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26ED351" w14:textId="3608EF3F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6" w:history="1">
            <w:r w:rsidRPr="00391263">
              <w:rPr>
                <w:rStyle w:val="Hyperlnk"/>
              </w:rPr>
              <w:t>6. Handlingsalternativ vid händelse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0ADCD54" w14:textId="13812A9D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7" w:history="1">
            <w:r w:rsidRPr="00391263">
              <w:rPr>
                <w:rStyle w:val="Hyperlnk"/>
              </w:rPr>
              <w:t>7. Utbildning och övning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6AACF94" w14:textId="5B42F466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78" w:history="1">
            <w:r w:rsidRPr="00391263">
              <w:rPr>
                <w:rStyle w:val="Hyperlnk"/>
              </w:rPr>
              <w:t>8. Uppföljning och revidering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1EA4638" w14:textId="42F55331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79" w:history="1">
            <w:r w:rsidRPr="00391263">
              <w:rPr>
                <w:rStyle w:val="Hyperlnk"/>
                <w:noProof/>
              </w:rPr>
              <w:t>Bilaga 2: Exempel checklista för allvarliga hot- och våldssituationer i krisplan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4A9F0" w14:textId="0E33626D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0" w:history="1">
            <w:r w:rsidRPr="00391263">
              <w:rPr>
                <w:rStyle w:val="Hyperlnk"/>
              </w:rPr>
              <w:t>1. Identifiera hotet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9481CA0" w14:textId="79478EB0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1" w:history="1">
            <w:r w:rsidRPr="00391263">
              <w:rPr>
                <w:rStyle w:val="Hyperlnk"/>
              </w:rPr>
              <w:t>2. Aktivera beredskapsplanen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0E7F080F" w14:textId="516500A6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2" w:history="1">
            <w:r w:rsidRPr="00391263">
              <w:rPr>
                <w:rStyle w:val="Hyperlnk"/>
              </w:rPr>
              <w:t>3. Skydda barn, elever och personal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A64EA70" w14:textId="0D0E73D4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3" w:history="1">
            <w:r w:rsidRPr="00391263">
              <w:rPr>
                <w:rStyle w:val="Hyperlnk"/>
              </w:rPr>
              <w:t>4. Kommunikation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C828D00" w14:textId="4E30E11B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4" w:history="1">
            <w:r w:rsidRPr="00391263">
              <w:rPr>
                <w:rStyle w:val="Hyperlnk"/>
              </w:rPr>
              <w:t>5. Efter händelsen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7680953" w14:textId="4D4B7A63" w:rsidR="004F6F71" w:rsidRDefault="004F6F71">
          <w:pPr>
            <w:pStyle w:val="Innehll3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38738585" w:history="1">
            <w:r w:rsidRPr="00391263">
              <w:rPr>
                <w:rStyle w:val="Hyperlnk"/>
              </w:rPr>
              <w:t>6. Dokumentation och uppföljning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_Toc238738585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D3A8433" w14:textId="01B6B46C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86" w:history="1">
            <w:r w:rsidRPr="00391263">
              <w:rPr>
                <w:rStyle w:val="Hyperlnk"/>
                <w:noProof/>
              </w:rPr>
              <w:t>Bilaga 3: Checklista vid krissituation på lokal enhetsplan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EE8A91" w14:textId="4663FBF6" w:rsidR="004F6F71" w:rsidRDefault="004F6F71">
          <w:pPr>
            <w:pStyle w:val="Innehll2"/>
            <w:tabs>
              <w:tab w:val="right" w:leader="dot" w:pos="9062"/>
            </w:tabs>
            <w:rPr>
              <w:noProof/>
              <w:kern w:val="2"/>
              <w:szCs w:val="24"/>
              <w:lang w:eastAsia="sv-SE"/>
              <w14:ligatures w14:val="standardContextual"/>
            </w:rPr>
          </w:pPr>
          <w:hyperlink w:anchor="_Toc238738587" w:history="1">
            <w:r w:rsidRPr="00391263">
              <w:rPr>
                <w:rStyle w:val="Hyperlnk"/>
                <w:noProof/>
              </w:rPr>
              <w:t>Bilaga 4: Checklista vid risk- och sårbarhetsanalys på lokal enhetsplan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_Toc238738587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4B6AA4" w14:textId="0246C834" w:rsidR="009F0214" w:rsidRPr="00AE3601" w:rsidRDefault="009F0214" w:rsidP="009F0214">
          <w:r>
            <w:rPr>
              <w:b/>
              <w:bCs/>
            </w:rPr>
            <w:fldChar w:fldCharType="end"/>
          </w:r>
        </w:p>
      </w:sdtContent>
    </w:sdt>
    <w:p w14:paraId="23470200" w14:textId="3E46F0A1" w:rsidR="00B31B0C" w:rsidRDefault="00B31B0C"/>
    <w:p w14:paraId="7356FBA3" w14:textId="77777777" w:rsidR="009F0214" w:rsidRDefault="009F0214">
      <w:r>
        <w:br w:type="page"/>
      </w:r>
    </w:p>
    <w:p w14:paraId="5A91A5A0" w14:textId="77777777" w:rsidR="002B0B68" w:rsidRPr="00722013" w:rsidRDefault="002B0B68" w:rsidP="002B0B68">
      <w:pPr>
        <w:pStyle w:val="Rubrik1"/>
      </w:pPr>
      <w:bookmarkStart w:id="0" w:name="_Toc238738548"/>
      <w:r w:rsidRPr="00722013">
        <w:lastRenderedPageBreak/>
        <w:t>Huvudmannens beredskapsplan för allvarliga våldssituationer</w:t>
      </w:r>
      <w:bookmarkEnd w:id="0"/>
    </w:p>
    <w:p w14:paraId="53DFC0A3" w14:textId="77777777" w:rsidR="002B0B68" w:rsidRPr="00581C89" w:rsidRDefault="002B0B68" w:rsidP="00C45F69">
      <w:pPr>
        <w:pStyle w:val="Rubrik3"/>
      </w:pPr>
    </w:p>
    <w:p w14:paraId="215F623E" w14:textId="5D153DFB" w:rsidR="002B0B68" w:rsidRDefault="00954909" w:rsidP="00C45F69">
      <w:r w:rsidRPr="00954909">
        <w:t xml:space="preserve">För att säkerställa beredskap för allvarliga våldssituationer och hot om allvarliga våldssituationer krävs, enligt 6 a kap. 3 § skollagen, två åtgärder. För det första ska varje förskola och skola ha en </w:t>
      </w:r>
      <w:r w:rsidRPr="00954909">
        <w:rPr>
          <w:i/>
          <w:iCs/>
        </w:rPr>
        <w:t>beredskapsplan</w:t>
      </w:r>
      <w:r w:rsidRPr="00954909">
        <w:t xml:space="preserve"> som tydligt beskriver vilka åtgärder som ska vidtas vid en allvarlig våldssituation eller ett hot om en sådan situation. För det andra ska det finnas ett systematiskt och </w:t>
      </w:r>
      <w:r w:rsidRPr="00954909">
        <w:rPr>
          <w:i/>
          <w:iCs/>
        </w:rPr>
        <w:t>löpande arbete</w:t>
      </w:r>
      <w:r w:rsidRPr="00954909">
        <w:t xml:space="preserve"> som säkerställer att verksamheten upprätthåller en god beredskap för att förebygga, hantera och följa upp allvarliga våldssituationer samt hot om sådana situationer.</w:t>
      </w:r>
    </w:p>
    <w:p w14:paraId="4E157B6A" w14:textId="087D0F85" w:rsidR="002B0B68" w:rsidRPr="00D92CB4" w:rsidRDefault="002B0B68" w:rsidP="00C45F69">
      <w:pPr>
        <w:rPr>
          <w:b/>
          <w:bCs/>
        </w:rPr>
      </w:pPr>
      <w:r w:rsidRPr="00722013">
        <w:t xml:space="preserve">Syftet med </w:t>
      </w:r>
      <w:r w:rsidR="00954909">
        <w:t xml:space="preserve">huvudmannens </w:t>
      </w:r>
      <w:r w:rsidRPr="00722013">
        <w:t>beredskapsplan är att säkerställa att Östhammars kommuns utbildningsverksamheter har en likvärdig och ändamålsenlig beredskap för att förebygga, hantera och återhämta sig efter allvarliga våldssituationer eller hot om sådana.</w:t>
      </w:r>
    </w:p>
    <w:p w14:paraId="292C7DDB" w14:textId="77777777" w:rsidR="002B0B68" w:rsidRPr="00722013" w:rsidRDefault="002B0B68" w:rsidP="002B0B68">
      <w:r w:rsidRPr="00722013">
        <w:t>Planen ska bidra till att:</w:t>
      </w:r>
    </w:p>
    <w:p w14:paraId="2AE50710" w14:textId="77777777" w:rsidR="002B0B68" w:rsidRPr="00722013" w:rsidRDefault="002B0B68" w:rsidP="00581C89">
      <w:pPr>
        <w:numPr>
          <w:ilvl w:val="0"/>
          <w:numId w:val="2"/>
        </w:numPr>
        <w:spacing w:before="0" w:after="60"/>
        <w:ind w:left="714" w:hanging="357"/>
      </w:pPr>
      <w:r w:rsidRPr="00722013">
        <w:t>skapa tydlighet kring ansvar och roller</w:t>
      </w:r>
    </w:p>
    <w:p w14:paraId="2F4CB5BF" w14:textId="77777777" w:rsidR="002B0B68" w:rsidRPr="00722013" w:rsidRDefault="002B0B68" w:rsidP="00581C89">
      <w:pPr>
        <w:numPr>
          <w:ilvl w:val="0"/>
          <w:numId w:val="2"/>
        </w:numPr>
        <w:spacing w:before="0" w:after="60"/>
        <w:ind w:left="714" w:hanging="357"/>
      </w:pPr>
      <w:r w:rsidRPr="00722013">
        <w:t>stödja utbildningsverksamheterna i det systematiska säkerhetsarbetet</w:t>
      </w:r>
    </w:p>
    <w:p w14:paraId="2CE53E6C" w14:textId="77777777" w:rsidR="002B0B68" w:rsidRDefault="002B0B68" w:rsidP="00581C89">
      <w:pPr>
        <w:numPr>
          <w:ilvl w:val="0"/>
          <w:numId w:val="2"/>
        </w:numPr>
        <w:spacing w:before="0" w:after="60"/>
        <w:ind w:left="714" w:hanging="357"/>
      </w:pPr>
      <w:r w:rsidRPr="00722013">
        <w:t>uppfylla kraven enligt skollagen</w:t>
      </w:r>
    </w:p>
    <w:p w14:paraId="71988D7F" w14:textId="5ED8BA21" w:rsidR="002B0B68" w:rsidRDefault="002B0B68" w:rsidP="00581C89">
      <w:pPr>
        <w:numPr>
          <w:ilvl w:val="0"/>
          <w:numId w:val="2"/>
        </w:numPr>
        <w:spacing w:before="0" w:after="60"/>
        <w:ind w:left="714" w:hanging="357"/>
      </w:pPr>
      <w:r w:rsidRPr="00722013">
        <w:t>minska konsekvenserna av en allvarlig händelse</w:t>
      </w:r>
    </w:p>
    <w:p w14:paraId="4B32B885" w14:textId="77777777" w:rsidR="002B0B68" w:rsidRDefault="002B0B68" w:rsidP="002B0B68">
      <w:pPr>
        <w:spacing w:before="0" w:after="160" w:line="259" w:lineRule="auto"/>
      </w:pPr>
    </w:p>
    <w:p w14:paraId="4F9DA58B" w14:textId="77777777" w:rsidR="002B0B68" w:rsidRPr="00722013" w:rsidRDefault="002B0B68" w:rsidP="002B0B68">
      <w:pPr>
        <w:pStyle w:val="Rubrik2"/>
      </w:pPr>
      <w:bookmarkStart w:id="1" w:name="_Toc238738549"/>
      <w:r w:rsidRPr="00722013">
        <w:t>Mål</w:t>
      </w:r>
      <w:bookmarkEnd w:id="1"/>
    </w:p>
    <w:p w14:paraId="6DE4AAA6" w14:textId="77777777" w:rsidR="002B0B68" w:rsidRPr="00722013" w:rsidRDefault="002B0B68" w:rsidP="002B0B68">
      <w:r w:rsidRPr="00722013">
        <w:t>Östhammars kommun ska ha en organisation där:</w:t>
      </w:r>
    </w:p>
    <w:p w14:paraId="78738462" w14:textId="77777777" w:rsidR="002B0B68" w:rsidRPr="00722013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alla verksamheter har aktuella lokala beredskapsplaner</w:t>
      </w:r>
    </w:p>
    <w:p w14:paraId="02AA9AF7" w14:textId="77777777" w:rsidR="002B0B68" w:rsidRPr="00722013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personal känner till larm- och handlingsrutiner</w:t>
      </w:r>
    </w:p>
    <w:p w14:paraId="6607B6D7" w14:textId="77777777" w:rsidR="002B0B68" w:rsidRPr="00722013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barn och elever får åldersanpassad information om säkerhet</w:t>
      </w:r>
    </w:p>
    <w:p w14:paraId="50FE5064" w14:textId="77777777" w:rsidR="002B0B68" w:rsidRPr="00722013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utbildning och övning genomförs regelbundet</w:t>
      </w:r>
    </w:p>
    <w:p w14:paraId="475EE797" w14:textId="77777777" w:rsidR="002B0B68" w:rsidRPr="00722013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risker identifieras och åtgärdas systematiskt</w:t>
      </w:r>
    </w:p>
    <w:p w14:paraId="1EE76ED7" w14:textId="46AD4297" w:rsidR="002B0B68" w:rsidRDefault="002B0B68" w:rsidP="00581C89">
      <w:pPr>
        <w:numPr>
          <w:ilvl w:val="0"/>
          <w:numId w:val="3"/>
        </w:numPr>
        <w:spacing w:before="0" w:after="60"/>
        <w:ind w:left="714" w:hanging="357"/>
      </w:pPr>
      <w:r w:rsidRPr="00722013">
        <w:t>samverkan sker med polis, räddningstjänst, ambulans och andra relevanta aktörer</w:t>
      </w:r>
    </w:p>
    <w:p w14:paraId="0E16BB2F" w14:textId="77777777" w:rsidR="002B0B68" w:rsidRDefault="002B0B68" w:rsidP="002B0B68">
      <w:pPr>
        <w:spacing w:before="0" w:after="160" w:line="259" w:lineRule="auto"/>
      </w:pPr>
    </w:p>
    <w:p w14:paraId="25EE636F" w14:textId="77777777" w:rsidR="002B0B68" w:rsidRPr="00722013" w:rsidRDefault="002B0B68" w:rsidP="002B0B68">
      <w:pPr>
        <w:pStyle w:val="Rubrik2"/>
      </w:pPr>
      <w:bookmarkStart w:id="2" w:name="_Toc238738550"/>
      <w:r w:rsidRPr="00722013">
        <w:t>Omfattning</w:t>
      </w:r>
      <w:bookmarkEnd w:id="2"/>
    </w:p>
    <w:p w14:paraId="45696B72" w14:textId="77777777" w:rsidR="002B0B68" w:rsidRPr="00722013" w:rsidRDefault="002B0B68" w:rsidP="002B0B68">
      <w:r w:rsidRPr="00722013">
        <w:t>Planen omfattar</w:t>
      </w:r>
      <w:r>
        <w:t xml:space="preserve"> samtliga skolformer </w:t>
      </w:r>
      <w:r w:rsidRPr="00722013">
        <w:t>och gäller vid:</w:t>
      </w:r>
    </w:p>
    <w:p w14:paraId="784BD13F" w14:textId="77777777" w:rsidR="002B0B68" w:rsidRPr="00722013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pågående dödligt våld</w:t>
      </w:r>
    </w:p>
    <w:p w14:paraId="0FA7601E" w14:textId="77777777" w:rsidR="002B0B68" w:rsidRPr="00722013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skolattack</w:t>
      </w:r>
    </w:p>
    <w:p w14:paraId="231F06B0" w14:textId="77777777" w:rsidR="002B0B68" w:rsidRPr="00722013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väpnat hot</w:t>
      </w:r>
    </w:p>
    <w:p w14:paraId="785052B8" w14:textId="77777777" w:rsidR="002B0B68" w:rsidRPr="00722013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grovt fysiskt våld</w:t>
      </w:r>
    </w:p>
    <w:p w14:paraId="3C82534E" w14:textId="77777777" w:rsidR="002B0B68" w:rsidRPr="00722013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hot om allvarlig våldshandling</w:t>
      </w:r>
    </w:p>
    <w:p w14:paraId="6EC2B7EA" w14:textId="3B697AE6" w:rsidR="002B0B68" w:rsidRDefault="002B0B68" w:rsidP="00581C89">
      <w:pPr>
        <w:numPr>
          <w:ilvl w:val="0"/>
          <w:numId w:val="4"/>
        </w:numPr>
        <w:spacing w:before="0" w:after="60"/>
        <w:ind w:left="714" w:hanging="357"/>
      </w:pPr>
      <w:r w:rsidRPr="00722013">
        <w:t>annan situation där människors liv eller hälsa är i omedelbar fara</w:t>
      </w:r>
    </w:p>
    <w:p w14:paraId="1E0DB031" w14:textId="77777777" w:rsidR="002B0B68" w:rsidRDefault="002B0B68" w:rsidP="002B0B68">
      <w:pPr>
        <w:spacing w:before="0" w:after="160" w:line="259" w:lineRule="auto"/>
      </w:pPr>
    </w:p>
    <w:p w14:paraId="3C56220D" w14:textId="77777777" w:rsidR="002B0B68" w:rsidRPr="00722013" w:rsidRDefault="002B0B68" w:rsidP="002B0B68">
      <w:pPr>
        <w:pStyle w:val="Rubrik2"/>
      </w:pPr>
      <w:bookmarkStart w:id="3" w:name="_Toc238738551"/>
      <w:r w:rsidRPr="00722013">
        <w:lastRenderedPageBreak/>
        <w:t>Rättslig grund</w:t>
      </w:r>
      <w:bookmarkEnd w:id="3"/>
    </w:p>
    <w:p w14:paraId="4F653133" w14:textId="77777777" w:rsidR="002B0B68" w:rsidRPr="00722013" w:rsidRDefault="002B0B68" w:rsidP="002B0B68">
      <w:r w:rsidRPr="00722013">
        <w:t>Arbetet grundas på:</w:t>
      </w:r>
    </w:p>
    <w:p w14:paraId="781D619E" w14:textId="77777777" w:rsidR="002B0B68" w:rsidRPr="00722013" w:rsidRDefault="002B0B68" w:rsidP="00581C89">
      <w:pPr>
        <w:numPr>
          <w:ilvl w:val="0"/>
          <w:numId w:val="5"/>
        </w:numPr>
        <w:spacing w:before="0" w:after="60"/>
        <w:ind w:left="714" w:hanging="357"/>
      </w:pPr>
      <w:r w:rsidRPr="00722013">
        <w:t>6 a kap. skollagen (2010:800)</w:t>
      </w:r>
    </w:p>
    <w:p w14:paraId="1A36E06A" w14:textId="77777777" w:rsidR="002B0B68" w:rsidRPr="00722013" w:rsidRDefault="002B0B68" w:rsidP="00581C89">
      <w:pPr>
        <w:numPr>
          <w:ilvl w:val="0"/>
          <w:numId w:val="5"/>
        </w:numPr>
        <w:spacing w:before="0" w:after="60"/>
        <w:ind w:left="714" w:hanging="357"/>
      </w:pPr>
      <w:r w:rsidRPr="00722013">
        <w:t>Arbetsmiljölagen (1977:1160)</w:t>
      </w:r>
    </w:p>
    <w:p w14:paraId="464BF948" w14:textId="77777777" w:rsidR="002B0B68" w:rsidRPr="00722013" w:rsidRDefault="002B0B68" w:rsidP="00581C89">
      <w:pPr>
        <w:numPr>
          <w:ilvl w:val="0"/>
          <w:numId w:val="5"/>
        </w:numPr>
        <w:spacing w:before="0" w:after="60"/>
        <w:ind w:left="714" w:hanging="357"/>
      </w:pPr>
      <w:r w:rsidRPr="00722013">
        <w:t>Lag (2003:778) om skydd mot olyckor</w:t>
      </w:r>
    </w:p>
    <w:p w14:paraId="6BA71087" w14:textId="77777777" w:rsidR="002B0B68" w:rsidRPr="00722013" w:rsidRDefault="002B0B68" w:rsidP="00581C89">
      <w:pPr>
        <w:numPr>
          <w:ilvl w:val="0"/>
          <w:numId w:val="5"/>
        </w:numPr>
        <w:spacing w:before="0" w:after="60"/>
        <w:ind w:left="714" w:hanging="357"/>
      </w:pPr>
      <w:r w:rsidRPr="00722013">
        <w:t>Offentlighets- och sekretesslagen (2009:400)</w:t>
      </w:r>
    </w:p>
    <w:p w14:paraId="0331EEED" w14:textId="589CAD82" w:rsidR="002B0B68" w:rsidRDefault="002B0B68" w:rsidP="00581C89">
      <w:pPr>
        <w:numPr>
          <w:ilvl w:val="0"/>
          <w:numId w:val="5"/>
        </w:numPr>
        <w:spacing w:before="0" w:after="60"/>
        <w:ind w:left="714" w:hanging="357"/>
      </w:pPr>
      <w:r w:rsidRPr="00722013">
        <w:t>Östhammars kommuns krisledningsplan och säkerhetspolicy</w:t>
      </w:r>
    </w:p>
    <w:p w14:paraId="6A3D0A2F" w14:textId="77777777" w:rsidR="002B0B68" w:rsidRDefault="002B0B68" w:rsidP="002B0B68">
      <w:pPr>
        <w:spacing w:before="0" w:after="160" w:line="259" w:lineRule="auto"/>
      </w:pPr>
    </w:p>
    <w:p w14:paraId="0B943587" w14:textId="77777777" w:rsidR="002B0B68" w:rsidRPr="00722013" w:rsidRDefault="002B0B68" w:rsidP="002B0B68">
      <w:pPr>
        <w:pStyle w:val="Rubrik2"/>
      </w:pPr>
      <w:bookmarkStart w:id="4" w:name="_Toc238738552"/>
      <w:r w:rsidRPr="00722013">
        <w:t>Huvudmannens ansvar</w:t>
      </w:r>
      <w:bookmarkEnd w:id="4"/>
    </w:p>
    <w:p w14:paraId="4FD63510" w14:textId="0DDE96CE" w:rsidR="002B0B68" w:rsidRPr="00722013" w:rsidRDefault="00620DC9" w:rsidP="002B0B68">
      <w:r>
        <w:t xml:space="preserve">Barn- och utbildningskontoret </w:t>
      </w:r>
      <w:r w:rsidR="002B0B68" w:rsidRPr="00722013">
        <w:t>ansvarar för att:</w:t>
      </w:r>
    </w:p>
    <w:p w14:paraId="67BE94EB" w14:textId="77777777" w:rsidR="002B0B68" w:rsidRPr="00722013" w:rsidRDefault="002B0B68" w:rsidP="00581C89">
      <w:pPr>
        <w:numPr>
          <w:ilvl w:val="0"/>
          <w:numId w:val="6"/>
        </w:numPr>
        <w:spacing w:before="0" w:after="60"/>
        <w:ind w:left="714" w:hanging="357"/>
      </w:pPr>
      <w:r w:rsidRPr="00722013">
        <w:t>säkerställa att samtliga enheter har en aktuell beredskapsplan</w:t>
      </w:r>
    </w:p>
    <w:p w14:paraId="1563E553" w14:textId="77777777" w:rsidR="002B0B68" w:rsidRPr="00722013" w:rsidRDefault="002B0B68" w:rsidP="00581C89">
      <w:pPr>
        <w:numPr>
          <w:ilvl w:val="0"/>
          <w:numId w:val="6"/>
        </w:numPr>
        <w:spacing w:before="0" w:after="60"/>
        <w:ind w:left="714" w:hanging="357"/>
      </w:pPr>
      <w:r w:rsidRPr="00722013">
        <w:t xml:space="preserve">tillhandahålla </w:t>
      </w:r>
      <w:r>
        <w:t xml:space="preserve">checklista </w:t>
      </w:r>
    </w:p>
    <w:p w14:paraId="34614E7C" w14:textId="77777777" w:rsidR="002B0B68" w:rsidRPr="00722013" w:rsidRDefault="002B0B68" w:rsidP="00581C89">
      <w:pPr>
        <w:numPr>
          <w:ilvl w:val="0"/>
          <w:numId w:val="6"/>
        </w:numPr>
        <w:spacing w:before="0" w:after="60"/>
        <w:ind w:left="714" w:hanging="357"/>
      </w:pPr>
      <w:r w:rsidRPr="00722013">
        <w:t>följa upp att övningar genomförs</w:t>
      </w:r>
    </w:p>
    <w:p w14:paraId="140CC0C5" w14:textId="0DB939E8" w:rsidR="002B0B68" w:rsidRDefault="002B0B68" w:rsidP="00581C89">
      <w:pPr>
        <w:numPr>
          <w:ilvl w:val="0"/>
          <w:numId w:val="6"/>
        </w:numPr>
        <w:spacing w:before="0" w:after="60"/>
        <w:ind w:left="714" w:hanging="357"/>
      </w:pPr>
      <w:r w:rsidRPr="00722013">
        <w:t>följa upp och utvärdera inträffade händelser</w:t>
      </w:r>
    </w:p>
    <w:p w14:paraId="76A5EC1E" w14:textId="77777777" w:rsidR="002B0B68" w:rsidRDefault="002B0B68" w:rsidP="002B0B68">
      <w:pPr>
        <w:spacing w:before="0" w:after="160" w:line="259" w:lineRule="auto"/>
      </w:pPr>
    </w:p>
    <w:p w14:paraId="28914D95" w14:textId="17364AE3" w:rsidR="002B0B68" w:rsidRDefault="002B0B68" w:rsidP="00C45F69">
      <w:bookmarkStart w:id="5" w:name="_Toc238738553"/>
      <w:r w:rsidRPr="002B0B68">
        <w:rPr>
          <w:rStyle w:val="Rubrik2Char"/>
        </w:rPr>
        <w:t>Rektors ansvar</w:t>
      </w:r>
      <w:bookmarkEnd w:id="5"/>
      <w:r>
        <w:rPr>
          <w:b/>
          <w:bCs/>
        </w:rPr>
        <w:br/>
      </w:r>
      <w:r>
        <w:rPr>
          <w:b/>
          <w:bCs/>
        </w:rPr>
        <w:br/>
      </w:r>
      <w:r w:rsidRPr="00722013">
        <w:t>Varje rektor ansvarar för att</w:t>
      </w:r>
      <w:r>
        <w:t xml:space="preserve"> </w:t>
      </w:r>
      <w:r w:rsidRPr="00722013">
        <w:t>upprätta och fastställa lokal beredskapsplan</w:t>
      </w:r>
      <w:r>
        <w:t>, g</w:t>
      </w:r>
      <w:r w:rsidRPr="00722013">
        <w:t>enomföra lokal risk- och sårbarhetsanalys</w:t>
      </w:r>
      <w:r>
        <w:t xml:space="preserve">, </w:t>
      </w:r>
      <w:r w:rsidRPr="00722013">
        <w:t>informera personal om rutiner</w:t>
      </w:r>
      <w:r>
        <w:t xml:space="preserve">, </w:t>
      </w:r>
      <w:r w:rsidRPr="00722013">
        <w:t>organisera utbildningar och övningar</w:t>
      </w:r>
      <w:r>
        <w:t xml:space="preserve">, </w:t>
      </w:r>
      <w:r w:rsidRPr="00722013">
        <w:t>säkerställa att nyanställda får introduktion</w:t>
      </w:r>
      <w:r>
        <w:t xml:space="preserve">, </w:t>
      </w:r>
      <w:r w:rsidRPr="00722013">
        <w:t>genomföra årlig översyn av planen</w:t>
      </w:r>
      <w:r>
        <w:t xml:space="preserve"> och </w:t>
      </w:r>
      <w:r w:rsidRPr="00722013">
        <w:t>dokumentera genomförda övningar och förbättringsåtgärder.</w:t>
      </w:r>
    </w:p>
    <w:p w14:paraId="66C2DDF0" w14:textId="77777777" w:rsidR="00314620" w:rsidRDefault="00314620" w:rsidP="002B0B68"/>
    <w:p w14:paraId="79142CE2" w14:textId="1FB600CD" w:rsidR="002B0B68" w:rsidRPr="00E31A79" w:rsidRDefault="002B0B68" w:rsidP="002B0B68">
      <w:pPr>
        <w:rPr>
          <w:b/>
          <w:bCs/>
        </w:rPr>
      </w:pPr>
      <w:bookmarkStart w:id="6" w:name="_Toc238738554"/>
      <w:r w:rsidRPr="002B0B68">
        <w:rPr>
          <w:rStyle w:val="Rubrik2Char"/>
        </w:rPr>
        <w:t>Huvudmannens årliga uppföljning</w:t>
      </w:r>
      <w:bookmarkEnd w:id="6"/>
      <w:r>
        <w:rPr>
          <w:b/>
          <w:bCs/>
        </w:rPr>
        <w:br/>
      </w:r>
      <w:r w:rsidR="00620DC9">
        <w:t xml:space="preserve">Barn- och utbildningskontoret </w:t>
      </w:r>
      <w:r w:rsidRPr="00722013">
        <w:t>följer årligen upp att:</w:t>
      </w:r>
    </w:p>
    <w:p w14:paraId="160AD01E" w14:textId="77777777" w:rsidR="002B0B68" w:rsidRDefault="002B0B68" w:rsidP="00581C89">
      <w:pPr>
        <w:pStyle w:val="Liststycke"/>
        <w:numPr>
          <w:ilvl w:val="0"/>
          <w:numId w:val="7"/>
        </w:numPr>
        <w:spacing w:before="0" w:after="60"/>
        <w:ind w:left="714" w:hanging="357"/>
      </w:pPr>
      <w:r>
        <w:rPr>
          <w:rFonts w:ascii="Segoe UI Emoji" w:hAnsi="Segoe UI Emoji" w:cs="Segoe UI Emoji"/>
        </w:rPr>
        <w:t>S</w:t>
      </w:r>
      <w:r w:rsidRPr="00722013">
        <w:t>amtliga enheter har aktuell beredskapsplan</w:t>
      </w:r>
    </w:p>
    <w:p w14:paraId="37DEC5AC" w14:textId="77777777" w:rsidR="002B0B68" w:rsidRPr="00722013" w:rsidRDefault="002B0B68" w:rsidP="00581C89">
      <w:pPr>
        <w:pStyle w:val="Liststycke"/>
        <w:numPr>
          <w:ilvl w:val="0"/>
          <w:numId w:val="7"/>
        </w:numPr>
        <w:spacing w:before="0" w:after="60"/>
        <w:ind w:left="714" w:hanging="357"/>
      </w:pPr>
      <w:r w:rsidRPr="00722013">
        <w:t>Kontaktlistor är uppdaterade</w:t>
      </w:r>
    </w:p>
    <w:p w14:paraId="785228DA" w14:textId="77777777" w:rsidR="002B0B68" w:rsidRPr="00722013" w:rsidRDefault="002B0B68" w:rsidP="00581C89">
      <w:pPr>
        <w:pStyle w:val="Liststycke"/>
        <w:numPr>
          <w:ilvl w:val="0"/>
          <w:numId w:val="7"/>
        </w:numPr>
        <w:spacing w:before="0" w:after="60"/>
        <w:ind w:left="714" w:hanging="357"/>
      </w:pPr>
      <w:r>
        <w:t>Ris</w:t>
      </w:r>
      <w:r w:rsidRPr="00722013">
        <w:t>k- och sårbarhetsanalys har genomförts</w:t>
      </w:r>
    </w:p>
    <w:p w14:paraId="02F63D71" w14:textId="77777777" w:rsidR="002B0B68" w:rsidRDefault="002B0B68" w:rsidP="00581C89">
      <w:pPr>
        <w:pStyle w:val="Liststycke"/>
        <w:numPr>
          <w:ilvl w:val="0"/>
          <w:numId w:val="7"/>
        </w:numPr>
        <w:spacing w:before="0" w:after="60"/>
        <w:ind w:left="714" w:hanging="357"/>
      </w:pPr>
      <w:r w:rsidRPr="00722013">
        <w:t>Lokala förbättringsåtgärder har genomförts</w:t>
      </w:r>
      <w:r>
        <w:t xml:space="preserve"> (görs inom ramen för Skyddskommitté) </w:t>
      </w:r>
    </w:p>
    <w:p w14:paraId="0E67770D" w14:textId="77777777" w:rsidR="002B0B68" w:rsidRDefault="002B0B68" w:rsidP="002B0B68">
      <w:pPr>
        <w:spacing w:before="0" w:after="160" w:line="259" w:lineRule="auto"/>
      </w:pPr>
    </w:p>
    <w:p w14:paraId="0179607C" w14:textId="5B01A1D9" w:rsidR="002B0B68" w:rsidRDefault="002B0B68" w:rsidP="002B0B68">
      <w:bookmarkStart w:id="7" w:name="_Toc238738555"/>
      <w:r w:rsidRPr="002B0B68">
        <w:rPr>
          <w:rStyle w:val="Rubrik2Char"/>
        </w:rPr>
        <w:t>Lokal beredskapsplan</w:t>
      </w:r>
      <w:bookmarkEnd w:id="7"/>
      <w:r w:rsidRPr="002B0B68">
        <w:rPr>
          <w:rStyle w:val="Rubrik2Char"/>
        </w:rPr>
        <w:br/>
      </w:r>
      <w:r w:rsidRPr="00722013">
        <w:t xml:space="preserve">Varje </w:t>
      </w:r>
      <w:r w:rsidR="00954909">
        <w:t xml:space="preserve">förskola och skola </w:t>
      </w:r>
      <w:r w:rsidRPr="00722013">
        <w:t xml:space="preserve">ska </w:t>
      </w:r>
      <w:r w:rsidR="00954909">
        <w:t xml:space="preserve">upprätta en lokal beredskapsplan utifrån </w:t>
      </w:r>
      <w:r>
        <w:t>lokala förutsättningar</w:t>
      </w:r>
      <w:r w:rsidR="00954909">
        <w:t xml:space="preserve">. </w:t>
      </w:r>
      <w:r>
        <w:t xml:space="preserve">  </w:t>
      </w:r>
    </w:p>
    <w:p w14:paraId="27AB9D3B" w14:textId="77777777" w:rsidR="00C40503" w:rsidRDefault="00C40503" w:rsidP="002B0B68"/>
    <w:p w14:paraId="700B3368" w14:textId="77777777" w:rsidR="00581C89" w:rsidRDefault="00581C89" w:rsidP="002B0B68"/>
    <w:p w14:paraId="7D473FBD" w14:textId="77777777" w:rsidR="00581C89" w:rsidRDefault="00581C89" w:rsidP="002B0B68"/>
    <w:p w14:paraId="5D115481" w14:textId="77777777" w:rsidR="00581C89" w:rsidRDefault="00581C89" w:rsidP="002B0B68"/>
    <w:p w14:paraId="0306F5DA" w14:textId="77777777" w:rsidR="00581C89" w:rsidRDefault="00581C89" w:rsidP="002B0B68"/>
    <w:p w14:paraId="4103AD87" w14:textId="77777777" w:rsidR="00314620" w:rsidRDefault="00C40503" w:rsidP="00314620">
      <w:bookmarkStart w:id="8" w:name="_Toc238738556"/>
      <w:r w:rsidRPr="00314620">
        <w:rPr>
          <w:rStyle w:val="Rubrik2Char"/>
        </w:rPr>
        <w:lastRenderedPageBreak/>
        <w:t xml:space="preserve">Grundläggande </w:t>
      </w:r>
      <w:proofErr w:type="spellStart"/>
      <w:r w:rsidRPr="00314620">
        <w:rPr>
          <w:rStyle w:val="Rubrik2Char"/>
        </w:rPr>
        <w:t>skyddsprinciper</w:t>
      </w:r>
      <w:bookmarkEnd w:id="8"/>
      <w:proofErr w:type="spellEnd"/>
      <w:r w:rsidR="00314620">
        <w:br/>
      </w:r>
      <w:r w:rsidR="00314620" w:rsidRPr="00722013">
        <w:t>Samtliga verksamheter ska utbilda personal utifrån principen:</w:t>
      </w:r>
    </w:p>
    <w:p w14:paraId="3263B424" w14:textId="08642AFB" w:rsidR="00314620" w:rsidRDefault="00314620" w:rsidP="00C40503"/>
    <w:p w14:paraId="7DF7EE62" w14:textId="5A129DA3" w:rsidR="00314620" w:rsidRPr="00D92CB4" w:rsidRDefault="00581C89" w:rsidP="00314620">
      <w:pPr>
        <w:ind w:firstLine="1080"/>
        <w:rPr>
          <w:b/>
          <w:bCs/>
        </w:rPr>
      </w:pPr>
      <w:r w:rsidRPr="00581C89">
        <w:rPr>
          <w:b/>
          <w:bCs/>
          <w:i/>
          <w:iCs/>
          <w:noProof/>
        </w:rPr>
        <w:drawing>
          <wp:anchor distT="0" distB="0" distL="114300" distR="114300" simplePos="0" relativeHeight="251695104" behindDoc="1" locked="0" layoutInCell="1" allowOverlap="1" wp14:anchorId="0470D277" wp14:editId="664D8B0E">
            <wp:simplePos x="0" y="0"/>
            <wp:positionH relativeFrom="column">
              <wp:posOffset>66700</wp:posOffset>
            </wp:positionH>
            <wp:positionV relativeFrom="paragraph">
              <wp:posOffset>-181686</wp:posOffset>
            </wp:positionV>
            <wp:extent cx="414938" cy="346729"/>
            <wp:effectExtent l="0" t="0" r="4445" b="0"/>
            <wp:wrapNone/>
            <wp:docPr id="5689460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460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938" cy="346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_Toc238738557"/>
      <w:r>
        <w:rPr>
          <w:rStyle w:val="Rubrik3Char"/>
        </w:rPr>
        <w:t>Fly</w:t>
      </w:r>
      <w:bookmarkEnd w:id="9"/>
      <w:r w:rsidR="00314620">
        <w:rPr>
          <w:b/>
          <w:bCs/>
        </w:rPr>
        <w:br/>
      </w:r>
      <w:r w:rsidR="00314620" w:rsidRPr="00722013">
        <w:t>Om säker flyktväg finns:</w:t>
      </w:r>
    </w:p>
    <w:p w14:paraId="2B81346B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lämna området omedelbart</w:t>
      </w:r>
    </w:p>
    <w:p w14:paraId="16C4A871" w14:textId="4B1D2B2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ta med</w:t>
      </w:r>
      <w:r>
        <w:t xml:space="preserve"> barn/</w:t>
      </w:r>
      <w:r w:rsidRPr="00722013">
        <w:t xml:space="preserve"> elever om möjligt</w:t>
      </w:r>
    </w:p>
    <w:p w14:paraId="117EBA0A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>
        <w:t>l</w:t>
      </w:r>
      <w:r w:rsidRPr="00722013">
        <w:t>ämna tillhörigheter</w:t>
      </w:r>
    </w:p>
    <w:p w14:paraId="45B3D3F2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sök säker plats</w:t>
      </w:r>
    </w:p>
    <w:p w14:paraId="1ED6BB3D" w14:textId="5F91C12A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larma 112</w:t>
      </w:r>
    </w:p>
    <w:p w14:paraId="6F4B55F5" w14:textId="40DDA01B" w:rsidR="00314620" w:rsidRDefault="00314620" w:rsidP="00314620">
      <w:pPr>
        <w:spacing w:before="0" w:after="160"/>
      </w:pPr>
      <w:r w:rsidRPr="003F78AC">
        <w:rPr>
          <w:b/>
          <w:bCs/>
          <w:i/>
          <w:iCs/>
          <w:noProof/>
        </w:rPr>
        <w:drawing>
          <wp:anchor distT="0" distB="0" distL="114300" distR="114300" simplePos="0" relativeHeight="251696128" behindDoc="0" locked="0" layoutInCell="1" allowOverlap="1" wp14:anchorId="763C0EA5" wp14:editId="3487C82D">
            <wp:simplePos x="0" y="0"/>
            <wp:positionH relativeFrom="column">
              <wp:posOffset>67902</wp:posOffset>
            </wp:positionH>
            <wp:positionV relativeFrom="paragraph">
              <wp:posOffset>104380</wp:posOffset>
            </wp:positionV>
            <wp:extent cx="335296" cy="329613"/>
            <wp:effectExtent l="0" t="0" r="7620" b="0"/>
            <wp:wrapNone/>
            <wp:docPr id="50425648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564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296" cy="329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1C931A" w14:textId="1EE135E7" w:rsidR="00314620" w:rsidRPr="00E31A79" w:rsidRDefault="00314620" w:rsidP="00314620">
      <w:pPr>
        <w:ind w:firstLine="1080"/>
        <w:rPr>
          <w:b/>
          <w:bCs/>
          <w:i/>
          <w:iCs/>
        </w:rPr>
      </w:pPr>
      <w:bookmarkStart w:id="10" w:name="_Toc238738558"/>
      <w:r w:rsidRPr="00581C89">
        <w:rPr>
          <w:rStyle w:val="Rubrik3Char"/>
        </w:rPr>
        <w:t>Sök skydd</w:t>
      </w:r>
      <w:bookmarkEnd w:id="10"/>
      <w:r>
        <w:rPr>
          <w:b/>
          <w:bCs/>
          <w:i/>
          <w:iCs/>
        </w:rPr>
        <w:br/>
      </w:r>
      <w:r w:rsidRPr="00722013">
        <w:t>Om flykt inte är möjlig:</w:t>
      </w:r>
    </w:p>
    <w:p w14:paraId="4E4433EC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lås dörrar</w:t>
      </w:r>
    </w:p>
    <w:p w14:paraId="2988B8A8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barrikadera vid behov</w:t>
      </w:r>
    </w:p>
    <w:p w14:paraId="7D20C94A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släck belysning</w:t>
      </w:r>
    </w:p>
    <w:p w14:paraId="6DD707ED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stäng av ljud på telefoner</w:t>
      </w:r>
    </w:p>
    <w:p w14:paraId="6D580C9A" w14:textId="77777777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håll låg profil</w:t>
      </w:r>
    </w:p>
    <w:p w14:paraId="65E85360" w14:textId="115406B3" w:rsidR="00314620" w:rsidRDefault="00314620" w:rsidP="00581C89">
      <w:pPr>
        <w:pStyle w:val="Liststycke"/>
        <w:numPr>
          <w:ilvl w:val="0"/>
          <w:numId w:val="8"/>
        </w:numPr>
        <w:spacing w:before="0" w:after="60"/>
        <w:ind w:left="1434" w:hanging="357"/>
      </w:pPr>
      <w:r w:rsidRPr="00722013">
        <w:t>invänta polis</w:t>
      </w:r>
    </w:p>
    <w:p w14:paraId="6F396AAE" w14:textId="58AF8A93" w:rsidR="00314620" w:rsidRDefault="00314620" w:rsidP="00314620">
      <w:pPr>
        <w:spacing w:before="0" w:after="160" w:line="259" w:lineRule="auto"/>
      </w:pPr>
      <w:r w:rsidRPr="003F78AC">
        <w:rPr>
          <w:b/>
          <w:bCs/>
          <w:i/>
          <w:iCs/>
          <w:noProof/>
        </w:rPr>
        <w:drawing>
          <wp:anchor distT="0" distB="0" distL="114300" distR="114300" simplePos="0" relativeHeight="251697152" behindDoc="0" locked="0" layoutInCell="1" allowOverlap="1" wp14:anchorId="60E8BB5E" wp14:editId="61641692">
            <wp:simplePos x="0" y="0"/>
            <wp:positionH relativeFrom="margin">
              <wp:posOffset>-1254</wp:posOffset>
            </wp:positionH>
            <wp:positionV relativeFrom="paragraph">
              <wp:posOffset>150613</wp:posOffset>
            </wp:positionV>
            <wp:extent cx="516890" cy="274955"/>
            <wp:effectExtent l="0" t="0" r="0" b="0"/>
            <wp:wrapNone/>
            <wp:docPr id="98311801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180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37B5B0" w14:textId="7E77E595" w:rsidR="00314620" w:rsidRDefault="00314620" w:rsidP="00C45F69">
      <w:pPr>
        <w:ind w:firstLine="1077"/>
      </w:pPr>
      <w:bookmarkStart w:id="11" w:name="_Toc238738559"/>
      <w:r w:rsidRPr="00581C89">
        <w:rPr>
          <w:rStyle w:val="Rubrik3Char"/>
        </w:rPr>
        <w:t>Larma</w:t>
      </w:r>
      <w:bookmarkEnd w:id="11"/>
      <w:r>
        <w:rPr>
          <w:b/>
          <w:bCs/>
        </w:rPr>
        <w:br/>
      </w:r>
      <w:r w:rsidRPr="00722013">
        <w:t>Vid misstanke eller pågående händelse</w:t>
      </w:r>
      <w:r>
        <w:t xml:space="preserve"> </w:t>
      </w:r>
      <w:r w:rsidRPr="00722013">
        <w:t>ring 112</w:t>
      </w:r>
      <w:r>
        <w:t xml:space="preserve"> och </w:t>
      </w:r>
      <w:r w:rsidRPr="00722013">
        <w:t>lämna tydlig information om</w:t>
      </w:r>
      <w:r>
        <w:t xml:space="preserve"> </w:t>
      </w:r>
      <w:r w:rsidRPr="00722013">
        <w:t>plat</w:t>
      </w:r>
      <w:r>
        <w:t xml:space="preserve">s, </w:t>
      </w:r>
      <w:r w:rsidRPr="00722013">
        <w:t>antal gärningspersoner</w:t>
      </w:r>
      <w:r>
        <w:t xml:space="preserve">, </w:t>
      </w:r>
      <w:r w:rsidRPr="00722013">
        <w:t>signalement</w:t>
      </w:r>
      <w:r>
        <w:t xml:space="preserve">, </w:t>
      </w:r>
      <w:r w:rsidRPr="00722013">
        <w:t>typ av vapen</w:t>
      </w:r>
      <w:r>
        <w:t xml:space="preserve"> och eventuellt </w:t>
      </w:r>
      <w:r w:rsidRPr="00722013">
        <w:t>skadade personer.</w:t>
      </w:r>
    </w:p>
    <w:p w14:paraId="6521F384" w14:textId="77777777" w:rsidR="00314620" w:rsidRDefault="00314620" w:rsidP="00314620">
      <w:pPr>
        <w:spacing w:before="0" w:after="160" w:line="259" w:lineRule="auto"/>
      </w:pPr>
    </w:p>
    <w:p w14:paraId="7E4C2CD9" w14:textId="370E25A0" w:rsidR="00314620" w:rsidRPr="00670A5A" w:rsidRDefault="00314620" w:rsidP="00C45F69">
      <w:pPr>
        <w:rPr>
          <w:b/>
          <w:bCs/>
        </w:rPr>
      </w:pPr>
      <w:bookmarkStart w:id="12" w:name="_Toc238738560"/>
      <w:r w:rsidRPr="00314620">
        <w:rPr>
          <w:rStyle w:val="Rubrik2Char"/>
        </w:rPr>
        <w:t>Aktivering av beredskapsplan</w:t>
      </w:r>
      <w:bookmarkEnd w:id="12"/>
      <w:r>
        <w:rPr>
          <w:b/>
          <w:bCs/>
        </w:rPr>
        <w:br/>
      </w:r>
      <w:r w:rsidRPr="00722013">
        <w:t>Planen aktiveras när</w:t>
      </w:r>
      <w:r>
        <w:t xml:space="preserve"> </w:t>
      </w:r>
      <w:r w:rsidRPr="00722013">
        <w:t>allvarligt hot framför</w:t>
      </w:r>
      <w:r>
        <w:t xml:space="preserve">s, </w:t>
      </w:r>
      <w:r w:rsidRPr="00722013">
        <w:t>vapen observeras</w:t>
      </w:r>
      <w:r>
        <w:t xml:space="preserve">, </w:t>
      </w:r>
      <w:r w:rsidRPr="00722013">
        <w:t>pågående våld konstateras</w:t>
      </w:r>
      <w:r>
        <w:t xml:space="preserve"> och </w:t>
      </w:r>
      <w:r w:rsidRPr="00722013">
        <w:t>polis eller annan myndighet rekommenderar säkerhetsåtgärder.</w:t>
      </w:r>
    </w:p>
    <w:p w14:paraId="4B61792B" w14:textId="77777777" w:rsidR="00314620" w:rsidRDefault="00314620" w:rsidP="00C45F69">
      <w:r w:rsidRPr="00722013">
        <w:t>Rektor eller den som tjänstgör i rektors ställe leder den lokala insatsen fram till dess att polis övertar ledningen.</w:t>
      </w:r>
    </w:p>
    <w:p w14:paraId="1914A992" w14:textId="77777777" w:rsidR="00314620" w:rsidRDefault="00314620" w:rsidP="00314620"/>
    <w:p w14:paraId="6EDCE499" w14:textId="77777777" w:rsidR="00314620" w:rsidRPr="00722013" w:rsidRDefault="00314620" w:rsidP="00314620">
      <w:pPr>
        <w:pStyle w:val="Rubrik2"/>
      </w:pPr>
      <w:bookmarkStart w:id="13" w:name="_Toc238738561"/>
      <w:r w:rsidRPr="00722013">
        <w:t>Samverkan</w:t>
      </w:r>
      <w:bookmarkEnd w:id="13"/>
    </w:p>
    <w:p w14:paraId="2B3AC635" w14:textId="77777777" w:rsidR="00314620" w:rsidRPr="00722013" w:rsidRDefault="00314620" w:rsidP="00314620">
      <w:r w:rsidRPr="00722013">
        <w:t xml:space="preserve">Samarbete </w:t>
      </w:r>
      <w:r>
        <w:t xml:space="preserve">kan </w:t>
      </w:r>
      <w:r w:rsidRPr="00722013">
        <w:t>ske med:</w:t>
      </w:r>
    </w:p>
    <w:p w14:paraId="08D2A637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Polismyndigheten</w:t>
      </w:r>
    </w:p>
    <w:p w14:paraId="143F3FFC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Räddningstjänsten</w:t>
      </w:r>
    </w:p>
    <w:p w14:paraId="59865C45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Region Uppsalas sjukvård</w:t>
      </w:r>
    </w:p>
    <w:p w14:paraId="128EA5FA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Socialtjänsten</w:t>
      </w:r>
    </w:p>
    <w:p w14:paraId="0582124F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POSOM-verksamhet</w:t>
      </w:r>
    </w:p>
    <w:p w14:paraId="6A0513CC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 xml:space="preserve">Kommunens </w:t>
      </w:r>
      <w:r>
        <w:t>säkerhet och beredskap</w:t>
      </w:r>
    </w:p>
    <w:p w14:paraId="5FD574AA" w14:textId="77777777" w:rsidR="00314620" w:rsidRPr="00722013" w:rsidRDefault="00314620" w:rsidP="00581C89">
      <w:pPr>
        <w:numPr>
          <w:ilvl w:val="0"/>
          <w:numId w:val="9"/>
        </w:numPr>
        <w:spacing w:before="0" w:after="60"/>
        <w:ind w:left="714" w:hanging="357"/>
      </w:pPr>
      <w:r w:rsidRPr="00722013">
        <w:t>K</w:t>
      </w:r>
      <w:r>
        <w:t>ommunens k</w:t>
      </w:r>
      <w:r w:rsidRPr="00722013">
        <w:t>risledningsorganisation.</w:t>
      </w:r>
    </w:p>
    <w:p w14:paraId="659C091F" w14:textId="77777777" w:rsidR="00314620" w:rsidRPr="00722013" w:rsidRDefault="00314620" w:rsidP="00314620">
      <w:pPr>
        <w:pStyle w:val="Rubrik2"/>
      </w:pPr>
      <w:bookmarkStart w:id="14" w:name="_Toc238738562"/>
      <w:r w:rsidRPr="00722013">
        <w:lastRenderedPageBreak/>
        <w:t>Löpande arbete för att säkerställa beredskap</w:t>
      </w:r>
      <w:bookmarkEnd w:id="14"/>
    </w:p>
    <w:p w14:paraId="638B03C5" w14:textId="049FE14B" w:rsidR="00314620" w:rsidRDefault="00314620" w:rsidP="00314620">
      <w:pPr>
        <w:spacing w:before="0" w:after="160"/>
      </w:pPr>
      <w:r w:rsidRPr="00722013">
        <w:t>Varje enhet ska årligen genomföra:</w:t>
      </w:r>
      <w:r>
        <w:br/>
      </w:r>
    </w:p>
    <w:p w14:paraId="0AB14039" w14:textId="77777777" w:rsidR="00314620" w:rsidRPr="0090239E" w:rsidRDefault="00314620" w:rsidP="00C45F69">
      <w:pPr>
        <w:pStyle w:val="Rubrik3"/>
      </w:pPr>
      <w:bookmarkStart w:id="15" w:name="_Toc238738563"/>
      <w:r w:rsidRPr="0090239E">
        <w:t>Risk- och sårbarhetsanalys</w:t>
      </w:r>
      <w:bookmarkEnd w:id="15"/>
    </w:p>
    <w:p w14:paraId="4CF98214" w14:textId="77777777" w:rsidR="00314620" w:rsidRPr="00722013" w:rsidRDefault="00314620" w:rsidP="00314620">
      <w:r w:rsidRPr="00722013">
        <w:t>Analysen ska bland annat omfatta:</w:t>
      </w:r>
    </w:p>
    <w:p w14:paraId="1B001C06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skalskydd</w:t>
      </w:r>
    </w:p>
    <w:p w14:paraId="6E3FD517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entréer</w:t>
      </w:r>
    </w:p>
    <w:p w14:paraId="21DEB510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larmfunktioner</w:t>
      </w:r>
    </w:p>
    <w:p w14:paraId="77D4FB41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besökshantering</w:t>
      </w:r>
    </w:p>
    <w:p w14:paraId="40B7E1A7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ensamarbete</w:t>
      </w:r>
    </w:p>
    <w:p w14:paraId="69589304" w14:textId="77777777" w:rsidR="00314620" w:rsidRPr="00722013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särskilt utsatta platser</w:t>
      </w:r>
    </w:p>
    <w:p w14:paraId="060CE802" w14:textId="77777777" w:rsidR="00314620" w:rsidRDefault="00314620" w:rsidP="00581C89">
      <w:pPr>
        <w:numPr>
          <w:ilvl w:val="0"/>
          <w:numId w:val="10"/>
        </w:numPr>
        <w:spacing w:before="0" w:after="60"/>
        <w:ind w:left="714" w:hanging="357"/>
      </w:pPr>
      <w:r w:rsidRPr="00722013">
        <w:t>verksamhet utanför skolbyggnaden.</w:t>
      </w:r>
    </w:p>
    <w:p w14:paraId="07ACC013" w14:textId="77777777" w:rsidR="00314620" w:rsidRDefault="00314620" w:rsidP="00314620">
      <w:pPr>
        <w:spacing w:before="0" w:after="160" w:line="259" w:lineRule="auto"/>
      </w:pPr>
    </w:p>
    <w:p w14:paraId="33DE150F" w14:textId="074BF902" w:rsidR="00314620" w:rsidRDefault="00314620" w:rsidP="00C45F69">
      <w:bookmarkStart w:id="16" w:name="_Toc238738564"/>
      <w:r w:rsidRPr="0090239E">
        <w:rPr>
          <w:rStyle w:val="Rubrik3Char"/>
        </w:rPr>
        <w:t>Utbildning</w:t>
      </w:r>
      <w:bookmarkEnd w:id="16"/>
      <w:r>
        <w:rPr>
          <w:i/>
          <w:iCs/>
        </w:rPr>
        <w:br/>
      </w:r>
      <w:r w:rsidRPr="00722013">
        <w:t>All personal ska få utbildning om</w:t>
      </w:r>
      <w:r>
        <w:t xml:space="preserve"> </w:t>
      </w:r>
      <w:r w:rsidRPr="00722013">
        <w:t>allvarliga våldssituationer</w:t>
      </w:r>
      <w:r>
        <w:t xml:space="preserve">, </w:t>
      </w:r>
      <w:r w:rsidRPr="00722013">
        <w:t>larmrutiner</w:t>
      </w:r>
      <w:r>
        <w:t xml:space="preserve">, </w:t>
      </w:r>
      <w:r w:rsidRPr="00722013">
        <w:t>första hjälpen</w:t>
      </w:r>
      <w:r>
        <w:t xml:space="preserve"> och </w:t>
      </w:r>
      <w:r w:rsidRPr="00722013">
        <w:t>hjärt-lungräddning.</w:t>
      </w:r>
    </w:p>
    <w:p w14:paraId="7EF5A51E" w14:textId="77777777" w:rsidR="00314620" w:rsidRDefault="00314620" w:rsidP="00314620">
      <w:pPr>
        <w:spacing w:before="0" w:after="160" w:line="259" w:lineRule="auto"/>
      </w:pPr>
    </w:p>
    <w:p w14:paraId="70E95514" w14:textId="2EEE6415" w:rsidR="00314620" w:rsidRDefault="00314620" w:rsidP="00C45F69">
      <w:bookmarkStart w:id="17" w:name="_Toc238738565"/>
      <w:r w:rsidRPr="00581C89">
        <w:rPr>
          <w:rStyle w:val="Rubrik3Char"/>
        </w:rPr>
        <w:t>Övningar</w:t>
      </w:r>
      <w:bookmarkEnd w:id="17"/>
      <w:r>
        <w:rPr>
          <w:b/>
          <w:bCs/>
        </w:rPr>
        <w:br/>
      </w:r>
      <w:r w:rsidR="00954909" w:rsidRPr="00954909">
        <w:t>Personalen ska regelbundet genomföra ändamålsenliga övningar</w:t>
      </w:r>
      <w:r w:rsidR="00954909">
        <w:t xml:space="preserve"> </w:t>
      </w:r>
      <w:proofErr w:type="gramStart"/>
      <w:r w:rsidR="00954909">
        <w:t>t ex</w:t>
      </w:r>
      <w:proofErr w:type="gramEnd"/>
      <w:r w:rsidR="00954909">
        <w:t xml:space="preserve"> </w:t>
      </w:r>
      <w:r w:rsidRPr="00722013">
        <w:t>skrivbordsövningar</w:t>
      </w:r>
      <w:r>
        <w:t xml:space="preserve">, </w:t>
      </w:r>
      <w:r w:rsidRPr="00722013">
        <w:t>scenariobaserade övningar</w:t>
      </w:r>
      <w:r>
        <w:t xml:space="preserve">, </w:t>
      </w:r>
      <w:r w:rsidRPr="00722013">
        <w:t>ledningsövningar</w:t>
      </w:r>
      <w:r>
        <w:t xml:space="preserve"> och </w:t>
      </w:r>
      <w:r w:rsidRPr="00722013">
        <w:t>samverkansövningar.</w:t>
      </w:r>
      <w:r>
        <w:t xml:space="preserve"> </w:t>
      </w:r>
      <w:r w:rsidRPr="00722013">
        <w:t>Resultat dokumenteras och följs upp.</w:t>
      </w:r>
    </w:p>
    <w:p w14:paraId="2F68A128" w14:textId="670DBEF8" w:rsidR="00314620" w:rsidRDefault="00314620" w:rsidP="00C45F69">
      <w:bookmarkStart w:id="18" w:name="_Toc238738566"/>
      <w:r w:rsidRPr="00581C89">
        <w:rPr>
          <w:rStyle w:val="Rubrik3Char"/>
        </w:rPr>
        <w:t>Barns och elevers involvering</w:t>
      </w:r>
      <w:bookmarkEnd w:id="18"/>
      <w:r>
        <w:rPr>
          <w:b/>
          <w:bCs/>
        </w:rPr>
        <w:br/>
      </w:r>
      <w:r w:rsidR="00954909" w:rsidRPr="00954909">
        <w:t>Barns och elevers involvering ska anpassas efter både ålder, mognad och individuella förutsättningar.</w:t>
      </w:r>
      <w:r>
        <w:br/>
      </w:r>
    </w:p>
    <w:p w14:paraId="1375A58D" w14:textId="77777777" w:rsidR="00314620" w:rsidRPr="0025277B" w:rsidRDefault="00314620" w:rsidP="00314620">
      <w:pPr>
        <w:rPr>
          <w:i/>
          <w:iCs/>
        </w:rPr>
      </w:pPr>
      <w:bookmarkStart w:id="19" w:name="_Toc238738567"/>
      <w:r w:rsidRPr="00581C89">
        <w:rPr>
          <w:rStyle w:val="Rubrik3Char"/>
        </w:rPr>
        <w:t>Psykosocialt omhändertagande</w:t>
      </w:r>
      <w:bookmarkEnd w:id="19"/>
      <w:r>
        <w:rPr>
          <w:i/>
          <w:iCs/>
        </w:rPr>
        <w:br/>
      </w:r>
      <w:r w:rsidRPr="00722013">
        <w:t>Efter en allvarlig händelse ska verksamheten:</w:t>
      </w:r>
    </w:p>
    <w:p w14:paraId="235CC6F9" w14:textId="77777777" w:rsidR="00314620" w:rsidRPr="00722013" w:rsidRDefault="00314620" w:rsidP="00581C89">
      <w:pPr>
        <w:numPr>
          <w:ilvl w:val="0"/>
          <w:numId w:val="11"/>
        </w:numPr>
        <w:spacing w:before="0" w:after="60"/>
        <w:ind w:left="714" w:hanging="357"/>
      </w:pPr>
      <w:r w:rsidRPr="00722013">
        <w:t>aktivera krisstöd</w:t>
      </w:r>
    </w:p>
    <w:p w14:paraId="394A1380" w14:textId="77777777" w:rsidR="00314620" w:rsidRPr="00722013" w:rsidRDefault="00314620" w:rsidP="00581C89">
      <w:pPr>
        <w:numPr>
          <w:ilvl w:val="0"/>
          <w:numId w:val="11"/>
        </w:numPr>
        <w:spacing w:before="0" w:after="60"/>
        <w:ind w:left="714" w:hanging="357"/>
      </w:pPr>
      <w:r w:rsidRPr="00722013">
        <w:t>erbjuda stöd till barn, elever och personal</w:t>
      </w:r>
    </w:p>
    <w:p w14:paraId="69DAF58E" w14:textId="77777777" w:rsidR="00314620" w:rsidRPr="00722013" w:rsidRDefault="00314620" w:rsidP="00581C89">
      <w:pPr>
        <w:numPr>
          <w:ilvl w:val="0"/>
          <w:numId w:val="11"/>
        </w:numPr>
        <w:spacing w:before="0" w:after="60"/>
        <w:ind w:left="714" w:hanging="357"/>
      </w:pPr>
      <w:r w:rsidRPr="00722013">
        <w:t>informera vårdnadshavare</w:t>
      </w:r>
    </w:p>
    <w:p w14:paraId="100B438C" w14:textId="77777777" w:rsidR="00314620" w:rsidRPr="00722013" w:rsidRDefault="00314620" w:rsidP="00581C89">
      <w:pPr>
        <w:numPr>
          <w:ilvl w:val="0"/>
          <w:numId w:val="11"/>
        </w:numPr>
        <w:spacing w:before="0" w:after="60"/>
        <w:ind w:left="714" w:hanging="357"/>
      </w:pPr>
      <w:r w:rsidRPr="00722013">
        <w:t>samverka med elevhälsa och hälso- och sjukvård</w:t>
      </w:r>
    </w:p>
    <w:p w14:paraId="1B2B081C" w14:textId="77777777" w:rsidR="00314620" w:rsidRPr="00722013" w:rsidRDefault="00314620" w:rsidP="00581C89">
      <w:pPr>
        <w:numPr>
          <w:ilvl w:val="0"/>
          <w:numId w:val="11"/>
        </w:numPr>
        <w:spacing w:before="0" w:after="60"/>
        <w:ind w:left="714" w:hanging="357"/>
      </w:pPr>
      <w:r w:rsidRPr="00722013">
        <w:t>planera för återgång till undervisning.</w:t>
      </w:r>
    </w:p>
    <w:p w14:paraId="5CE2E121" w14:textId="77777777" w:rsidR="00314620" w:rsidRDefault="00314620" w:rsidP="00314620">
      <w:r w:rsidRPr="00722013">
        <w:t>Särskild hänsyn ska tas till</w:t>
      </w:r>
      <w:r>
        <w:t xml:space="preserve"> </w:t>
      </w:r>
      <w:r w:rsidRPr="00722013">
        <w:t>personer som direkt utsatts</w:t>
      </w:r>
      <w:r>
        <w:t xml:space="preserve">, </w:t>
      </w:r>
      <w:r w:rsidRPr="00722013">
        <w:t>vittnen</w:t>
      </w:r>
      <w:r>
        <w:t xml:space="preserve">, </w:t>
      </w:r>
      <w:r w:rsidRPr="00722013">
        <w:t>anhöriga</w:t>
      </w:r>
      <w:r>
        <w:t xml:space="preserve"> och </w:t>
      </w:r>
      <w:r w:rsidRPr="00722013">
        <w:t>personal.</w:t>
      </w:r>
    </w:p>
    <w:p w14:paraId="1E33F23F" w14:textId="77777777" w:rsidR="00314620" w:rsidRDefault="00314620" w:rsidP="00314620"/>
    <w:p w14:paraId="6669048F" w14:textId="57F051CE" w:rsidR="00314620" w:rsidRPr="00314620" w:rsidRDefault="00314620" w:rsidP="00C45F69">
      <w:pPr>
        <w:rPr>
          <w:i/>
          <w:iCs/>
        </w:rPr>
      </w:pPr>
      <w:bookmarkStart w:id="20" w:name="_Toc238738568"/>
      <w:r w:rsidRPr="00581C89">
        <w:rPr>
          <w:rStyle w:val="Rubrik3Char"/>
        </w:rPr>
        <w:t>Dokumentation och uppföljning</w:t>
      </w:r>
      <w:bookmarkEnd w:id="20"/>
      <w:r>
        <w:rPr>
          <w:i/>
          <w:iCs/>
        </w:rPr>
        <w:br/>
      </w:r>
      <w:r w:rsidRPr="00722013">
        <w:t>Efter övning eller inträffad händelse ska</w:t>
      </w:r>
      <w:r>
        <w:t xml:space="preserve"> </w:t>
      </w:r>
      <w:r w:rsidRPr="00722013">
        <w:t>erfarenheter dokumenteras</w:t>
      </w:r>
      <w:r>
        <w:t xml:space="preserve">, </w:t>
      </w:r>
      <w:r w:rsidRPr="00722013">
        <w:t>förbättringsbehov identifieras</w:t>
      </w:r>
      <w:r>
        <w:t xml:space="preserve">, </w:t>
      </w:r>
      <w:r w:rsidRPr="00722013">
        <w:t>handlingsplan upprättas</w:t>
      </w:r>
      <w:r>
        <w:t xml:space="preserve">, </w:t>
      </w:r>
      <w:r w:rsidRPr="00722013">
        <w:t>ansvariga utses</w:t>
      </w:r>
      <w:r>
        <w:t xml:space="preserve"> och </w:t>
      </w:r>
      <w:r w:rsidRPr="00722013">
        <w:t>uppföljning genomföras.</w:t>
      </w:r>
    </w:p>
    <w:p w14:paraId="576B4F64" w14:textId="77777777" w:rsidR="00314620" w:rsidRDefault="00314620" w:rsidP="00314620"/>
    <w:p w14:paraId="15E518E9" w14:textId="2D36EACD" w:rsidR="005C1A2F" w:rsidRDefault="005C1A2F" w:rsidP="00C45F69">
      <w:bookmarkStart w:id="21" w:name="_Toc238738569"/>
      <w:r w:rsidRPr="00581C89">
        <w:rPr>
          <w:rStyle w:val="Rubrik3Char"/>
        </w:rPr>
        <w:lastRenderedPageBreak/>
        <w:t>Kommunikation</w:t>
      </w:r>
      <w:bookmarkEnd w:id="21"/>
      <w:r>
        <w:rPr>
          <w:i/>
          <w:iCs/>
        </w:rPr>
        <w:br/>
      </w:r>
      <w:r w:rsidRPr="00722013">
        <w:t>Rutiner ska finnas för</w:t>
      </w:r>
      <w:r>
        <w:t xml:space="preserve"> intern </w:t>
      </w:r>
      <w:r w:rsidR="00620DC9">
        <w:t xml:space="preserve">och extern </w:t>
      </w:r>
      <w:r>
        <w:t xml:space="preserve">kommunikation avseende </w:t>
      </w:r>
      <w:r w:rsidRPr="00722013">
        <w:t>lägesrapportering</w:t>
      </w:r>
      <w:r>
        <w:t xml:space="preserve"> och </w:t>
      </w:r>
      <w:r w:rsidRPr="00722013">
        <w:t>kontakt med verksamhetsledning</w:t>
      </w:r>
    </w:p>
    <w:p w14:paraId="4439D13D" w14:textId="0001B476" w:rsidR="00620DC9" w:rsidRPr="00620DC9" w:rsidRDefault="00620DC9" w:rsidP="00C45F69"/>
    <w:p w14:paraId="791CEA3F" w14:textId="55896065" w:rsidR="00620DC9" w:rsidRPr="00620DC9" w:rsidRDefault="00620DC9" w:rsidP="00581C89">
      <w:pPr>
        <w:numPr>
          <w:ilvl w:val="0"/>
          <w:numId w:val="48"/>
        </w:numPr>
        <w:spacing w:before="0" w:after="60"/>
        <w:ind w:left="714" w:hanging="357"/>
      </w:pPr>
      <w:r w:rsidRPr="00620DC9">
        <w:t xml:space="preserve">Intern information till alla elever/barn/vårdnadshavare och all personal om det inträffade och hur gruppen ska fungera: Ansvarig rektor </w:t>
      </w:r>
    </w:p>
    <w:p w14:paraId="655371F7" w14:textId="44A9118D" w:rsidR="00620DC9" w:rsidRPr="00620DC9" w:rsidRDefault="00620DC9" w:rsidP="00581C89">
      <w:pPr>
        <w:numPr>
          <w:ilvl w:val="0"/>
          <w:numId w:val="48"/>
        </w:numPr>
        <w:spacing w:before="0" w:after="60"/>
        <w:ind w:left="714" w:hanging="357"/>
      </w:pPr>
      <w:r w:rsidRPr="00620DC9">
        <w:t>Extern information till massmedia och kontakt med samhällets övriga resurser: Ansvarig rektor eller verksamhetschef alternativt barn- och utbildningschef.</w:t>
      </w:r>
    </w:p>
    <w:p w14:paraId="5B5AB092" w14:textId="24268884" w:rsidR="00620DC9" w:rsidRPr="00620DC9" w:rsidRDefault="00620DC9" w:rsidP="00581C89">
      <w:pPr>
        <w:numPr>
          <w:ilvl w:val="0"/>
          <w:numId w:val="48"/>
        </w:numPr>
        <w:spacing w:before="0" w:after="60"/>
        <w:ind w:left="714" w:hanging="357"/>
      </w:pPr>
      <w:r w:rsidRPr="00620DC9">
        <w:t xml:space="preserve">Administratören är ansvarig för att uppdatera </w:t>
      </w:r>
      <w:r w:rsidR="00954909">
        <w:t xml:space="preserve">lärplattformen </w:t>
      </w:r>
      <w:r w:rsidRPr="00620DC9">
        <w:t xml:space="preserve">vid behov. </w:t>
      </w:r>
      <w:r w:rsidRPr="00620DC9">
        <w:br/>
        <w:t>Personal påminns att inte svara på inkommande samtal.</w:t>
      </w:r>
    </w:p>
    <w:p w14:paraId="4134C002" w14:textId="77777777" w:rsidR="00620DC9" w:rsidRPr="00620DC9" w:rsidRDefault="00620DC9" w:rsidP="00581C89">
      <w:pPr>
        <w:numPr>
          <w:ilvl w:val="0"/>
          <w:numId w:val="48"/>
        </w:numPr>
        <w:spacing w:before="0" w:after="60"/>
        <w:ind w:left="714" w:hanging="357"/>
      </w:pPr>
      <w:r w:rsidRPr="00620DC9">
        <w:t>Kontakt med anhöriga: Rektor på respektive enhet</w:t>
      </w:r>
    </w:p>
    <w:p w14:paraId="1FB6E6F1" w14:textId="77777777" w:rsidR="00620DC9" w:rsidRPr="00620DC9" w:rsidRDefault="00620DC9" w:rsidP="00620DC9">
      <w:r w:rsidRPr="00620DC9">
        <w:t xml:space="preserve">En telefon (administratör), används för inkommande samtal. </w:t>
      </w:r>
    </w:p>
    <w:p w14:paraId="46C679B3" w14:textId="77777777" w:rsidR="00620DC9" w:rsidRPr="00620DC9" w:rsidRDefault="00620DC9" w:rsidP="00620DC9">
      <w:r w:rsidRPr="00620DC9">
        <w:t>Administratören informerar Östhammar Direkt om detta på 0173-860 00</w:t>
      </w:r>
    </w:p>
    <w:p w14:paraId="78A55C26" w14:textId="77777777" w:rsidR="00620DC9" w:rsidRPr="0025277B" w:rsidRDefault="00620DC9" w:rsidP="005C1A2F">
      <w:pPr>
        <w:rPr>
          <w:i/>
          <w:iCs/>
        </w:rPr>
      </w:pPr>
    </w:p>
    <w:p w14:paraId="7A5CB681" w14:textId="77777777" w:rsidR="005C1A2F" w:rsidRDefault="005C1A2F" w:rsidP="00314620"/>
    <w:p w14:paraId="2E0C6629" w14:textId="77777777" w:rsidR="00314620" w:rsidRPr="00722013" w:rsidRDefault="00314620" w:rsidP="00314620">
      <w:pPr>
        <w:spacing w:before="0" w:after="160" w:line="259" w:lineRule="auto"/>
      </w:pPr>
    </w:p>
    <w:p w14:paraId="206698ED" w14:textId="77777777" w:rsidR="00314620" w:rsidRPr="00722013" w:rsidRDefault="00314620" w:rsidP="00C40503"/>
    <w:p w14:paraId="04CDEBF9" w14:textId="77777777" w:rsidR="002B0B68" w:rsidRPr="00E31A79" w:rsidRDefault="002B0B68" w:rsidP="002B0B68">
      <w:pPr>
        <w:rPr>
          <w:b/>
          <w:bCs/>
        </w:rPr>
      </w:pPr>
    </w:p>
    <w:p w14:paraId="1D65CF76" w14:textId="77777777" w:rsidR="002B0B68" w:rsidRDefault="002B0B68" w:rsidP="002B0B68">
      <w:pPr>
        <w:spacing w:before="0" w:after="160" w:line="259" w:lineRule="auto"/>
      </w:pPr>
    </w:p>
    <w:p w14:paraId="1390B54F" w14:textId="77777777" w:rsidR="00954909" w:rsidRDefault="00954909" w:rsidP="002B0B68">
      <w:pPr>
        <w:spacing w:before="0" w:after="160" w:line="259" w:lineRule="auto"/>
      </w:pPr>
    </w:p>
    <w:p w14:paraId="5E0AF006" w14:textId="77777777" w:rsidR="00954909" w:rsidRDefault="00954909" w:rsidP="002B0B68">
      <w:pPr>
        <w:spacing w:before="0" w:after="160" w:line="259" w:lineRule="auto"/>
      </w:pPr>
    </w:p>
    <w:p w14:paraId="734D01BE" w14:textId="77777777" w:rsidR="00954909" w:rsidRDefault="00954909" w:rsidP="002B0B68">
      <w:pPr>
        <w:spacing w:before="0" w:after="160" w:line="259" w:lineRule="auto"/>
      </w:pPr>
    </w:p>
    <w:p w14:paraId="427A335E" w14:textId="77777777" w:rsidR="00954909" w:rsidRDefault="00954909" w:rsidP="002B0B68">
      <w:pPr>
        <w:spacing w:before="0" w:after="160" w:line="259" w:lineRule="auto"/>
      </w:pPr>
    </w:p>
    <w:p w14:paraId="2CAEF30D" w14:textId="77777777" w:rsidR="0090239E" w:rsidRDefault="0090239E" w:rsidP="002B0B68">
      <w:pPr>
        <w:spacing w:before="0" w:after="160" w:line="259" w:lineRule="auto"/>
      </w:pPr>
    </w:p>
    <w:p w14:paraId="42118970" w14:textId="77777777" w:rsidR="0090239E" w:rsidRDefault="0090239E" w:rsidP="002B0B68">
      <w:pPr>
        <w:spacing w:before="0" w:after="160" w:line="259" w:lineRule="auto"/>
      </w:pPr>
    </w:p>
    <w:p w14:paraId="6624DD55" w14:textId="77777777" w:rsidR="0090239E" w:rsidRDefault="0090239E" w:rsidP="002B0B68">
      <w:pPr>
        <w:spacing w:before="0" w:after="160" w:line="259" w:lineRule="auto"/>
      </w:pPr>
    </w:p>
    <w:p w14:paraId="0D3FA29B" w14:textId="77777777" w:rsidR="0090239E" w:rsidRDefault="0090239E" w:rsidP="002B0B68">
      <w:pPr>
        <w:spacing w:before="0" w:after="160" w:line="259" w:lineRule="auto"/>
      </w:pPr>
    </w:p>
    <w:p w14:paraId="0B6C41E7" w14:textId="77777777" w:rsidR="0090239E" w:rsidRDefault="0090239E" w:rsidP="002B0B68">
      <w:pPr>
        <w:spacing w:before="0" w:after="160" w:line="259" w:lineRule="auto"/>
      </w:pPr>
    </w:p>
    <w:p w14:paraId="652320CB" w14:textId="77777777" w:rsidR="0090239E" w:rsidRDefault="0090239E" w:rsidP="002B0B68">
      <w:pPr>
        <w:spacing w:before="0" w:after="160" w:line="259" w:lineRule="auto"/>
      </w:pPr>
    </w:p>
    <w:p w14:paraId="15059E52" w14:textId="77777777" w:rsidR="0090239E" w:rsidRDefault="0090239E" w:rsidP="002B0B68">
      <w:pPr>
        <w:spacing w:before="0" w:after="160" w:line="259" w:lineRule="auto"/>
      </w:pPr>
    </w:p>
    <w:p w14:paraId="3F00D305" w14:textId="77777777" w:rsidR="002B0B68" w:rsidRPr="00D92CB4" w:rsidRDefault="002B0B68" w:rsidP="002B0B68">
      <w:pPr>
        <w:rPr>
          <w:b/>
          <w:bCs/>
        </w:rPr>
      </w:pPr>
    </w:p>
    <w:p w14:paraId="2C3C841A" w14:textId="77777777" w:rsidR="009F0214" w:rsidRPr="00954909" w:rsidRDefault="009F0214" w:rsidP="009F0214">
      <w:pPr>
        <w:spacing w:before="120" w:after="120" w:line="300" w:lineRule="auto"/>
      </w:pPr>
    </w:p>
    <w:p w14:paraId="3510513A" w14:textId="428A5F14" w:rsidR="005C1A2F" w:rsidRPr="00954909" w:rsidRDefault="005C1A2F" w:rsidP="005C1A2F">
      <w:pPr>
        <w:pStyle w:val="Rubrik2"/>
      </w:pPr>
      <w:bookmarkStart w:id="22" w:name="_Toc238738570"/>
      <w:r w:rsidRPr="00954909">
        <w:lastRenderedPageBreak/>
        <w:t xml:space="preserve">Bilaga 1: </w:t>
      </w:r>
      <w:hyperlink r:id="rId14" w:history="1">
        <w:r w:rsidR="00954909" w:rsidRPr="00954909">
          <w:rPr>
            <w:rStyle w:val="Hyperlnk"/>
            <w:color w:val="auto"/>
            <w:u w:val="none"/>
          </w:rPr>
          <w:t>Exempel checklista beredskapsplan för allvarliga våldssituationer eller hot om allvarlig våldssituation</w:t>
        </w:r>
        <w:bookmarkEnd w:id="22"/>
      </w:hyperlink>
    </w:p>
    <w:p w14:paraId="039B6261" w14:textId="77777777" w:rsidR="005C1A2F" w:rsidRPr="00E31A79" w:rsidRDefault="005C1A2F" w:rsidP="005C1A2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B3D65E9" w14:textId="568934B0" w:rsidR="005C1A2F" w:rsidRPr="00C45F69" w:rsidRDefault="005C1A2F" w:rsidP="00C45F69">
      <w:pPr>
        <w:pStyle w:val="Rubrik3"/>
        <w:rPr>
          <w:bdr w:val="none" w:sz="0" w:space="0" w:color="auto" w:frame="1"/>
          <w:shd w:val="clear" w:color="auto" w:fill="C6C6C6"/>
        </w:rPr>
      </w:pPr>
      <w:bookmarkStart w:id="23" w:name="_Toc238738571"/>
      <w:r w:rsidRPr="00C45F69">
        <w:rPr>
          <w:rStyle w:val="normaltextrun"/>
        </w:rPr>
        <w:t>1. Inledning</w:t>
      </w:r>
      <w:bookmarkEnd w:id="23"/>
    </w:p>
    <w:p w14:paraId="6D7B62E6" w14:textId="77777777" w:rsidR="005C1A2F" w:rsidRPr="00C45F69" w:rsidRDefault="005C1A2F" w:rsidP="0090239E">
      <w:pPr>
        <w:pStyle w:val="paragraph"/>
        <w:spacing w:before="0" w:beforeAutospacing="0" w:after="60" w:afterAutospacing="0"/>
        <w:ind w:left="993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Inledningen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bör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innehålla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: </w:t>
      </w:r>
    </w:p>
    <w:p w14:paraId="318E07CB" w14:textId="293129DD" w:rsidR="005C1A2F" w:rsidRPr="00C45F69" w:rsidRDefault="005C1A2F" w:rsidP="0090239E">
      <w:pPr>
        <w:pStyle w:val="paragraph"/>
        <w:numPr>
          <w:ilvl w:val="0"/>
          <w:numId w:val="47"/>
        </w:numPr>
        <w:spacing w:before="0" w:beforeAutospacing="0" w:after="60" w:afterAutospacing="0"/>
        <w:ind w:left="993"/>
        <w:textAlignment w:val="baseline"/>
        <w:rPr>
          <w:rStyle w:val="eop"/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Syfte och mål: Säkerställa att organisationen är förberedd att hantera en allvarlig våldssituation eller hot om våld.</w:t>
      </w:r>
    </w:p>
    <w:p w14:paraId="30CDC280" w14:textId="5E1FC7FB" w:rsidR="005C1A2F" w:rsidRPr="00C45F69" w:rsidRDefault="005C1A2F" w:rsidP="0090239E">
      <w:pPr>
        <w:pStyle w:val="paragraph"/>
        <w:numPr>
          <w:ilvl w:val="0"/>
          <w:numId w:val="47"/>
        </w:numPr>
        <w:spacing w:before="0" w:beforeAutospacing="0" w:after="60" w:afterAutospacing="0"/>
        <w:ind w:left="993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Omfattning: Beskriv vilka verksamheter och situationer planen omfattar.</w:t>
      </w:r>
    </w:p>
    <w:p w14:paraId="1CBE986A" w14:textId="60892A90" w:rsidR="005C1A2F" w:rsidRPr="00C45F69" w:rsidRDefault="005C1A2F" w:rsidP="0090239E">
      <w:pPr>
        <w:pStyle w:val="paragraph"/>
        <w:numPr>
          <w:ilvl w:val="0"/>
          <w:numId w:val="47"/>
        </w:numPr>
        <w:spacing w:before="0" w:beforeAutospacing="0" w:after="60" w:afterAutospacing="0"/>
        <w:ind w:left="993"/>
        <w:textAlignment w:val="baseline"/>
        <w:rPr>
          <w:rStyle w:val="eop"/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Definitioner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och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begrepp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56E9C9C9" w14:textId="77777777" w:rsidR="005C1A2F" w:rsidRPr="00C45F69" w:rsidRDefault="005C1A2F" w:rsidP="005C1A2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2C1729DC" w14:textId="03466199" w:rsidR="005C1A2F" w:rsidRPr="00C45F69" w:rsidRDefault="005C1A2F" w:rsidP="00C45F69">
      <w:pPr>
        <w:pStyle w:val="Rubrik3"/>
        <w:rPr>
          <w:bdr w:val="none" w:sz="0" w:space="0" w:color="auto" w:frame="1"/>
          <w:shd w:val="clear" w:color="auto" w:fill="C6C6C6"/>
        </w:rPr>
      </w:pPr>
      <w:bookmarkStart w:id="24" w:name="_Toc238738572"/>
      <w:r w:rsidRPr="00C45F69">
        <w:rPr>
          <w:rStyle w:val="normaltextrun"/>
        </w:rPr>
        <w:t>2. Förebyggande åtgärder</w:t>
      </w:r>
      <w:bookmarkEnd w:id="24"/>
    </w:p>
    <w:p w14:paraId="0FAD962C" w14:textId="420C9570" w:rsidR="005C1A2F" w:rsidRPr="00C45F69" w:rsidRDefault="005C1A2F" w:rsidP="00581C89">
      <w:pPr>
        <w:pStyle w:val="paragraph"/>
        <w:numPr>
          <w:ilvl w:val="0"/>
          <w:numId w:val="13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Skolregler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och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trygghetsrutiner</w:t>
      </w:r>
      <w:proofErr w:type="spellEnd"/>
      <w:r w:rsidR="00795951"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1166C0C6" w14:textId="495F1AD8" w:rsidR="005C1A2F" w:rsidRPr="00C45F69" w:rsidRDefault="005C1A2F" w:rsidP="00581C89">
      <w:pPr>
        <w:pStyle w:val="paragraph"/>
        <w:numPr>
          <w:ilvl w:val="0"/>
          <w:numId w:val="14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Rutiner för att upptäcka varningssignaler.</w:t>
      </w:r>
    </w:p>
    <w:p w14:paraId="2DFE148B" w14:textId="4469EB21" w:rsidR="005C1A2F" w:rsidRPr="00C45F69" w:rsidRDefault="005C1A2F" w:rsidP="00581C89">
      <w:pPr>
        <w:pStyle w:val="paragraph"/>
        <w:numPr>
          <w:ilvl w:val="0"/>
          <w:numId w:val="15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Samverkan med socialtjänst, polis och andra aktörer.</w:t>
      </w:r>
    </w:p>
    <w:p w14:paraId="0766DD36" w14:textId="696EA90E" w:rsidR="005C1A2F" w:rsidRPr="00C45F69" w:rsidRDefault="00620DC9" w:rsidP="00581C89">
      <w:pPr>
        <w:pStyle w:val="paragraph"/>
        <w:numPr>
          <w:ilvl w:val="0"/>
          <w:numId w:val="16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Fonts w:asciiTheme="minorHAnsi" w:hAnsiTheme="minorHAnsi" w:cstheme="minorHAnsi"/>
        </w:rPr>
        <w:t>Bedömning av risker och sårbarheter</w:t>
      </w:r>
    </w:p>
    <w:p w14:paraId="10410363" w14:textId="5203A8FB" w:rsidR="005C1A2F" w:rsidRPr="00C45F69" w:rsidRDefault="005C1A2F" w:rsidP="00581C89">
      <w:pPr>
        <w:pStyle w:val="paragraph"/>
        <w:numPr>
          <w:ilvl w:val="0"/>
          <w:numId w:val="17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lang w:val="en-US"/>
        </w:rPr>
        <w:t xml:space="preserve">Säkra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tillflyktsplatser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292BAB3B" w14:textId="7176931A" w:rsidR="005C1A2F" w:rsidRPr="00C45F69" w:rsidRDefault="005C1A2F" w:rsidP="00581C89">
      <w:pPr>
        <w:pStyle w:val="paragraph"/>
        <w:numPr>
          <w:ilvl w:val="0"/>
          <w:numId w:val="18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Översyn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av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fysiska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säkerhetsförutsättningar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0B54CE1A" w14:textId="430A07CA" w:rsidR="005C1A2F" w:rsidRPr="00C45F69" w:rsidRDefault="005C1A2F" w:rsidP="00581C89">
      <w:pPr>
        <w:pStyle w:val="paragraph"/>
        <w:numPr>
          <w:ilvl w:val="0"/>
          <w:numId w:val="19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Trygghetsvandringar</w:t>
      </w:r>
      <w:proofErr w:type="spellEnd"/>
    </w:p>
    <w:p w14:paraId="4F7382DA" w14:textId="7286828E" w:rsidR="005C1A2F" w:rsidRPr="00C45F69" w:rsidRDefault="005C1A2F" w:rsidP="00581C89">
      <w:pPr>
        <w:pStyle w:val="paragraph"/>
        <w:numPr>
          <w:ilvl w:val="0"/>
          <w:numId w:val="20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Elevdialoger</w:t>
      </w:r>
      <w:proofErr w:type="spellEnd"/>
    </w:p>
    <w:p w14:paraId="1D6FC302" w14:textId="77777777" w:rsidR="005C1A2F" w:rsidRPr="00C45F69" w:rsidRDefault="005C1A2F" w:rsidP="005C1A2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6398E716" w14:textId="68B72E7C" w:rsidR="005C1A2F" w:rsidRPr="00C45F69" w:rsidRDefault="005C1A2F" w:rsidP="00C45F69">
      <w:pPr>
        <w:pStyle w:val="Rubrik3"/>
      </w:pPr>
      <w:bookmarkStart w:id="25" w:name="_Toc238738573"/>
      <w:r w:rsidRPr="00C45F69">
        <w:rPr>
          <w:rStyle w:val="normaltextrun"/>
        </w:rPr>
        <w:t>3. Organisation och ansvar</w:t>
      </w:r>
      <w:bookmarkEnd w:id="25"/>
    </w:p>
    <w:p w14:paraId="7BE61C24" w14:textId="4FA9FB94" w:rsidR="005C1A2F" w:rsidRPr="00C45F69" w:rsidRDefault="005C1A2F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i/>
          <w:iCs/>
        </w:rPr>
        <w:t>Ansvarsprincipen</w:t>
      </w:r>
      <w:r w:rsidRPr="00C45F69">
        <w:rPr>
          <w:rStyle w:val="normaltextrun"/>
          <w:rFonts w:asciiTheme="minorHAnsi" w:hAnsiTheme="minorHAnsi" w:cstheme="minorHAnsi"/>
        </w:rPr>
        <w:t xml:space="preserve"> 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- </w:t>
      </w:r>
      <w:r w:rsidR="00620DC9" w:rsidRPr="00C45F69">
        <w:rPr>
          <w:rFonts w:asciiTheme="minorHAnsi" w:hAnsiTheme="minorHAnsi" w:cstheme="minorHAnsi"/>
        </w:rPr>
        <w:t>den som har ansvar för en verksamhet under normala förhållanden har också motsvarande ansvar vid en kris</w:t>
      </w:r>
    </w:p>
    <w:p w14:paraId="45D29986" w14:textId="619DC87A" w:rsidR="005C1A2F" w:rsidRPr="00C45F69" w:rsidRDefault="005C1A2F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i/>
          <w:iCs/>
        </w:rPr>
        <w:t>Likhetsprincipen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 </w:t>
      </w:r>
      <w:r w:rsidR="00620DC9" w:rsidRPr="00C45F69">
        <w:rPr>
          <w:rFonts w:asciiTheme="minorHAnsi" w:hAnsiTheme="minorHAnsi" w:cstheme="minorHAnsi"/>
        </w:rPr>
        <w:t>- verksamheten ska under en kris fungera på liknande sätt som vid normala förhållanden – så långt det är möjligt. Verksamheten ska också, om det är möjligt, skötas på samma plats som under normala förhållanden.</w:t>
      </w:r>
    </w:p>
    <w:p w14:paraId="3B587AAE" w14:textId="4524068A" w:rsidR="005C1A2F" w:rsidRPr="00C45F69" w:rsidRDefault="005C1A2F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i/>
          <w:iCs/>
        </w:rPr>
        <w:t>Närhetsprincipen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- </w:t>
      </w:r>
      <w:r w:rsidR="00620DC9" w:rsidRPr="00C45F69">
        <w:rPr>
          <w:rFonts w:asciiTheme="minorHAnsi" w:hAnsiTheme="minorHAnsi" w:cstheme="minorHAnsi"/>
        </w:rPr>
        <w:t>krisen ska hanteras där den inträffar och av dem som är närmast berörda och ansvariga.</w:t>
      </w:r>
    </w:p>
    <w:p w14:paraId="785B9B89" w14:textId="77777777" w:rsidR="006B2F9C" w:rsidRPr="00C45F69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4AF6DBCD" w14:textId="3B170C7B" w:rsidR="006B2F9C" w:rsidRPr="00C45F69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r w:rsidRPr="00C45F69">
        <w:rPr>
          <w:rFonts w:asciiTheme="minorHAnsi" w:hAnsiTheme="minorHAnsi" w:cstheme="minorHAnsi"/>
        </w:rPr>
        <w:t xml:space="preserve">Beskriv </w:t>
      </w:r>
    </w:p>
    <w:p w14:paraId="4C672640" w14:textId="40491ED5" w:rsidR="005C1A2F" w:rsidRPr="00C45F69" w:rsidRDefault="005C1A2F" w:rsidP="00581C89">
      <w:pPr>
        <w:pStyle w:val="paragraph"/>
        <w:numPr>
          <w:ilvl w:val="0"/>
          <w:numId w:val="24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Rektors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ansvar</w:t>
      </w:r>
      <w:proofErr w:type="spellEnd"/>
    </w:p>
    <w:p w14:paraId="4319BD46" w14:textId="7456BA8D" w:rsidR="005C1A2F" w:rsidRPr="00C45F69" w:rsidRDefault="005C1A2F" w:rsidP="00581C89">
      <w:pPr>
        <w:pStyle w:val="paragraph"/>
        <w:numPr>
          <w:ilvl w:val="0"/>
          <w:numId w:val="26"/>
        </w:numPr>
        <w:spacing w:before="0" w:beforeAutospacing="0" w:after="60" w:afterAutospacing="0"/>
        <w:ind w:firstLine="0"/>
        <w:textAlignment w:val="baseline"/>
        <w:rPr>
          <w:rStyle w:val="normaltextrun"/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Krisledningsgrupp med definierade roller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 och </w:t>
      </w:r>
      <w:r w:rsidR="006B2F9C" w:rsidRPr="00C45F69">
        <w:rPr>
          <w:rStyle w:val="normaltextrun"/>
          <w:rFonts w:asciiTheme="minorHAnsi" w:hAnsiTheme="minorHAnsi" w:cstheme="minorHAnsi"/>
        </w:rPr>
        <w:t>a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nsvar </w:t>
      </w:r>
    </w:p>
    <w:p w14:paraId="4D7EEBBD" w14:textId="0EB28252" w:rsidR="005C1A2F" w:rsidRPr="00C45F69" w:rsidRDefault="005C1A2F" w:rsidP="00581C89">
      <w:pPr>
        <w:pStyle w:val="paragraph"/>
        <w:numPr>
          <w:ilvl w:val="0"/>
          <w:numId w:val="26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 xml:space="preserve">Krisgruppens arbetssätt samt praktiskt på lång och kort sikt (tider, mat, lokal </w:t>
      </w:r>
      <w:proofErr w:type="spellStart"/>
      <w:r w:rsidRPr="00C45F69">
        <w:rPr>
          <w:rStyle w:val="normaltextrun"/>
          <w:rFonts w:asciiTheme="minorHAnsi" w:hAnsiTheme="minorHAnsi" w:cstheme="minorHAnsi"/>
        </w:rPr>
        <w:t>etc</w:t>
      </w:r>
      <w:proofErr w:type="spellEnd"/>
      <w:r w:rsidRPr="00C45F69">
        <w:rPr>
          <w:rStyle w:val="normaltextrun"/>
          <w:rFonts w:asciiTheme="minorHAnsi" w:hAnsiTheme="minorHAnsi" w:cstheme="minorHAnsi"/>
        </w:rPr>
        <w:t>).</w:t>
      </w:r>
    </w:p>
    <w:p w14:paraId="19268C2D" w14:textId="21ADC779" w:rsidR="005C1A2F" w:rsidRPr="00C45F69" w:rsidRDefault="005C1A2F" w:rsidP="00581C89">
      <w:pPr>
        <w:pStyle w:val="paragraph"/>
        <w:numPr>
          <w:ilvl w:val="0"/>
          <w:numId w:val="27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Kontaktlistor och rutiner för uppdatering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, </w:t>
      </w:r>
      <w:r w:rsidR="00620DC9" w:rsidRPr="00C45F69">
        <w:rPr>
          <w:rFonts w:asciiTheme="minorHAnsi" w:hAnsiTheme="minorHAnsi" w:cstheme="minorHAnsi"/>
        </w:rPr>
        <w:t>även de med skyddade personuppgifter och</w:t>
      </w:r>
      <w:r w:rsidR="0090239E" w:rsidRPr="00C45F69">
        <w:rPr>
          <w:rFonts w:asciiTheme="minorHAnsi" w:hAnsiTheme="minorHAnsi" w:cstheme="minorHAnsi"/>
        </w:rPr>
        <w:t xml:space="preserve"> papperslösa</w:t>
      </w:r>
      <w:r w:rsidR="00620DC9" w:rsidRPr="00C45F69">
        <w:rPr>
          <w:rFonts w:asciiTheme="minorHAnsi" w:hAnsiTheme="minorHAnsi" w:cstheme="minorHAnsi"/>
        </w:rPr>
        <w:t xml:space="preserve">     </w:t>
      </w:r>
    </w:p>
    <w:p w14:paraId="76DC5E01" w14:textId="2A2E1F56" w:rsidR="005C1A2F" w:rsidRPr="00C45F69" w:rsidRDefault="005C1A2F" w:rsidP="00581C89">
      <w:pPr>
        <w:pStyle w:val="paragraph"/>
        <w:numPr>
          <w:ilvl w:val="0"/>
          <w:numId w:val="28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Rutin för aktivering av krisgrupp.</w:t>
      </w:r>
    </w:p>
    <w:p w14:paraId="7F0F4D63" w14:textId="77777777" w:rsidR="005C1A2F" w:rsidRPr="00C45F69" w:rsidRDefault="005C1A2F" w:rsidP="005C1A2F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0918C714" w14:textId="567F3020" w:rsidR="005C1A2F" w:rsidRPr="00C45F69" w:rsidRDefault="005C1A2F" w:rsidP="00C45F69">
      <w:pPr>
        <w:pStyle w:val="Rubrik3"/>
      </w:pPr>
      <w:bookmarkStart w:id="26" w:name="_Toc238738574"/>
      <w:r w:rsidRPr="00C45F69">
        <w:rPr>
          <w:rStyle w:val="normaltextrun"/>
        </w:rPr>
        <w:lastRenderedPageBreak/>
        <w:t>4. Larm- och varningsrutiner</w:t>
      </w:r>
      <w:bookmarkEnd w:id="26"/>
    </w:p>
    <w:p w14:paraId="169A0457" w14:textId="273468D6" w:rsidR="005C1A2F" w:rsidRPr="00C45F69" w:rsidRDefault="005C1A2F" w:rsidP="00581C89">
      <w:pPr>
        <w:pStyle w:val="paragraph"/>
        <w:numPr>
          <w:ilvl w:val="0"/>
          <w:numId w:val="29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Intern varning till personal och elever.</w:t>
      </w:r>
    </w:p>
    <w:p w14:paraId="2DA52851" w14:textId="49AA5966" w:rsidR="005C1A2F" w:rsidRPr="00C45F69" w:rsidRDefault="005C1A2F" w:rsidP="00581C89">
      <w:pPr>
        <w:pStyle w:val="paragraph"/>
        <w:numPr>
          <w:ilvl w:val="0"/>
          <w:numId w:val="30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Snabb kontakt med polis och extern hjälp.</w:t>
      </w:r>
    </w:p>
    <w:p w14:paraId="3408736F" w14:textId="77777777" w:rsidR="005C1A2F" w:rsidRPr="00C45F69" w:rsidRDefault="005C1A2F" w:rsidP="005C1A2F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43413228" w14:textId="686616BC" w:rsidR="005C1A2F" w:rsidRPr="00C45F69" w:rsidRDefault="005C1A2F" w:rsidP="00C45F69">
      <w:pPr>
        <w:pStyle w:val="Rubrik3"/>
      </w:pPr>
      <w:bookmarkStart w:id="27" w:name="_Toc238738575"/>
      <w:r w:rsidRPr="00C45F69">
        <w:rPr>
          <w:rStyle w:val="normaltextrun"/>
        </w:rPr>
        <w:t>5. Kommunikation</w:t>
      </w:r>
      <w:bookmarkEnd w:id="27"/>
    </w:p>
    <w:p w14:paraId="372DF14A" w14:textId="77FDD9EB" w:rsidR="005C1A2F" w:rsidRPr="00C45F69" w:rsidRDefault="005C1A2F" w:rsidP="00581C89">
      <w:pPr>
        <w:pStyle w:val="paragraph"/>
        <w:numPr>
          <w:ilvl w:val="0"/>
          <w:numId w:val="31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Kommunikationsvägar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och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kontaktlistor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788E65AB" w14:textId="609E08C0" w:rsidR="005C1A2F" w:rsidRPr="00C45F69" w:rsidRDefault="005C1A2F" w:rsidP="00581C89">
      <w:pPr>
        <w:pStyle w:val="paragraph"/>
        <w:numPr>
          <w:ilvl w:val="0"/>
          <w:numId w:val="32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lang w:val="en-US"/>
        </w:rPr>
        <w:t>E-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postmallar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till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vårdnadshavare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09DF3D65" w14:textId="29C29BAC" w:rsidR="005C1A2F" w:rsidRPr="00C45F69" w:rsidRDefault="005C1A2F" w:rsidP="00581C89">
      <w:pPr>
        <w:pStyle w:val="paragraph"/>
        <w:numPr>
          <w:ilvl w:val="0"/>
          <w:numId w:val="33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Pressmeddelandemall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5443114D" w14:textId="407340D1" w:rsidR="005C1A2F" w:rsidRPr="00C45F69" w:rsidRDefault="005C1A2F" w:rsidP="00581C89">
      <w:pPr>
        <w:pStyle w:val="paragraph"/>
        <w:numPr>
          <w:ilvl w:val="0"/>
          <w:numId w:val="34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Utsedd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talesperson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>.</w:t>
      </w:r>
    </w:p>
    <w:p w14:paraId="2BFB86FF" w14:textId="77777777" w:rsidR="005C1A2F" w:rsidRPr="00C45F69" w:rsidRDefault="005C1A2F" w:rsidP="005C1A2F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6B76BE2C" w14:textId="2F8325B5" w:rsidR="005C1A2F" w:rsidRPr="00C45F69" w:rsidRDefault="005C1A2F" w:rsidP="00C45F69">
      <w:pPr>
        <w:pStyle w:val="Rubrik3"/>
      </w:pPr>
      <w:bookmarkStart w:id="28" w:name="_Toc238738576"/>
      <w:r w:rsidRPr="00C45F69">
        <w:rPr>
          <w:rStyle w:val="normaltextrun"/>
        </w:rPr>
        <w:t>6. Handlingsalternativ vid händelse</w:t>
      </w:r>
      <w:bookmarkEnd w:id="28"/>
    </w:p>
    <w:p w14:paraId="456AA082" w14:textId="52F5BB55" w:rsidR="005C1A2F" w:rsidRPr="00C45F69" w:rsidRDefault="005C1A2F" w:rsidP="00581C89">
      <w:pPr>
        <w:pStyle w:val="paragraph"/>
        <w:numPr>
          <w:ilvl w:val="0"/>
          <w:numId w:val="35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Hot om våld – kontakta 112 och följ polisens instruktioner</w:t>
      </w:r>
    </w:p>
    <w:p w14:paraId="269C8541" w14:textId="1272028F" w:rsidR="005C1A2F" w:rsidRPr="00C45F69" w:rsidRDefault="005C1A2F" w:rsidP="00581C89">
      <w:pPr>
        <w:pStyle w:val="paragraph"/>
        <w:numPr>
          <w:ilvl w:val="0"/>
          <w:numId w:val="36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  <w:lang w:val="en-US"/>
        </w:rPr>
        <w:t>Inrymning</w:t>
      </w:r>
    </w:p>
    <w:p w14:paraId="5DB0C2E9" w14:textId="35582AE2" w:rsidR="005C1A2F" w:rsidRPr="00C45F69" w:rsidRDefault="005C1A2F" w:rsidP="00581C89">
      <w:pPr>
        <w:pStyle w:val="paragraph"/>
        <w:numPr>
          <w:ilvl w:val="0"/>
          <w:numId w:val="37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Utrymning</w:t>
      </w:r>
      <w:proofErr w:type="spellEnd"/>
    </w:p>
    <w:p w14:paraId="641778BA" w14:textId="78677A2C" w:rsidR="005C1A2F" w:rsidRPr="00C45F69" w:rsidRDefault="005C1A2F" w:rsidP="00581C89">
      <w:pPr>
        <w:pStyle w:val="paragraph"/>
        <w:numPr>
          <w:ilvl w:val="0"/>
          <w:numId w:val="39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Rutin för låsning av lokaler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, utestängning </w:t>
      </w:r>
    </w:p>
    <w:p w14:paraId="737F7047" w14:textId="448F928B" w:rsidR="005C1A2F" w:rsidRPr="00C45F69" w:rsidRDefault="005C1A2F" w:rsidP="00581C89">
      <w:pPr>
        <w:pStyle w:val="paragraph"/>
        <w:numPr>
          <w:ilvl w:val="0"/>
          <w:numId w:val="40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Krisstöd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till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drabbade</w:t>
      </w:r>
      <w:proofErr w:type="spellEnd"/>
    </w:p>
    <w:p w14:paraId="7B034588" w14:textId="77777777" w:rsidR="005C1A2F" w:rsidRPr="00C45F69" w:rsidRDefault="005C1A2F" w:rsidP="005C1A2F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478F686B" w14:textId="554A4A73" w:rsidR="005C1A2F" w:rsidRPr="00C45F69" w:rsidRDefault="005C1A2F" w:rsidP="00C45F69">
      <w:pPr>
        <w:pStyle w:val="Rubrik3"/>
      </w:pPr>
      <w:bookmarkStart w:id="29" w:name="_Toc238738577"/>
      <w:r w:rsidRPr="00C45F69">
        <w:rPr>
          <w:rStyle w:val="normaltextrun"/>
        </w:rPr>
        <w:t>7. Utbildning och övning</w:t>
      </w:r>
      <w:bookmarkEnd w:id="29"/>
    </w:p>
    <w:p w14:paraId="63A5AE01" w14:textId="42BF5654" w:rsidR="005C1A2F" w:rsidRPr="00C45F69" w:rsidRDefault="005C1A2F" w:rsidP="00581C89">
      <w:pPr>
        <w:pStyle w:val="paragraph"/>
        <w:numPr>
          <w:ilvl w:val="0"/>
          <w:numId w:val="41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Regelbunden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utbildning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för personal</w:t>
      </w:r>
    </w:p>
    <w:p w14:paraId="66115419" w14:textId="3A9CFBE3" w:rsidR="005C1A2F" w:rsidRPr="00C45F69" w:rsidRDefault="005C1A2F" w:rsidP="00581C89">
      <w:pPr>
        <w:pStyle w:val="paragraph"/>
        <w:numPr>
          <w:ilvl w:val="0"/>
          <w:numId w:val="42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Återkommande</w:t>
      </w:r>
      <w:proofErr w:type="spellEnd"/>
      <w:r w:rsidRPr="00C45F69">
        <w:rPr>
          <w:rStyle w:val="normaltextrun"/>
          <w:rFonts w:asciiTheme="minorHAnsi" w:hAnsiTheme="minorHAnsi" w:cstheme="minorHAnsi"/>
          <w:lang w:val="en-US"/>
        </w:rPr>
        <w:t xml:space="preserve"> </w:t>
      </w:r>
      <w:proofErr w:type="spellStart"/>
      <w:r w:rsidRPr="00C45F69">
        <w:rPr>
          <w:rStyle w:val="normaltextrun"/>
          <w:rFonts w:asciiTheme="minorHAnsi" w:hAnsiTheme="minorHAnsi" w:cstheme="minorHAnsi"/>
          <w:lang w:val="en-US"/>
        </w:rPr>
        <w:t>övningar</w:t>
      </w:r>
      <w:proofErr w:type="spellEnd"/>
    </w:p>
    <w:p w14:paraId="41D426F6" w14:textId="0EC434EA" w:rsidR="005C1A2F" w:rsidRPr="00C45F69" w:rsidRDefault="005C1A2F" w:rsidP="00581C89">
      <w:pPr>
        <w:pStyle w:val="paragraph"/>
        <w:numPr>
          <w:ilvl w:val="0"/>
          <w:numId w:val="43"/>
        </w:numPr>
        <w:spacing w:before="0" w:beforeAutospacing="0" w:after="60" w:afterAutospacing="0"/>
        <w:ind w:firstLine="0"/>
        <w:textAlignment w:val="baseline"/>
        <w:rPr>
          <w:rStyle w:val="eop"/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 xml:space="preserve">Åldersanpassad involvering av 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barn och </w:t>
      </w:r>
      <w:r w:rsidRPr="00C45F69">
        <w:rPr>
          <w:rStyle w:val="normaltextrun"/>
          <w:rFonts w:asciiTheme="minorHAnsi" w:hAnsiTheme="minorHAnsi" w:cstheme="minorHAnsi"/>
        </w:rPr>
        <w:t>elever</w:t>
      </w:r>
    </w:p>
    <w:p w14:paraId="02E78A15" w14:textId="77777777" w:rsidR="005C1A2F" w:rsidRPr="00C45F69" w:rsidRDefault="005C1A2F" w:rsidP="005C1A2F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07A8EB86" w14:textId="1E16F260" w:rsidR="005C1A2F" w:rsidRPr="00C45F69" w:rsidRDefault="005C1A2F" w:rsidP="00C45F69">
      <w:pPr>
        <w:pStyle w:val="Rubrik3"/>
      </w:pPr>
      <w:bookmarkStart w:id="30" w:name="_Toc238738578"/>
      <w:r w:rsidRPr="00C45F69">
        <w:rPr>
          <w:rStyle w:val="normaltextrun"/>
        </w:rPr>
        <w:t>8. Uppföljning och revidering</w:t>
      </w:r>
      <w:bookmarkEnd w:id="30"/>
    </w:p>
    <w:p w14:paraId="76602761" w14:textId="7F4021EE" w:rsidR="005C1A2F" w:rsidRPr="00C45F69" w:rsidRDefault="005C1A2F" w:rsidP="00581C89">
      <w:pPr>
        <w:pStyle w:val="paragraph"/>
        <w:numPr>
          <w:ilvl w:val="0"/>
          <w:numId w:val="44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Utvärdering efter övning eller incident</w:t>
      </w:r>
    </w:p>
    <w:p w14:paraId="61D3B1CF" w14:textId="6F33036E" w:rsidR="005C1A2F" w:rsidRPr="00C45F69" w:rsidRDefault="005C1A2F" w:rsidP="00581C89">
      <w:pPr>
        <w:pStyle w:val="paragraph"/>
        <w:numPr>
          <w:ilvl w:val="0"/>
          <w:numId w:val="45"/>
        </w:numPr>
        <w:spacing w:before="0" w:beforeAutospacing="0" w:after="60" w:afterAutospacing="0"/>
        <w:ind w:firstLine="0"/>
        <w:textAlignment w:val="baseline"/>
        <w:rPr>
          <w:rFonts w:asciiTheme="minorHAnsi" w:hAnsiTheme="minorHAnsi" w:cstheme="minorHAnsi"/>
        </w:rPr>
      </w:pPr>
      <w:r w:rsidRPr="00C45F69">
        <w:rPr>
          <w:rStyle w:val="normaltextrun"/>
          <w:rFonts w:asciiTheme="minorHAnsi" w:hAnsiTheme="minorHAnsi" w:cstheme="minorHAnsi"/>
        </w:rPr>
        <w:t>Regelbunden uppdatering av planen</w:t>
      </w:r>
      <w:r w:rsidR="00620DC9" w:rsidRPr="00C45F69">
        <w:rPr>
          <w:rStyle w:val="normaltextrun"/>
          <w:rFonts w:asciiTheme="minorHAnsi" w:hAnsiTheme="minorHAnsi" w:cstheme="minorHAnsi"/>
        </w:rPr>
        <w:t xml:space="preserve">, </w:t>
      </w:r>
      <w:r w:rsidR="00620DC9" w:rsidRPr="00C45F69">
        <w:rPr>
          <w:rFonts w:asciiTheme="minorHAnsi" w:hAnsiTheme="minorHAnsi" w:cstheme="minorHAnsi"/>
        </w:rPr>
        <w:t>om möjligt involvera elever, elevhälsan och skyddsombud.</w:t>
      </w:r>
    </w:p>
    <w:p w14:paraId="4DC47E5C" w14:textId="77777777" w:rsidR="006B2F9C" w:rsidRPr="00C45F69" w:rsidRDefault="006B2F9C" w:rsidP="006B2F9C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</w:p>
    <w:p w14:paraId="0990C909" w14:textId="77777777" w:rsidR="006B2F9C" w:rsidRPr="00C45F69" w:rsidRDefault="006B2F9C" w:rsidP="006B2F9C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</w:p>
    <w:p w14:paraId="3E624740" w14:textId="77777777" w:rsidR="006B2F9C" w:rsidRPr="00C45F69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r w:rsidRPr="00C45F69">
        <w:rPr>
          <w:rFonts w:asciiTheme="minorHAnsi" w:hAnsiTheme="minorHAnsi" w:cstheme="minorHAnsi"/>
        </w:rPr>
        <w:t xml:space="preserve">Se Skolverkets material </w:t>
      </w:r>
    </w:p>
    <w:p w14:paraId="2B51FFAD" w14:textId="0C5BF212" w:rsidR="006B2F9C" w:rsidRPr="00C45F69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  <w:hyperlink r:id="rId15" w:history="1">
        <w:r w:rsidRPr="00C45F69">
          <w:rPr>
            <w:rStyle w:val="Hyperlnk"/>
            <w:rFonts w:asciiTheme="minorHAnsi" w:hAnsiTheme="minorHAnsi" w:cstheme="minorHAnsi"/>
          </w:rPr>
          <w:t>Exempel checklista beredskapsplan för allvarliga våldssituationer eller hot om allvarlig våldssituation</w:t>
        </w:r>
      </w:hyperlink>
    </w:p>
    <w:p w14:paraId="46E5EECF" w14:textId="77777777" w:rsidR="006B2F9C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7C6CFCA" w14:textId="77777777" w:rsidR="006B2F9C" w:rsidRDefault="006B2F9C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57E85CE" w14:textId="77777777" w:rsidR="0090239E" w:rsidRDefault="0090239E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AB7C555" w14:textId="77777777" w:rsidR="0090239E" w:rsidRDefault="0090239E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8C515CE" w14:textId="77777777" w:rsidR="0090239E" w:rsidRDefault="0090239E" w:rsidP="006B2F9C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6A4F556" w14:textId="77777777" w:rsidR="0090239E" w:rsidRPr="00E31A79" w:rsidRDefault="0090239E" w:rsidP="00C45F69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9482514" w14:textId="3618CEA8" w:rsidR="005C1A2F" w:rsidRPr="005C4A94" w:rsidRDefault="005C1A2F" w:rsidP="005C4A94">
      <w:pPr>
        <w:pStyle w:val="Rubrik2"/>
      </w:pPr>
      <w:bookmarkStart w:id="31" w:name="_Toc238738579"/>
      <w:r w:rsidRPr="00E900C5">
        <w:lastRenderedPageBreak/>
        <w:t xml:space="preserve">Bilaga </w:t>
      </w:r>
      <w:r>
        <w:t>2</w:t>
      </w:r>
      <w:r w:rsidRPr="00E900C5">
        <w:t xml:space="preserve">: </w:t>
      </w:r>
      <w:r w:rsidR="006B2F9C" w:rsidRPr="006B2F9C">
        <w:t>Exempel checklista för allvarliga hot- och våldssituationer i krisplan</w:t>
      </w:r>
      <w:bookmarkEnd w:id="31"/>
      <w:r w:rsidR="006B2F9C" w:rsidRPr="006B2F9C">
        <w:t xml:space="preserve"> </w:t>
      </w:r>
    </w:p>
    <w:p w14:paraId="0FC36A1A" w14:textId="77777777" w:rsidR="005C1A2F" w:rsidRDefault="005C1A2F" w:rsidP="005C1A2F">
      <w:pPr>
        <w:spacing w:after="120"/>
        <w:ind w:left="357"/>
        <w:rPr>
          <w:rFonts w:cstheme="minorHAnsi"/>
        </w:rPr>
      </w:pPr>
      <w:r w:rsidRPr="00E900C5">
        <w:rPr>
          <w:rStyle w:val="normaltextrun"/>
          <w:rFonts w:cstheme="minorHAnsi"/>
          <w:sz w:val="22"/>
          <w:szCs w:val="22"/>
        </w:rPr>
        <w:t xml:space="preserve">Detta dokument är ett exempel på hur en </w:t>
      </w:r>
      <w:r>
        <w:rPr>
          <w:rStyle w:val="normaltextrun"/>
          <w:rFonts w:cstheme="minorHAnsi"/>
        </w:rPr>
        <w:t>kris</w:t>
      </w:r>
      <w:r w:rsidRPr="00E900C5">
        <w:rPr>
          <w:rStyle w:val="normaltextrun"/>
          <w:rFonts w:cstheme="minorHAnsi"/>
          <w:sz w:val="22"/>
          <w:szCs w:val="22"/>
        </w:rPr>
        <w:t>plan kan struktureras</w:t>
      </w:r>
      <w:r>
        <w:rPr>
          <w:rStyle w:val="normaltextrun"/>
          <w:rFonts w:cstheme="minorHAnsi"/>
        </w:rPr>
        <w:t xml:space="preserve"> </w:t>
      </w:r>
      <w:r w:rsidRPr="00E900C5">
        <w:rPr>
          <w:rFonts w:cstheme="minorHAnsi"/>
        </w:rPr>
        <w:t>för akut agerande vid en allvarlig våldssituation eller hot om allvarlig våldssituation. Beredskapsplanen kan även vara en del av en krisplan.</w:t>
      </w:r>
      <w:r>
        <w:rPr>
          <w:rFonts w:cstheme="minorHAnsi"/>
        </w:rPr>
        <w:br/>
      </w:r>
      <w:r w:rsidRPr="00E900C5">
        <w:rPr>
          <w:rFonts w:cstheme="minorHAnsi"/>
        </w:rPr>
        <w:t>Syftet är att beskriva hur organisationen agerar vid en allvarlig händel</w:t>
      </w:r>
      <w:r>
        <w:rPr>
          <w:rFonts w:cstheme="minorHAnsi"/>
        </w:rPr>
        <w:t>s</w:t>
      </w:r>
      <w:r w:rsidRPr="00E900C5">
        <w:rPr>
          <w:rFonts w:cstheme="minorHAnsi"/>
        </w:rPr>
        <w:t>e.</w:t>
      </w:r>
    </w:p>
    <w:p w14:paraId="24774A63" w14:textId="77777777" w:rsidR="005C1A2F" w:rsidRDefault="005C1A2F" w:rsidP="005D3525">
      <w:pPr>
        <w:spacing w:after="120"/>
        <w:rPr>
          <w:rFonts w:cstheme="minorHAnsi"/>
        </w:rPr>
      </w:pPr>
    </w:p>
    <w:p w14:paraId="0F6D8CB6" w14:textId="77777777" w:rsidR="005C1A2F" w:rsidRPr="00581C89" w:rsidRDefault="005C1A2F" w:rsidP="00C45F69">
      <w:pPr>
        <w:pStyle w:val="Rubrik3"/>
      </w:pPr>
      <w:bookmarkStart w:id="32" w:name="_Toc238738580"/>
      <w:r w:rsidRPr="00581C89">
        <w:t>1. Identifiera hotet</w:t>
      </w:r>
      <w:bookmarkEnd w:id="32"/>
      <w:r w:rsidRPr="00581C89">
        <w:t xml:space="preserve"> </w:t>
      </w:r>
    </w:p>
    <w:p w14:paraId="78BBE64C" w14:textId="77777777" w:rsidR="005C1A2F" w:rsidRPr="0015279A" w:rsidRDefault="005C1A2F" w:rsidP="0090239E">
      <w:pPr>
        <w:spacing w:before="0" w:after="60"/>
        <w:ind w:left="426"/>
        <w:rPr>
          <w:rFonts w:cstheme="minorHAnsi"/>
        </w:rPr>
      </w:pPr>
      <w:r w:rsidRPr="0015279A">
        <w:rPr>
          <w:rFonts w:cstheme="minorHAnsi"/>
        </w:rPr>
        <w:t xml:space="preserve">• Bedöm situationen </w:t>
      </w:r>
    </w:p>
    <w:p w14:paraId="5B7EFD0D" w14:textId="77777777" w:rsidR="005C1A2F" w:rsidRPr="0015279A" w:rsidRDefault="005C1A2F" w:rsidP="00581C89">
      <w:pPr>
        <w:spacing w:before="0" w:after="60"/>
        <w:ind w:left="1276"/>
        <w:rPr>
          <w:rFonts w:cstheme="minorHAnsi"/>
        </w:rPr>
      </w:pPr>
      <w:r w:rsidRPr="0015279A">
        <w:rPr>
          <w:rFonts w:cstheme="minorHAnsi"/>
        </w:rPr>
        <w:t xml:space="preserve">o Pågående våld? </w:t>
      </w:r>
    </w:p>
    <w:p w14:paraId="31BEB6E9" w14:textId="77777777" w:rsidR="005C1A2F" w:rsidRPr="0015279A" w:rsidRDefault="005C1A2F" w:rsidP="00581C89">
      <w:pPr>
        <w:spacing w:before="0" w:after="60"/>
        <w:ind w:left="1276"/>
        <w:rPr>
          <w:rFonts w:cstheme="minorHAnsi"/>
        </w:rPr>
      </w:pPr>
      <w:r w:rsidRPr="0015279A">
        <w:rPr>
          <w:rFonts w:cstheme="minorHAnsi"/>
        </w:rPr>
        <w:t xml:space="preserve">o Hot om våld? </w:t>
      </w:r>
    </w:p>
    <w:p w14:paraId="7C7BE4A7" w14:textId="77777777" w:rsidR="005C1A2F" w:rsidRPr="0015279A" w:rsidRDefault="005C1A2F" w:rsidP="00581C89">
      <w:pPr>
        <w:spacing w:before="0" w:after="60"/>
        <w:ind w:left="1276"/>
        <w:rPr>
          <w:rFonts w:cstheme="minorHAnsi"/>
        </w:rPr>
      </w:pPr>
      <w:r w:rsidRPr="0015279A">
        <w:rPr>
          <w:rFonts w:cstheme="minorHAnsi"/>
        </w:rPr>
        <w:t xml:space="preserve">o Beväpnad person? </w:t>
      </w:r>
    </w:p>
    <w:p w14:paraId="37FFDCF8" w14:textId="77777777" w:rsidR="005C1A2F" w:rsidRPr="0015279A" w:rsidRDefault="005C1A2F" w:rsidP="00581C89">
      <w:pPr>
        <w:spacing w:before="0" w:after="60"/>
        <w:ind w:left="1276"/>
        <w:rPr>
          <w:rFonts w:cstheme="minorHAnsi"/>
        </w:rPr>
      </w:pPr>
      <w:r w:rsidRPr="0015279A">
        <w:rPr>
          <w:rFonts w:cstheme="minorHAnsi"/>
        </w:rPr>
        <w:t xml:space="preserve">o Annat? </w:t>
      </w:r>
    </w:p>
    <w:p w14:paraId="6DCCEB23" w14:textId="0E8955EC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Larma 112 </w:t>
      </w:r>
      <w:r>
        <w:rPr>
          <w:rFonts w:cstheme="minorHAnsi"/>
        </w:rPr>
        <w:br/>
      </w:r>
    </w:p>
    <w:p w14:paraId="69657DC5" w14:textId="77777777" w:rsidR="005C1A2F" w:rsidRPr="00581C89" w:rsidRDefault="005C1A2F" w:rsidP="00C45F69">
      <w:pPr>
        <w:pStyle w:val="Rubrik3"/>
      </w:pPr>
      <w:bookmarkStart w:id="33" w:name="_Toc238738581"/>
      <w:r w:rsidRPr="00581C89">
        <w:t>2. Aktivera beredskapsplanen</w:t>
      </w:r>
      <w:bookmarkEnd w:id="33"/>
      <w:r w:rsidRPr="00581C89">
        <w:t xml:space="preserve"> </w:t>
      </w:r>
    </w:p>
    <w:p w14:paraId="7596E9AC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>• Använd sedan tidigare överenskommen kommunikation</w:t>
      </w:r>
    </w:p>
    <w:p w14:paraId="398F5608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Starta inrymning/utrymning om hotet är inne på verksamheten </w:t>
      </w:r>
    </w:p>
    <w:p w14:paraId="4AE45622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Starta utestängning om hotet är utanför verksamheten </w:t>
      </w:r>
    </w:p>
    <w:p w14:paraId="34C93F67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Starta utrymning om det är möjligt och säkert att lämna platsen </w:t>
      </w:r>
    </w:p>
    <w:p w14:paraId="27921F39" w14:textId="45B1E4B9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Aktivera krisledning  </w:t>
      </w:r>
      <w:r>
        <w:rPr>
          <w:rFonts w:cstheme="minorHAnsi"/>
        </w:rPr>
        <w:br/>
      </w:r>
    </w:p>
    <w:p w14:paraId="2BC48827" w14:textId="77777777" w:rsidR="005C1A2F" w:rsidRPr="00581C89" w:rsidRDefault="005C1A2F" w:rsidP="00C45F69">
      <w:pPr>
        <w:pStyle w:val="Rubrik3"/>
      </w:pPr>
      <w:bookmarkStart w:id="34" w:name="_Toc238738582"/>
      <w:r w:rsidRPr="00581C89">
        <w:t>3. Skydda barn, elever och personal</w:t>
      </w:r>
      <w:bookmarkEnd w:id="34"/>
      <w:r w:rsidRPr="00581C89">
        <w:t xml:space="preserve">  </w:t>
      </w:r>
    </w:p>
    <w:p w14:paraId="2DA80DB8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Vid inrymning, lås dörrar, släck lampor, </w:t>
      </w:r>
      <w:r>
        <w:rPr>
          <w:rFonts w:cstheme="minorHAnsi"/>
        </w:rPr>
        <w:t xml:space="preserve">slå av ljudet på telefoner, </w:t>
      </w:r>
      <w:r w:rsidRPr="0015279A">
        <w:rPr>
          <w:rFonts w:cstheme="minorHAnsi"/>
        </w:rPr>
        <w:t xml:space="preserve">var tysta och håll er borta från fönster </w:t>
      </w:r>
    </w:p>
    <w:p w14:paraId="2323259C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>• Räkna snabbt in barn</w:t>
      </w:r>
      <w:r>
        <w:rPr>
          <w:rFonts w:cstheme="minorHAnsi"/>
        </w:rPr>
        <w:t>/</w:t>
      </w:r>
      <w:r w:rsidRPr="0015279A">
        <w:rPr>
          <w:rFonts w:cstheme="minorHAnsi"/>
        </w:rPr>
        <w:t xml:space="preserve">elever och om möjligt håll kontakt med kollegor </w:t>
      </w:r>
    </w:p>
    <w:p w14:paraId="16669C61" w14:textId="54A06A91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och eventuella besökare </w:t>
      </w:r>
      <w:r>
        <w:rPr>
          <w:rFonts w:cstheme="minorHAnsi"/>
        </w:rPr>
        <w:br/>
      </w:r>
    </w:p>
    <w:p w14:paraId="7989EC62" w14:textId="77777777" w:rsidR="005C1A2F" w:rsidRPr="00581C89" w:rsidRDefault="005C1A2F" w:rsidP="00C45F69">
      <w:pPr>
        <w:pStyle w:val="Rubrik3"/>
      </w:pPr>
      <w:bookmarkStart w:id="35" w:name="_Toc238738583"/>
      <w:r w:rsidRPr="00581C89">
        <w:t>4. Kommunikation</w:t>
      </w:r>
      <w:bookmarkEnd w:id="35"/>
      <w:r w:rsidRPr="00581C89">
        <w:t xml:space="preserve"> </w:t>
      </w:r>
    </w:p>
    <w:p w14:paraId="3B3E5FD1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Kommunicera internt med tydliga korta meddelanden </w:t>
      </w:r>
    </w:p>
    <w:p w14:paraId="62EEA446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Aktivera talesperson för kontakt med polis, vårdnadshavare, media </w:t>
      </w:r>
      <w:proofErr w:type="gramStart"/>
      <w:r w:rsidRPr="0015279A">
        <w:rPr>
          <w:rFonts w:cstheme="minorHAnsi"/>
        </w:rPr>
        <w:t>etc</w:t>
      </w:r>
      <w:r>
        <w:rPr>
          <w:rFonts w:cstheme="minorHAnsi"/>
        </w:rPr>
        <w:t>.</w:t>
      </w:r>
      <w:proofErr w:type="gramEnd"/>
    </w:p>
    <w:p w14:paraId="7820F8FA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Skicka ett i förväg förberett meddelande till vårdnadshavare (efter </w:t>
      </w:r>
    </w:p>
    <w:p w14:paraId="23FC9013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godkännande av polis) </w:t>
      </w:r>
    </w:p>
    <w:p w14:paraId="2B2FE91E" w14:textId="67B7585D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>• Samverka med externa aktörer (räddningstjänst, polis)</w:t>
      </w:r>
      <w:r>
        <w:rPr>
          <w:rFonts w:cstheme="minorHAnsi"/>
        </w:rPr>
        <w:t>.</w:t>
      </w:r>
      <w:r>
        <w:rPr>
          <w:rFonts w:cstheme="minorHAnsi"/>
        </w:rPr>
        <w:br/>
      </w:r>
    </w:p>
    <w:p w14:paraId="680EF0EC" w14:textId="77777777" w:rsidR="005C1A2F" w:rsidRPr="00581C89" w:rsidRDefault="005C1A2F" w:rsidP="00C45F69">
      <w:pPr>
        <w:pStyle w:val="Rubrik3"/>
      </w:pPr>
      <w:bookmarkStart w:id="36" w:name="_Toc238738584"/>
      <w:r w:rsidRPr="00581C89">
        <w:t>5. Efter händelsen</w:t>
      </w:r>
      <w:bookmarkEnd w:id="36"/>
      <w:r w:rsidRPr="00581C89">
        <w:t xml:space="preserve"> </w:t>
      </w:r>
    </w:p>
    <w:p w14:paraId="203D8373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Invänta polisens klartecken innan inrymning/utrymning upphävs </w:t>
      </w:r>
    </w:p>
    <w:p w14:paraId="72E893F6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>• Samla personal och barn</w:t>
      </w:r>
      <w:r>
        <w:rPr>
          <w:rFonts w:cstheme="minorHAnsi"/>
        </w:rPr>
        <w:t>/</w:t>
      </w:r>
      <w:r w:rsidRPr="0015279A">
        <w:rPr>
          <w:rFonts w:cstheme="minorHAnsi"/>
        </w:rPr>
        <w:t xml:space="preserve">elever på trygg plats </w:t>
      </w:r>
    </w:p>
    <w:p w14:paraId="5F81459E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Aktivera rutiner för att ta hand om drabbade, </w:t>
      </w:r>
      <w:r>
        <w:rPr>
          <w:rFonts w:cstheme="minorHAnsi"/>
        </w:rPr>
        <w:t xml:space="preserve">barn/elever, </w:t>
      </w:r>
      <w:r w:rsidRPr="0015279A">
        <w:rPr>
          <w:rFonts w:cstheme="minorHAnsi"/>
        </w:rPr>
        <w:t xml:space="preserve">personal och anhöriga </w:t>
      </w:r>
    </w:p>
    <w:p w14:paraId="7D58A4F9" w14:textId="77777777" w:rsidR="005C1A2F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Dokumentera händelsen för uppföljning </w:t>
      </w:r>
    </w:p>
    <w:p w14:paraId="4CBDD7D9" w14:textId="77777777" w:rsidR="005C1A2F" w:rsidRPr="0015279A" w:rsidRDefault="005C1A2F" w:rsidP="005C1A2F">
      <w:pPr>
        <w:spacing w:after="120"/>
        <w:ind w:left="851"/>
        <w:rPr>
          <w:rFonts w:cstheme="minorHAnsi"/>
        </w:rPr>
      </w:pPr>
    </w:p>
    <w:p w14:paraId="2A0E6F2F" w14:textId="77777777" w:rsidR="005C1A2F" w:rsidRPr="00581C89" w:rsidRDefault="005C1A2F" w:rsidP="00C45F69">
      <w:pPr>
        <w:pStyle w:val="Rubrik3"/>
      </w:pPr>
      <w:bookmarkStart w:id="37" w:name="_Toc238738585"/>
      <w:r w:rsidRPr="00581C89">
        <w:t>6. Dokumentation och uppföljning</w:t>
      </w:r>
      <w:bookmarkEnd w:id="37"/>
      <w:r w:rsidRPr="00581C89">
        <w:t xml:space="preserve"> </w:t>
      </w:r>
    </w:p>
    <w:p w14:paraId="06CC1F44" w14:textId="77777777" w:rsidR="005C1A2F" w:rsidRPr="0015279A" w:rsidRDefault="005C1A2F" w:rsidP="005C1A2F">
      <w:pPr>
        <w:spacing w:after="120"/>
        <w:ind w:left="357"/>
        <w:rPr>
          <w:rFonts w:cstheme="minorHAnsi"/>
        </w:rPr>
      </w:pPr>
      <w:r w:rsidRPr="0015279A">
        <w:rPr>
          <w:rFonts w:cstheme="minorHAnsi"/>
        </w:rPr>
        <w:t xml:space="preserve">Utvärdering efter krisen och </w:t>
      </w:r>
      <w:r>
        <w:rPr>
          <w:rFonts w:cstheme="minorHAnsi"/>
        </w:rPr>
        <w:t>revidering av planen</w:t>
      </w:r>
      <w:r w:rsidRPr="0015279A">
        <w:rPr>
          <w:rFonts w:cstheme="minorHAnsi"/>
        </w:rPr>
        <w:t xml:space="preserve"> </w:t>
      </w:r>
    </w:p>
    <w:p w14:paraId="5FD8283A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Genomför debriefing med personal och </w:t>
      </w:r>
      <w:r>
        <w:rPr>
          <w:rFonts w:cstheme="minorHAnsi"/>
        </w:rPr>
        <w:t>barn/</w:t>
      </w:r>
      <w:r w:rsidRPr="0015279A">
        <w:rPr>
          <w:rFonts w:cstheme="minorHAnsi"/>
        </w:rPr>
        <w:t xml:space="preserve">elever </w:t>
      </w:r>
    </w:p>
    <w:p w14:paraId="028C1F94" w14:textId="77777777" w:rsidR="005C1A2F" w:rsidRPr="0015279A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 xml:space="preserve">• Revidera rutiner utifrån lärdomar </w:t>
      </w:r>
    </w:p>
    <w:p w14:paraId="54A41076" w14:textId="77777777" w:rsidR="005C1A2F" w:rsidRDefault="005C1A2F" w:rsidP="0090239E">
      <w:pPr>
        <w:spacing w:before="0" w:after="60"/>
        <w:ind w:left="567"/>
        <w:rPr>
          <w:rFonts w:cstheme="minorHAnsi"/>
        </w:rPr>
      </w:pPr>
      <w:r w:rsidRPr="0015279A">
        <w:rPr>
          <w:rFonts w:cstheme="minorHAnsi"/>
        </w:rPr>
        <w:t>• Informera vårdnadshavare om vad som gjorts och plan för fortsatt stöd</w:t>
      </w:r>
    </w:p>
    <w:p w14:paraId="199FFB1B" w14:textId="77777777" w:rsidR="006B2F9C" w:rsidRDefault="006B2F9C" w:rsidP="005C1A2F">
      <w:pPr>
        <w:spacing w:after="120"/>
        <w:ind w:left="851"/>
        <w:rPr>
          <w:rFonts w:cstheme="minorHAnsi"/>
        </w:rPr>
      </w:pPr>
    </w:p>
    <w:p w14:paraId="3026F7C6" w14:textId="29D580F8" w:rsidR="006B2F9C" w:rsidRDefault="006B2F9C" w:rsidP="00C45F69">
      <w:pPr>
        <w:spacing w:after="120"/>
        <w:ind w:left="284"/>
        <w:rPr>
          <w:rFonts w:cstheme="minorHAnsi"/>
        </w:rPr>
      </w:pPr>
      <w:r>
        <w:rPr>
          <w:rFonts w:cstheme="minorHAnsi"/>
        </w:rPr>
        <w:t xml:space="preserve">Se Skolverkets material </w:t>
      </w:r>
      <w:hyperlink r:id="rId16" w:history="1">
        <w:r w:rsidRPr="006B2F9C">
          <w:rPr>
            <w:rStyle w:val="Hyperlnk"/>
            <w:rFonts w:cstheme="minorHAnsi"/>
          </w:rPr>
          <w:t>Exempel checklista för allvarliga hot- och våldssituationer i krisplan</w:t>
        </w:r>
      </w:hyperlink>
    </w:p>
    <w:p w14:paraId="28A496E3" w14:textId="7FC5CDD5" w:rsidR="005C1A2F" w:rsidRDefault="005C1A2F">
      <w:r>
        <w:br w:type="page"/>
      </w:r>
    </w:p>
    <w:p w14:paraId="506C216A" w14:textId="77777777" w:rsidR="005C1A2F" w:rsidRPr="00E900C5" w:rsidRDefault="005C1A2F" w:rsidP="005C1A2F">
      <w:pPr>
        <w:pStyle w:val="Rubrik2"/>
      </w:pPr>
      <w:bookmarkStart w:id="38" w:name="_Toc238738586"/>
      <w:r w:rsidRPr="00E900C5">
        <w:lastRenderedPageBreak/>
        <w:t xml:space="preserve">Bilaga </w:t>
      </w:r>
      <w:r>
        <w:t>3</w:t>
      </w:r>
      <w:r w:rsidRPr="00E900C5">
        <w:t xml:space="preserve">: Checklista </w:t>
      </w:r>
      <w:r>
        <w:t xml:space="preserve">vid krissituation </w:t>
      </w:r>
      <w:r w:rsidRPr="00E900C5">
        <w:t>på lokal enhetsplan</w:t>
      </w:r>
      <w:bookmarkEnd w:id="38"/>
    </w:p>
    <w:p w14:paraId="53A39B40" w14:textId="52073633" w:rsidR="005C1A2F" w:rsidRDefault="005C1A2F" w:rsidP="0033503F">
      <w:pPr>
        <w:pStyle w:val="paragraph"/>
        <w:spacing w:before="200" w:beforeAutospacing="0" w:after="80" w:afterAutospacing="0"/>
        <w:ind w:left="357"/>
        <w:textAlignment w:val="baseline"/>
        <w:rPr>
          <w:rFonts w:cstheme="minorHAnsi"/>
        </w:rPr>
      </w:pPr>
      <w:r>
        <w:rPr>
          <w:rStyle w:val="normaltextrun"/>
          <w:rFonts w:ascii="Arial" w:hAnsi="Arial" w:cs="Arial"/>
          <w:b/>
          <w:bCs/>
        </w:rPr>
        <w:br/>
        <w:t>Checklista vid krissituation</w:t>
      </w:r>
      <w:r>
        <w:rPr>
          <w:rStyle w:val="normaltextrun"/>
          <w:rFonts w:ascii="Arial" w:hAnsi="Arial" w:cs="Arial"/>
          <w:b/>
          <w:bCs/>
        </w:rPr>
        <w:br/>
      </w:r>
      <w:r w:rsidRPr="004A5F82">
        <w:rPr>
          <w:rFonts w:cstheme="minorHAnsi"/>
        </w:rPr>
        <w:t>Checklistan nedan kan fungera som stöd om en krissituation uppstår i en verksamhet</w:t>
      </w:r>
      <w:r>
        <w:rPr>
          <w:rFonts w:cstheme="minorHAnsi"/>
        </w:rPr>
        <w:t>.</w:t>
      </w:r>
      <w:r>
        <w:rPr>
          <w:rFonts w:cstheme="minorHAnsi"/>
        </w:rPr>
        <w:br/>
      </w:r>
      <w:r w:rsidRPr="004A5F82">
        <w:rPr>
          <w:rFonts w:cstheme="minorHAnsi"/>
        </w:rPr>
        <w:t>Följ checklistan så att ni inte missar viktiga åtgärder</w:t>
      </w:r>
      <w:r>
        <w:rPr>
          <w:rFonts w:cstheme="minorHAnsi"/>
        </w:rPr>
        <w:t>.</w:t>
      </w:r>
    </w:p>
    <w:p w14:paraId="7F6683B9" w14:textId="77777777" w:rsidR="005C1A2F" w:rsidRDefault="005C1A2F" w:rsidP="005C1A2F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bdr w:val="none" w:sz="0" w:space="0" w:color="auto" w:frame="1"/>
          <w:shd w:val="clear" w:color="auto" w:fill="C6C6C6"/>
        </w:rPr>
      </w:pPr>
    </w:p>
    <w:tbl>
      <w:tblPr>
        <w:tblStyle w:val="Tabellrutnt"/>
        <w:tblW w:w="0" w:type="auto"/>
        <w:tblInd w:w="426" w:type="dxa"/>
        <w:tblLook w:val="04A0" w:firstRow="1" w:lastRow="0" w:firstColumn="1" w:lastColumn="0" w:noHBand="0" w:noVBand="1"/>
      </w:tblPr>
      <w:tblGrid>
        <w:gridCol w:w="5611"/>
        <w:gridCol w:w="1190"/>
        <w:gridCol w:w="1835"/>
      </w:tblGrid>
      <w:tr w:rsidR="005C1A2F" w14:paraId="1C7C24E5" w14:textId="77777777" w:rsidTr="00C659C2">
        <w:tc>
          <w:tcPr>
            <w:tcW w:w="5665" w:type="dxa"/>
          </w:tcPr>
          <w:p w14:paraId="04D370AE" w14:textId="77777777" w:rsidR="005C1A2F" w:rsidRPr="008B426E" w:rsidRDefault="005C1A2F" w:rsidP="00C659C2">
            <w:pPr>
              <w:spacing w:before="60" w:after="60"/>
              <w:rPr>
                <w:rFonts w:asciiTheme="majorHAnsi" w:hAnsiTheme="majorHAnsi" w:cstheme="majorHAnsi"/>
                <w:b/>
                <w:bCs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ÅTGÄRDER</w:t>
            </w:r>
          </w:p>
        </w:tc>
        <w:tc>
          <w:tcPr>
            <w:tcW w:w="1134" w:type="dxa"/>
          </w:tcPr>
          <w:p w14:paraId="3E967DA8" w14:textId="77777777" w:rsidR="005C1A2F" w:rsidRPr="008B426E" w:rsidRDefault="005C1A2F" w:rsidP="00C659C2">
            <w:pPr>
              <w:spacing w:before="60" w:after="60"/>
              <w:rPr>
                <w:rFonts w:asciiTheme="majorHAnsi" w:hAnsiTheme="majorHAnsi" w:cstheme="majorHAnsi"/>
                <w:b/>
                <w:bCs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UTFÖRT</w:t>
            </w:r>
          </w:p>
        </w:tc>
        <w:tc>
          <w:tcPr>
            <w:tcW w:w="1837" w:type="dxa"/>
          </w:tcPr>
          <w:p w14:paraId="2E5F6395" w14:textId="77777777" w:rsidR="005C1A2F" w:rsidRPr="008B426E" w:rsidRDefault="005C1A2F" w:rsidP="00C659C2">
            <w:pPr>
              <w:spacing w:before="60" w:after="60"/>
              <w:rPr>
                <w:rFonts w:asciiTheme="majorHAnsi" w:hAnsiTheme="majorHAnsi" w:cstheme="majorHAnsi"/>
                <w:b/>
                <w:bCs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KLOCKSLAG</w:t>
            </w:r>
          </w:p>
        </w:tc>
      </w:tr>
      <w:tr w:rsidR="005C1A2F" w14:paraId="077F095E" w14:textId="77777777" w:rsidTr="00C659C2">
        <w:tc>
          <w:tcPr>
            <w:tcW w:w="5665" w:type="dxa"/>
            <w:tcBorders>
              <w:bottom w:val="single" w:sz="4" w:space="0" w:color="auto"/>
            </w:tcBorders>
          </w:tcPr>
          <w:p w14:paraId="61A02FE5" w14:textId="77777777" w:rsidR="005C1A2F" w:rsidRPr="008B426E" w:rsidRDefault="005C1A2F" w:rsidP="00C659C2">
            <w:pPr>
              <w:spacing w:before="40" w:after="40"/>
              <w:rPr>
                <w:rFonts w:asciiTheme="majorHAnsi" w:hAnsiTheme="majorHAnsi" w:cstheme="majorHAnsi"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Polisanmälan</w:t>
            </w:r>
          </w:p>
          <w:p w14:paraId="595A41B3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 w:rsidRPr="00E53B6F">
              <w:rPr>
                <w:rFonts w:cstheme="minorHAnsi"/>
              </w:rPr>
              <w:t xml:space="preserve">• Ring alltid </w:t>
            </w:r>
            <w:r w:rsidRPr="00E53B6F">
              <w:rPr>
                <w:rFonts w:cstheme="minorHAnsi"/>
                <w:b/>
                <w:bCs/>
              </w:rPr>
              <w:t>112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</w:rPr>
              <w:t>vid nödsituation eller pågående brott</w:t>
            </w:r>
          </w:p>
          <w:p w14:paraId="7697643D" w14:textId="77777777" w:rsidR="005C1A2F" w:rsidRPr="00E53B6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• Kontakta polis via </w:t>
            </w:r>
            <w:r w:rsidRPr="00E53B6F">
              <w:rPr>
                <w:rFonts w:cstheme="minorHAnsi"/>
                <w:b/>
                <w:bCs/>
              </w:rPr>
              <w:t>114 14</w:t>
            </w:r>
            <w:r>
              <w:rPr>
                <w:rFonts w:cstheme="minorHAnsi"/>
              </w:rPr>
              <w:t xml:space="preserve"> om ärendet inte är akut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ED6DCD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</w:p>
          <w:p w14:paraId="379A0BD8" w14:textId="31B6DF7C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  <w:szCs w:val="24"/>
                </w:rPr>
                <w:id w:val="-6684073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F91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  <w:p w14:paraId="2BC5240E" w14:textId="6AF95EF4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  <w:szCs w:val="24"/>
                </w:rPr>
                <w:id w:val="-17606685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4504E49C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</w:p>
          <w:p w14:paraId="67C2FF00" w14:textId="7984ABD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061055792"/>
                <w:placeholder>
                  <w:docPart w:val="C7C015622E6145809ABBD1E69862EBDF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  <w:p w14:paraId="3EBD8408" w14:textId="6F369508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26268051"/>
                <w:placeholder>
                  <w:docPart w:val="8718820102F641BA8D841042EA1DDF6D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5720DC3B" w14:textId="77777777" w:rsidTr="00C659C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970230" w14:textId="77777777" w:rsidR="005C1A2F" w:rsidRPr="008B426E" w:rsidRDefault="005C1A2F" w:rsidP="00C659C2">
            <w:pPr>
              <w:spacing w:before="40" w:after="40"/>
              <w:rPr>
                <w:rFonts w:asciiTheme="majorHAnsi" w:hAnsiTheme="majorHAnsi" w:cstheme="majorHAnsi"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Sammankalla krisgrupp</w:t>
            </w:r>
          </w:p>
          <w:p w14:paraId="4F3BB744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 w:rsidRPr="00E53B6F">
              <w:rPr>
                <w:rFonts w:cstheme="minorHAnsi"/>
              </w:rPr>
              <w:t xml:space="preserve">• </w:t>
            </w:r>
            <w:r>
              <w:rPr>
                <w:rFonts w:cstheme="minorHAnsi"/>
              </w:rPr>
              <w:t>Krisledningsgrupp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27EA6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31F18311" w14:textId="3FF3A62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4163534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3DF812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</w:p>
          <w:p w14:paraId="79629CA8" w14:textId="5492D3A8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253672924"/>
                <w:placeholder>
                  <w:docPart w:val="CAF2DFB716D5463F9189C5B06D7BC7E5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6B7AC3B8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D9F5F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Rektor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C7D47A" w14:textId="127243B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4031743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2F4BC7" w14:textId="32CEFB1D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531919212"/>
                <w:placeholder>
                  <w:docPart w:val="47B5C82BB624454A8EC81E360E2D7009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07C5D5D7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34D0D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Verksamhetschef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FC928" w14:textId="1249A7D8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20334071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F4F0C8" w14:textId="1A825C8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828131042"/>
                <w:placeholder>
                  <w:docPart w:val="58C67B64F9D24EF396D5A4824B0457BE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2CE80976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960E3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Barn- och utbildningschef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F6BEC1" w14:textId="5C15FED1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008421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0C73C" w14:textId="0031DB30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742922657"/>
                <w:placeholder>
                  <w:docPart w:val="AE5ACFC2B02C49E08E19FF1B2A8CC30D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6A8D7ECA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BFC457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Kommunikatör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C1A97" w14:textId="6329BB5C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7563247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4FCA7" w14:textId="41C03404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660898593"/>
                <w:placeholder>
                  <w:docPart w:val="CF8AF0547C6C49DEAB0D87992E11A863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0C97CF4E" w14:textId="77777777" w:rsidTr="00C659C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45E96B" w14:textId="77777777" w:rsidR="005C1A2F" w:rsidRPr="008B426E" w:rsidRDefault="005C1A2F" w:rsidP="00C659C2">
            <w:pPr>
              <w:spacing w:before="40" w:after="40"/>
              <w:rPr>
                <w:rFonts w:asciiTheme="majorHAnsi" w:hAnsiTheme="majorHAnsi" w:cstheme="majorHAnsi"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Kommunicera krisen</w:t>
            </w:r>
          </w:p>
          <w:p w14:paraId="02188624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 w:rsidRPr="00E53B6F">
              <w:rPr>
                <w:rFonts w:cstheme="minorHAnsi"/>
              </w:rPr>
              <w:t xml:space="preserve">• </w:t>
            </w:r>
            <w:r>
              <w:rPr>
                <w:rFonts w:cstheme="minorHAnsi"/>
              </w:rPr>
              <w:t>Informera medarbetare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EC582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5A4BC912" w14:textId="0DF7AFB9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7995772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6D94E6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</w:p>
          <w:p w14:paraId="0EF5F3D4" w14:textId="37C54CEA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138452847"/>
                <w:placeholder>
                  <w:docPart w:val="F3144F593B3541C782AE14AB973815F2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6B94D97F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F89B29" w14:textId="3235140E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Kontakta vårdnadshavare och elever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6533BB" w14:textId="6A4C4D55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1051851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7E83D9" w14:textId="0FAD2B6C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584833974"/>
                <w:placeholder>
                  <w:docPart w:val="238205AC1CA0445484A0B5892F904E9F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2F99954F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8C9C8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Östhammar Direkt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1E62E" w14:textId="78D88B1E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953029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B85B77" w14:textId="665D98EB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981838065"/>
                <w:placeholder>
                  <w:docPart w:val="4BD153C856AF48FC9FEE3D3F51A9FE04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3DC810A9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1D091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kommunikatör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AB0E7D" w14:textId="6849CF24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611711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5793A5" w14:textId="3A45A8BF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568614698"/>
                <w:placeholder>
                  <w:docPart w:val="B80C03EC70C24B1684ADEF197D17FCA7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12F42BBB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33F691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Presskonferens (efter beslut av ansvarig/chef)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6E3FB" w14:textId="381004AD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2354832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4DCB7" w14:textId="48E4E34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726955182"/>
                <w:placeholder>
                  <w:docPart w:val="AE01ECC022804040BB320DA97A1156B1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411C2AE6" w14:textId="77777777" w:rsidTr="00C659C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3E50D8" w14:textId="77777777" w:rsidR="005C1A2F" w:rsidRPr="008B426E" w:rsidRDefault="005C1A2F" w:rsidP="00C659C2">
            <w:pPr>
              <w:spacing w:before="40" w:after="40"/>
              <w:rPr>
                <w:rFonts w:asciiTheme="majorHAnsi" w:hAnsiTheme="majorHAnsi" w:cstheme="majorHAnsi"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Kontakta larmgruppen</w:t>
            </w:r>
          </w:p>
          <w:p w14:paraId="3DB032E1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 w:rsidRPr="00E53B6F">
              <w:rPr>
                <w:rFonts w:cstheme="minorHAnsi"/>
              </w:rPr>
              <w:t xml:space="preserve">• </w:t>
            </w:r>
            <w:r>
              <w:rPr>
                <w:rFonts w:cstheme="minorHAnsi"/>
              </w:rPr>
              <w:t>Kontakta Bevakningspoolen (lås och larm)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CB55C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35E6592C" w14:textId="1C64DCF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4041889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0F7C326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</w:p>
          <w:p w14:paraId="1C0684AA" w14:textId="69F8A8CE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859971997"/>
                <w:placeholder>
                  <w:docPart w:val="3693EBBC1A0E4C928BBA677E75EE83B4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563CDB06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A69BC8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Övrig personal och övriga funktioner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B34CE1" w14:textId="35D16E75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9106042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92C13" w14:textId="042042E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240905153"/>
                <w:placeholder>
                  <w:docPart w:val="FB58A17C6A7C4165B3A242EC8035DEBB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4CDCFD0A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AB5469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kökschef och kökspersonal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23B2E" w14:textId="26B42C61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807010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351114" w14:textId="6CF1AC5D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572692092"/>
                <w:placeholder>
                  <w:docPart w:val="F0BDC97BD14843D388144509F4982E79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79998A57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45222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städchef och städpersonal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2FB299" w14:textId="71C3B8C2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4839667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E38606" w14:textId="2E0535D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110112381"/>
                <w:placeholder>
                  <w:docPart w:val="BD0D2A0A02AC45AA952FB52327BC67C5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180BDF5B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5D16AE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fastighetsskötare/förvaltning - hantverkare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3BDA6B" w14:textId="45ED7568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64403917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7001B" w14:textId="1CA14DD9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419215551"/>
                <w:placeholder>
                  <w:docPart w:val="AD0890C5888D4365A7F958E80109082D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7669EA39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846DD8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skyddsombud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76AB64" w14:textId="6062203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5572047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A16D0" w14:textId="46223D95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27475169"/>
                <w:placeholder>
                  <w:docPart w:val="3856E4E972774EFCB89399AE2AAFF9F4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6611AE96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B838B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Informera facket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248A1" w14:textId="40505DE9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7112288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A94039" w14:textId="2C6F730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640073129"/>
                <w:placeholder>
                  <w:docPart w:val="C688A6EAF9BB442AB86F6E4AEF618E2B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7DA0B470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638F33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• Informera leveranser (matvaror, leverantörer </w:t>
            </w:r>
            <w:proofErr w:type="gramStart"/>
            <w:r>
              <w:rPr>
                <w:rFonts w:cstheme="minorHAnsi"/>
              </w:rPr>
              <w:t>m.m.</w:t>
            </w:r>
            <w:proofErr w:type="gramEnd"/>
            <w:r>
              <w:rPr>
                <w:rFonts w:cstheme="minorHAnsi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98825" w14:textId="469C4D2E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8677432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8CD82" w14:textId="405B3FBA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958633152"/>
                <w:placeholder>
                  <w:docPart w:val="AF2E7CDB4D294F09BD1DE7899F1DA9B5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48E5B03F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72014" w14:textId="77777777" w:rsidR="005C1A2F" w:rsidRPr="008B426E" w:rsidRDefault="005C1A2F" w:rsidP="00C659C2">
            <w:pPr>
              <w:spacing w:before="40" w:after="40"/>
              <w:rPr>
                <w:rFonts w:asciiTheme="majorHAnsi" w:hAnsiTheme="majorHAnsi" w:cstheme="majorHAnsi"/>
              </w:rPr>
            </w:pPr>
            <w:r w:rsidRPr="008B426E">
              <w:rPr>
                <w:rFonts w:asciiTheme="majorHAnsi" w:hAnsiTheme="majorHAnsi" w:cstheme="majorHAnsi"/>
                <w:b/>
                <w:bCs/>
              </w:rPr>
              <w:t>Arbeta trygghetsskapande</w:t>
            </w:r>
          </w:p>
          <w:p w14:paraId="72D66E9D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 w:rsidRPr="00E53B6F">
              <w:rPr>
                <w:rFonts w:cstheme="minorHAnsi"/>
              </w:rPr>
              <w:t xml:space="preserve">• </w:t>
            </w:r>
            <w:r>
              <w:rPr>
                <w:rFonts w:cstheme="minorHAnsi"/>
              </w:rPr>
              <w:t>Kontakta kommunväktare efter beslut av chef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E6497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6B45A987" w14:textId="35225B1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12889352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85947B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</w:p>
          <w:p w14:paraId="219E1704" w14:textId="0A02CF26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900891841"/>
                <w:placeholder>
                  <w:docPart w:val="3E794C951E6F4F3E83EB738AEC78E1D6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2EE08BF6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A738C7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Öka personalnärvaron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A069A" w14:textId="3FDD632B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16202943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1C39C2" w14:textId="648DC441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451022113"/>
                <w:placeholder>
                  <w:docPart w:val="3AC86B9F4A6349318DB318A53A487A15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C1A2F" w14:paraId="502FD4AA" w14:textId="77777777" w:rsidTr="00C659C2"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6636F4" w14:textId="77777777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• Kontakta kommunens fältassistenter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71FA2" w14:textId="28D4DE02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szCs w:val="24"/>
                </w:rPr>
                <w:id w:val="-20334902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DB5"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56065" w14:textId="43B9DFFC" w:rsidR="005C1A2F" w:rsidRDefault="005C1A2F" w:rsidP="00C659C2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Kl.</w:t>
            </w:r>
            <w:r w:rsidR="00613DB5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405839983"/>
                <w:placeholder>
                  <w:docPart w:val="DB7134001A6E4D079482DA7C33A2142C"/>
                </w:placeholder>
                <w:showingPlcHdr/>
                <w:text/>
              </w:sdtPr>
              <w:sdtContent>
                <w:r w:rsidR="00613DB5" w:rsidRPr="00613DB5">
                  <w:rPr>
                    <w:rFonts w:cstheme="minorHAnsi"/>
                    <w:sz w:val="18"/>
                    <w:szCs w:val="18"/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</w:tbl>
    <w:p w14:paraId="19A08E6F" w14:textId="77777777" w:rsidR="005C1A2F" w:rsidRPr="005C1A2F" w:rsidRDefault="005C1A2F" w:rsidP="005C1A2F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bdr w:val="none" w:sz="0" w:space="0" w:color="auto" w:frame="1"/>
          <w:shd w:val="clear" w:color="auto" w:fill="C6C6C6"/>
        </w:rPr>
      </w:pPr>
    </w:p>
    <w:p w14:paraId="627673B7" w14:textId="38A30C1B" w:rsidR="00535CC2" w:rsidRDefault="00535CC2">
      <w:r>
        <w:br w:type="page"/>
      </w:r>
    </w:p>
    <w:p w14:paraId="4072613F" w14:textId="77777777" w:rsidR="00535CC2" w:rsidRPr="00E900C5" w:rsidRDefault="00535CC2" w:rsidP="00535CC2">
      <w:pPr>
        <w:pStyle w:val="Rubrik2"/>
      </w:pPr>
      <w:bookmarkStart w:id="39" w:name="_Toc238738587"/>
      <w:r w:rsidRPr="00E900C5">
        <w:lastRenderedPageBreak/>
        <w:t xml:space="preserve">Bilaga </w:t>
      </w:r>
      <w:r>
        <w:t>4</w:t>
      </w:r>
      <w:r w:rsidRPr="00E900C5">
        <w:t xml:space="preserve">: Checklista </w:t>
      </w:r>
      <w:r>
        <w:t xml:space="preserve">vid risk- och sårbarhetsanalys </w:t>
      </w:r>
      <w:r w:rsidRPr="00E900C5">
        <w:t>på lokal enhetsplan</w:t>
      </w:r>
      <w:bookmarkEnd w:id="39"/>
    </w:p>
    <w:p w14:paraId="7F09761D" w14:textId="5EB2AA48" w:rsidR="00535CC2" w:rsidRPr="00421817" w:rsidRDefault="00535CC2" w:rsidP="00535CC2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="Arial" w:hAnsi="Arial" w:cs="Arial"/>
          <w:b/>
          <w:bCs/>
        </w:rPr>
        <w:br/>
        <w:t>Risk- och sårbarhetsanalys</w:t>
      </w:r>
      <w:r w:rsidR="0071346C">
        <w:rPr>
          <w:rStyle w:val="normaltextrun"/>
          <w:rFonts w:ascii="Arial" w:hAnsi="Arial" w:cs="Arial"/>
          <w:b/>
          <w:bCs/>
        </w:rPr>
        <w:t xml:space="preserve">     </w:t>
      </w:r>
      <w:r w:rsidR="00076909">
        <w:rPr>
          <w:rStyle w:val="normaltextrun"/>
          <w:rFonts w:ascii="Arial" w:hAnsi="Arial" w:cs="Arial"/>
          <w:b/>
          <w:bCs/>
        </w:rPr>
        <w:br/>
      </w:r>
      <w:r w:rsidRPr="00C45F69">
        <w:rPr>
          <w:rStyle w:val="normaltextrun"/>
          <w:rFonts w:asciiTheme="minorHAnsi" w:hAnsiTheme="minorHAnsi" w:cstheme="minorHAnsi"/>
        </w:rPr>
        <w:t>Riskbedömning av enhetens fysiska miljö och rutiner</w:t>
      </w:r>
      <w:r w:rsidR="0071346C">
        <w:rPr>
          <w:rStyle w:val="normaltextrun"/>
          <w:rFonts w:asciiTheme="minorHAnsi" w:hAnsiTheme="minorHAnsi" w:cstheme="minorHAnsi"/>
          <w:sz w:val="22"/>
          <w:szCs w:val="22"/>
        </w:rPr>
        <w:br/>
      </w:r>
    </w:p>
    <w:p w14:paraId="1DEF7004" w14:textId="2F9D21A4" w:rsidR="0071346C" w:rsidRPr="00421817" w:rsidRDefault="0071346C" w:rsidP="007134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421817">
        <w:rPr>
          <w:rStyle w:val="normaltextrun"/>
          <w:rFonts w:ascii="Arial" w:hAnsi="Arial" w:cs="Arial"/>
          <w:b/>
          <w:bCs/>
        </w:rPr>
        <w:t>Skola:</w:t>
      </w:r>
      <w:r w:rsidR="00DF7CCB">
        <w:rPr>
          <w:rStyle w:val="normaltextrun"/>
          <w:rFonts w:ascii="Arial" w:hAnsi="Arial" w:cs="Arial"/>
          <w:b/>
          <w:bCs/>
        </w:rPr>
        <w:t xml:space="preserve"> </w:t>
      </w:r>
      <w:sdt>
        <w:sdtPr>
          <w:rPr>
            <w:rStyle w:val="normaltextrun"/>
            <w:rFonts w:ascii="Arial" w:hAnsi="Arial" w:cs="Arial"/>
            <w:b/>
            <w:bCs/>
          </w:rPr>
          <w:id w:val="2012937555"/>
          <w:placeholder>
            <w:docPart w:val="5903FCC7D9A94E75B8CE162FF168B651"/>
          </w:placeholder>
          <w:showingPlcHdr/>
          <w15:appearance w15:val="hidden"/>
          <w:text/>
        </w:sdtPr>
        <w:sdtContent>
          <w:r w:rsidR="00DF7CCB" w:rsidRPr="00DF7CCB">
            <w:rPr>
              <w:rStyle w:val="normaltextrun"/>
              <w:rFonts w:ascii="Arial" w:hAnsi="Arial" w:cs="Arial"/>
              <w:color w:val="BFBFBF" w:themeColor="background1" w:themeShade="BF"/>
              <w:shd w:val="clear" w:color="auto" w:fill="F2F2F2" w:themeFill="background1" w:themeFillShade="F2"/>
            </w:rPr>
            <w:t>[          ]</w:t>
          </w:r>
        </w:sdtContent>
      </w:sdt>
      <w:r w:rsidRPr="00421817">
        <w:rPr>
          <w:rStyle w:val="normaltextrun"/>
          <w:rFonts w:ascii="Arial" w:hAnsi="Arial" w:cs="Arial"/>
          <w:b/>
          <w:bCs/>
        </w:rPr>
        <w:tab/>
      </w:r>
      <w:r w:rsidRPr="00421817">
        <w:rPr>
          <w:rStyle w:val="normaltextrun"/>
          <w:rFonts w:ascii="Arial" w:hAnsi="Arial" w:cs="Arial"/>
          <w:b/>
          <w:bCs/>
        </w:rPr>
        <w:tab/>
        <w:t>Datum:</w:t>
      </w:r>
      <w:r w:rsidR="00DF7CCB">
        <w:rPr>
          <w:rStyle w:val="normaltextrun"/>
          <w:rFonts w:ascii="Arial" w:hAnsi="Arial" w:cs="Arial"/>
          <w:b/>
          <w:bCs/>
        </w:rPr>
        <w:t xml:space="preserve"> </w:t>
      </w:r>
      <w:sdt>
        <w:sdtPr>
          <w:rPr>
            <w:rStyle w:val="normaltextrun"/>
            <w:rFonts w:ascii="Arial" w:hAnsi="Arial" w:cs="Arial"/>
            <w:b/>
            <w:bCs/>
          </w:rPr>
          <w:id w:val="442510163"/>
          <w:placeholder>
            <w:docPart w:val="586B3AD82B40467FB035A96FC5D20647"/>
          </w:placeholder>
          <w:showingPlcHdr/>
          <w15:appearance w15:val="hidden"/>
          <w:text/>
        </w:sdtPr>
        <w:sdtContent>
          <w:r w:rsidR="00DF7CCB" w:rsidRPr="00DF7CCB">
            <w:rPr>
              <w:rStyle w:val="normaltextrun"/>
              <w:rFonts w:ascii="Arial" w:hAnsi="Arial" w:cs="Arial"/>
              <w:color w:val="BFBFBF" w:themeColor="background1" w:themeShade="BF"/>
              <w:shd w:val="clear" w:color="auto" w:fill="F2F2F2" w:themeFill="background1" w:themeFillShade="F2"/>
            </w:rPr>
            <w:t>[          ]</w:t>
          </w:r>
        </w:sdtContent>
      </w:sdt>
    </w:p>
    <w:p w14:paraId="176E4AF0" w14:textId="77777777" w:rsidR="00822FAE" w:rsidRPr="00421817" w:rsidRDefault="00822FAE" w:rsidP="00822FA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3147A4" w14:paraId="31C09799" w14:textId="77777777" w:rsidTr="00A919E3">
        <w:tc>
          <w:tcPr>
            <w:tcW w:w="9062" w:type="dxa"/>
            <w:gridSpan w:val="2"/>
            <w:shd w:val="clear" w:color="auto" w:fill="EFC7B2" w:themeFill="accent5" w:themeFillTint="66"/>
          </w:tcPr>
          <w:p w14:paraId="0E175FBD" w14:textId="13E400BD" w:rsidR="003147A4" w:rsidRPr="002B36BF" w:rsidRDefault="003147A4" w:rsidP="009F0214">
            <w:pPr>
              <w:spacing w:before="120" w:after="120" w:line="300" w:lineRule="auto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Rutiner och riktlinjer</w:t>
            </w:r>
          </w:p>
        </w:tc>
      </w:tr>
      <w:tr w:rsidR="003147A4" w14:paraId="2E71E541" w14:textId="77777777" w:rsidTr="003147A4">
        <w:tc>
          <w:tcPr>
            <w:tcW w:w="7508" w:type="dxa"/>
          </w:tcPr>
          <w:p w14:paraId="6D2CB0B4" w14:textId="07F5CAA1" w:rsidR="003147A4" w:rsidRPr="003147A4" w:rsidRDefault="003147A4" w:rsidP="003147A4">
            <w:pPr>
              <w:spacing w:before="120" w:after="120" w:line="300" w:lineRule="auto"/>
              <w:rPr>
                <w:rFonts w:cstheme="minorHAnsi"/>
                <w:sz w:val="20"/>
                <w:szCs w:val="20"/>
              </w:rPr>
            </w:pPr>
            <w:r w:rsidRPr="003147A4">
              <w:rPr>
                <w:rFonts w:cstheme="minorHAnsi"/>
                <w:sz w:val="20"/>
                <w:szCs w:val="20"/>
              </w:rPr>
              <w:t>Fin</w:t>
            </w:r>
            <w:r w:rsidR="00620DC9">
              <w:rPr>
                <w:rFonts w:cstheme="minorHAnsi"/>
                <w:sz w:val="20"/>
                <w:szCs w:val="20"/>
              </w:rPr>
              <w:t>ns skolr</w:t>
            </w:r>
            <w:r>
              <w:rPr>
                <w:rFonts w:cstheme="minorHAnsi"/>
                <w:sz w:val="20"/>
                <w:szCs w:val="20"/>
              </w:rPr>
              <w:t>egler och trygghetsrutiner?</w:t>
            </w:r>
          </w:p>
        </w:tc>
        <w:tc>
          <w:tcPr>
            <w:tcW w:w="1554" w:type="dxa"/>
          </w:tcPr>
          <w:p w14:paraId="44849C6D" w14:textId="124297F3" w:rsidR="003147A4" w:rsidRPr="003147A4" w:rsidRDefault="00613DB5" w:rsidP="003147A4">
            <w:pPr>
              <w:spacing w:before="120" w:after="120" w:line="300" w:lineRule="auto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9273077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21302818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         </w:t>
            </w:r>
          </w:p>
        </w:tc>
      </w:tr>
      <w:tr w:rsidR="003147A4" w14:paraId="32D3B77D" w14:textId="77777777" w:rsidTr="003147A4">
        <w:tc>
          <w:tcPr>
            <w:tcW w:w="7508" w:type="dxa"/>
          </w:tcPr>
          <w:p w14:paraId="6EA13A23" w14:textId="22F8EB46" w:rsidR="003147A4" w:rsidRPr="003147A4" w:rsidRDefault="003147A4" w:rsidP="003147A4">
            <w:pPr>
              <w:spacing w:before="120" w:after="120" w:line="300" w:lineRule="auto"/>
              <w:rPr>
                <w:rFonts w:cstheme="minorHAnsi"/>
                <w:sz w:val="20"/>
                <w:szCs w:val="20"/>
              </w:rPr>
            </w:pPr>
            <w:r w:rsidRPr="003147A4">
              <w:rPr>
                <w:rFonts w:cstheme="minorHAnsi"/>
                <w:sz w:val="20"/>
                <w:szCs w:val="20"/>
              </w:rPr>
              <w:t>Rutin för samverkan med ex. socialtjänsten, polis med flera</w:t>
            </w:r>
            <w:r w:rsidR="00EB1C2E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="00EB1C2E">
              <w:rPr>
                <w:rFonts w:cstheme="minorHAnsi"/>
                <w:sz w:val="20"/>
                <w:szCs w:val="20"/>
              </w:rPr>
              <w:t>t ex</w:t>
            </w:r>
            <w:proofErr w:type="gramEnd"/>
            <w:r w:rsidR="00EB1C2E">
              <w:rPr>
                <w:rFonts w:cstheme="minorHAnsi"/>
                <w:sz w:val="20"/>
                <w:szCs w:val="20"/>
              </w:rPr>
              <w:t xml:space="preserve"> SSPF</w:t>
            </w:r>
            <w:r w:rsidRPr="003147A4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554" w:type="dxa"/>
          </w:tcPr>
          <w:p w14:paraId="6274B86A" w14:textId="6076AD8E" w:rsidR="003147A4" w:rsidRPr="003147A4" w:rsidRDefault="00613DB5" w:rsidP="003147A4">
            <w:pPr>
              <w:spacing w:before="120" w:after="120" w:line="30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5804474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3801659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64E0BA79" w14:textId="77777777" w:rsidTr="003147A4">
        <w:tc>
          <w:tcPr>
            <w:tcW w:w="7508" w:type="dxa"/>
          </w:tcPr>
          <w:p w14:paraId="0A1717AB" w14:textId="44ABE2C1" w:rsidR="003147A4" w:rsidRPr="003147A4" w:rsidRDefault="003147A4" w:rsidP="003147A4">
            <w:pPr>
              <w:spacing w:before="120" w:after="120" w:line="30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Rutin för utbildning och övning?</w:t>
            </w:r>
          </w:p>
        </w:tc>
        <w:tc>
          <w:tcPr>
            <w:tcW w:w="1554" w:type="dxa"/>
          </w:tcPr>
          <w:p w14:paraId="7F330F59" w14:textId="52217217" w:rsidR="003147A4" w:rsidRPr="003147A4" w:rsidRDefault="00613DB5" w:rsidP="003147A4">
            <w:pPr>
              <w:spacing w:before="120" w:after="120" w:line="30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2558273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20247469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08CE3E2C" w14:textId="77777777" w:rsidTr="00A919E3">
        <w:tc>
          <w:tcPr>
            <w:tcW w:w="9062" w:type="dxa"/>
            <w:gridSpan w:val="2"/>
            <w:shd w:val="clear" w:color="auto" w:fill="EFC7B2" w:themeFill="accent5" w:themeFillTint="66"/>
          </w:tcPr>
          <w:p w14:paraId="30495853" w14:textId="3F052D1B" w:rsidR="003147A4" w:rsidRPr="002B36BF" w:rsidRDefault="003147A4" w:rsidP="003147A4">
            <w:pPr>
              <w:spacing w:before="120" w:after="120" w:line="300" w:lineRule="auto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 xml:space="preserve">Besökare </w:t>
            </w:r>
            <w:r w:rsidR="00353D46" w:rsidRPr="002B36BF">
              <w:rPr>
                <w:rFonts w:asciiTheme="majorHAnsi" w:hAnsiTheme="majorHAnsi" w:cstheme="majorHAnsi"/>
                <w:b/>
                <w:bCs/>
                <w:szCs w:val="24"/>
              </w:rPr>
              <w:t>förskola/</w:t>
            </w: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skola</w:t>
            </w:r>
          </w:p>
        </w:tc>
      </w:tr>
      <w:tr w:rsidR="003147A4" w14:paraId="32A8A2F5" w14:textId="77777777" w:rsidTr="00A919E3">
        <w:tc>
          <w:tcPr>
            <w:tcW w:w="7508" w:type="dxa"/>
          </w:tcPr>
          <w:p w14:paraId="3A2D0D37" w14:textId="16752AF3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Framkommer det någonstans att </w:t>
            </w:r>
            <w:r w:rsidR="00353D46">
              <w:rPr>
                <w:rFonts w:cstheme="minorHAnsi"/>
                <w:sz w:val="20"/>
                <w:szCs w:val="20"/>
              </w:rPr>
              <w:t xml:space="preserve">förskolan/ </w:t>
            </w:r>
            <w:r>
              <w:rPr>
                <w:rFonts w:cstheme="minorHAnsi"/>
                <w:sz w:val="20"/>
                <w:szCs w:val="20"/>
              </w:rPr>
              <w:t>skolan inte är en allmän plats?</w:t>
            </w:r>
          </w:p>
        </w:tc>
        <w:tc>
          <w:tcPr>
            <w:tcW w:w="1554" w:type="dxa"/>
          </w:tcPr>
          <w:p w14:paraId="6D60B911" w14:textId="1BC76A50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8895417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14325553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         </w:t>
            </w:r>
          </w:p>
        </w:tc>
      </w:tr>
      <w:tr w:rsidR="003147A4" w14:paraId="4CBF0210" w14:textId="77777777" w:rsidTr="00A919E3">
        <w:tc>
          <w:tcPr>
            <w:tcW w:w="7508" w:type="dxa"/>
          </w:tcPr>
          <w:p w14:paraId="0A806C7F" w14:textId="71E39FD8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det tydligt uppmärkt var besökare och ex. hantverkare anmäler sig och skriver in sig vid ankomst och när de lämnar lokalerna?</w:t>
            </w:r>
          </w:p>
        </w:tc>
        <w:tc>
          <w:tcPr>
            <w:tcW w:w="1554" w:type="dxa"/>
          </w:tcPr>
          <w:p w14:paraId="7BCEEF4B" w14:textId="1C4B4DA8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20888786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2901922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0295A8CF" w14:textId="77777777" w:rsidTr="00A919E3">
        <w:tc>
          <w:tcPr>
            <w:tcW w:w="7508" w:type="dxa"/>
          </w:tcPr>
          <w:p w14:paraId="56BEF65B" w14:textId="1EEA8CBE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denna information ordentligt uppsatt på eller vid entrédörrarna?</w:t>
            </w:r>
          </w:p>
        </w:tc>
        <w:tc>
          <w:tcPr>
            <w:tcW w:w="1554" w:type="dxa"/>
          </w:tcPr>
          <w:p w14:paraId="76FDD307" w14:textId="3DF84A77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2040997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</w:t>
            </w:r>
            <w:r w:rsidR="003147A4" w:rsidRPr="00A919E3">
              <w:rPr>
                <w:sz w:val="20"/>
                <w:szCs w:val="20"/>
              </w:rPr>
              <w:t xml:space="preserve">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19799541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EB4B99E" w14:textId="77777777" w:rsidTr="00A919E3">
        <w:tc>
          <w:tcPr>
            <w:tcW w:w="7508" w:type="dxa"/>
          </w:tcPr>
          <w:p w14:paraId="4279CB04" w14:textId="4F6A9946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Känner expeditionen / personalen till vilka som ska komma och besöka enheten, exempelvis hantverkare?</w:t>
            </w:r>
          </w:p>
        </w:tc>
        <w:tc>
          <w:tcPr>
            <w:tcW w:w="1554" w:type="dxa"/>
          </w:tcPr>
          <w:p w14:paraId="556E2CAD" w14:textId="6544F70E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5103287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5342757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FCF8073" w14:textId="77777777" w:rsidTr="00A919E3">
        <w:tc>
          <w:tcPr>
            <w:tcW w:w="7508" w:type="dxa"/>
          </w:tcPr>
          <w:p w14:paraId="7641DB41" w14:textId="7474B29E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Får besökare till enheten besöksbrickor som ska bäras synligt?</w:t>
            </w:r>
          </w:p>
        </w:tc>
        <w:tc>
          <w:tcPr>
            <w:tcW w:w="1554" w:type="dxa"/>
          </w:tcPr>
          <w:p w14:paraId="57854C5D" w14:textId="3EB1F6B2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0946228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7261820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C376051" w14:textId="77777777" w:rsidTr="00A919E3">
        <w:tc>
          <w:tcPr>
            <w:tcW w:w="7508" w:type="dxa"/>
          </w:tcPr>
          <w:p w14:paraId="467F8E80" w14:textId="7DBAF24D" w:rsidR="003147A4" w:rsidRPr="00A919E3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Vet personalen hur den ska agera om ingen besöksbricka är synlig?</w:t>
            </w:r>
          </w:p>
        </w:tc>
        <w:tc>
          <w:tcPr>
            <w:tcW w:w="1554" w:type="dxa"/>
          </w:tcPr>
          <w:p w14:paraId="268A8C5C" w14:textId="6A6821C2" w:rsidR="003147A4" w:rsidRPr="00A919E3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502380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16500154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437EF96D" w14:textId="77777777" w:rsidTr="00A919E3">
        <w:tc>
          <w:tcPr>
            <w:tcW w:w="7508" w:type="dxa"/>
          </w:tcPr>
          <w:p w14:paraId="4F550EDA" w14:textId="52668AB6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Informeras nyanställd personal om besöksrutiner samt nyckel</w:t>
            </w:r>
            <w:r w:rsidR="00E568D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tagg hantering?</w:t>
            </w:r>
          </w:p>
        </w:tc>
        <w:tc>
          <w:tcPr>
            <w:tcW w:w="1554" w:type="dxa"/>
          </w:tcPr>
          <w:p w14:paraId="0D279B56" w14:textId="2B8B7BD8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20606962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6607704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48C65FE9" w14:textId="77777777" w:rsidTr="00A919E3">
        <w:tc>
          <w:tcPr>
            <w:tcW w:w="7508" w:type="dxa"/>
          </w:tcPr>
          <w:p w14:paraId="6B9823F6" w14:textId="204ACBE9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 personalen hand om varubud?</w:t>
            </w:r>
          </w:p>
        </w:tc>
        <w:tc>
          <w:tcPr>
            <w:tcW w:w="1554" w:type="dxa"/>
          </w:tcPr>
          <w:p w14:paraId="46A87CBE" w14:textId="1F98CD6D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0764020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5714769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67D20D4" w14:textId="77777777" w:rsidTr="00A919E3">
        <w:tc>
          <w:tcPr>
            <w:tcW w:w="7508" w:type="dxa"/>
          </w:tcPr>
          <w:p w14:paraId="7D5A5425" w14:textId="1C659624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Är det tydligt uppmärkt var varubudet ska lämna sitt gods?</w:t>
            </w:r>
          </w:p>
        </w:tc>
        <w:tc>
          <w:tcPr>
            <w:tcW w:w="1554" w:type="dxa"/>
          </w:tcPr>
          <w:p w14:paraId="0D5AFBDE" w14:textId="3DFD7902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3009921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3147A4" w:rsidRPr="00A919E3">
              <w:rPr>
                <w:sz w:val="20"/>
                <w:szCs w:val="20"/>
              </w:rPr>
              <w:t xml:space="preserve"> Ja  </w:t>
            </w:r>
            <w:r w:rsidR="003147A4"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2646838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</w:t>
            </w:r>
            <w:r w:rsidR="003147A4" w:rsidRPr="00A919E3">
              <w:rPr>
                <w:sz w:val="20"/>
                <w:szCs w:val="20"/>
              </w:rPr>
              <w:t>Nej</w:t>
            </w:r>
          </w:p>
        </w:tc>
      </w:tr>
      <w:tr w:rsidR="003147A4" w14:paraId="178B6DF0" w14:textId="77777777" w:rsidTr="00407906">
        <w:tc>
          <w:tcPr>
            <w:tcW w:w="9062" w:type="dxa"/>
            <w:gridSpan w:val="2"/>
            <w:shd w:val="clear" w:color="auto" w:fill="EFC7B2" w:themeFill="accent5" w:themeFillTint="66"/>
          </w:tcPr>
          <w:p w14:paraId="65C02655" w14:textId="1C7F3073" w:rsidR="003147A4" w:rsidRPr="002B36BF" w:rsidRDefault="003147A4" w:rsidP="003147A4">
            <w:pPr>
              <w:spacing w:before="120" w:after="120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Nycklar och taggar</w:t>
            </w:r>
          </w:p>
        </w:tc>
      </w:tr>
      <w:tr w:rsidR="003147A4" w14:paraId="6BE87C22" w14:textId="77777777" w:rsidTr="00A919E3">
        <w:tc>
          <w:tcPr>
            <w:tcW w:w="7508" w:type="dxa"/>
          </w:tcPr>
          <w:p w14:paraId="5B05489B" w14:textId="6E1537BD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 fler personer tillgång till huvudnycklar till enheten?</w:t>
            </w:r>
          </w:p>
        </w:tc>
        <w:tc>
          <w:tcPr>
            <w:tcW w:w="1554" w:type="dxa"/>
          </w:tcPr>
          <w:p w14:paraId="74BF59E4" w14:textId="792FBC95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2373619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1573091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4FAF47C4" w14:textId="77777777" w:rsidTr="00A919E3">
        <w:tc>
          <w:tcPr>
            <w:tcW w:w="7508" w:type="dxa"/>
          </w:tcPr>
          <w:p w14:paraId="5C70987F" w14:textId="7849BF84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Förvaras nycklar/taggar på en säker plats så att obehöriga inte äger tillträde till dem?</w:t>
            </w:r>
          </w:p>
        </w:tc>
        <w:tc>
          <w:tcPr>
            <w:tcW w:w="1554" w:type="dxa"/>
          </w:tcPr>
          <w:p w14:paraId="66972690" w14:textId="685D9B34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1200623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9977710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32F16FCB" w14:textId="77777777" w:rsidTr="00A919E3">
        <w:tc>
          <w:tcPr>
            <w:tcW w:w="7508" w:type="dxa"/>
          </w:tcPr>
          <w:p w14:paraId="126101CC" w14:textId="31269E38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Kvitteras nycklar/taggar och det noteras vilken access de ska ha?</w:t>
            </w:r>
          </w:p>
        </w:tc>
        <w:tc>
          <w:tcPr>
            <w:tcW w:w="1554" w:type="dxa"/>
          </w:tcPr>
          <w:p w14:paraId="2E8EAF8D" w14:textId="219E064B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8867550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17903986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EA2F012" w14:textId="77777777" w:rsidTr="00A919E3">
        <w:tc>
          <w:tcPr>
            <w:tcW w:w="7508" w:type="dxa"/>
          </w:tcPr>
          <w:p w14:paraId="735A81BB" w14:textId="3A12BD49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Genomförs det en årlig uppföljning om vem som har vilken nyckel/tagg och access?</w:t>
            </w:r>
          </w:p>
        </w:tc>
        <w:tc>
          <w:tcPr>
            <w:tcW w:w="1554" w:type="dxa"/>
          </w:tcPr>
          <w:p w14:paraId="722FCB9B" w14:textId="4F6D3AE9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0592906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2446200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BFA6381" w14:textId="77777777" w:rsidTr="00A919E3">
        <w:tc>
          <w:tcPr>
            <w:tcW w:w="7508" w:type="dxa"/>
          </w:tcPr>
          <w:p w14:paraId="637CC608" w14:textId="77777777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Återlämnas nycklar/taggar när personal slutar både ordinarie och vikarier?</w:t>
            </w:r>
          </w:p>
          <w:p w14:paraId="3BE0B8A2" w14:textId="75B3DC02" w:rsidR="00EB1C2E" w:rsidRDefault="00EB1C2E" w:rsidP="003147A4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3717ED61" w14:textId="1834CC63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2053272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3043115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5DB6857B" w14:textId="77777777" w:rsidTr="00115AAD">
        <w:tc>
          <w:tcPr>
            <w:tcW w:w="9062" w:type="dxa"/>
            <w:gridSpan w:val="2"/>
            <w:shd w:val="clear" w:color="auto" w:fill="EFC7B2" w:themeFill="accent5" w:themeFillTint="66"/>
          </w:tcPr>
          <w:p w14:paraId="77CF1070" w14:textId="7B4E98A7" w:rsidR="003147A4" w:rsidRPr="002B36BF" w:rsidRDefault="003147A4" w:rsidP="003147A4">
            <w:pPr>
              <w:spacing w:before="120" w:after="120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Yttre områden</w:t>
            </w:r>
          </w:p>
        </w:tc>
      </w:tr>
      <w:tr w:rsidR="003147A4" w14:paraId="2FE7338A" w14:textId="77777777" w:rsidTr="00A919E3">
        <w:tc>
          <w:tcPr>
            <w:tcW w:w="7508" w:type="dxa"/>
          </w:tcPr>
          <w:p w14:paraId="3E2BB5FF" w14:textId="162528C4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Finns det ordentlig uppsikt över </w:t>
            </w:r>
            <w:r w:rsidR="00353D46">
              <w:rPr>
                <w:sz w:val="20"/>
                <w:szCs w:val="20"/>
              </w:rPr>
              <w:t>förskole</w:t>
            </w:r>
            <w:r w:rsidR="00E538A1">
              <w:rPr>
                <w:sz w:val="20"/>
                <w:szCs w:val="20"/>
              </w:rPr>
              <w:t>gården</w:t>
            </w:r>
            <w:r w:rsidR="00353D4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skolgården?</w:t>
            </w:r>
          </w:p>
        </w:tc>
        <w:tc>
          <w:tcPr>
            <w:tcW w:w="1554" w:type="dxa"/>
          </w:tcPr>
          <w:p w14:paraId="2DF1CA36" w14:textId="12B76F3C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9495810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215415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  <w:r w:rsidR="003147A4" w:rsidRPr="00A919E3">
              <w:rPr>
                <w:sz w:val="20"/>
                <w:szCs w:val="20"/>
              </w:rPr>
              <w:t xml:space="preserve">         </w:t>
            </w:r>
          </w:p>
        </w:tc>
      </w:tr>
      <w:tr w:rsidR="003147A4" w14:paraId="212495A8" w14:textId="77777777" w:rsidTr="00A919E3">
        <w:tc>
          <w:tcPr>
            <w:tcW w:w="7508" w:type="dxa"/>
          </w:tcPr>
          <w:p w14:paraId="5BAE50AE" w14:textId="1BECD7BF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det skrymslen där obehöriga kan gömma sig?</w:t>
            </w:r>
          </w:p>
        </w:tc>
        <w:tc>
          <w:tcPr>
            <w:tcW w:w="1554" w:type="dxa"/>
          </w:tcPr>
          <w:p w14:paraId="495A1D58" w14:textId="0E2D8F68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8295698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4174822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4E7D4060" w14:textId="77777777" w:rsidTr="00A919E3">
        <w:tc>
          <w:tcPr>
            <w:tcW w:w="7508" w:type="dxa"/>
          </w:tcPr>
          <w:p w14:paraId="0C2848B1" w14:textId="0D6C7D8B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Är yttre belysning tillfredsställande dygnets mörka timmar?</w:t>
            </w:r>
          </w:p>
        </w:tc>
        <w:tc>
          <w:tcPr>
            <w:tcW w:w="1554" w:type="dxa"/>
          </w:tcPr>
          <w:p w14:paraId="007974AA" w14:textId="1DA04495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9680078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5750247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630005D" w14:textId="77777777" w:rsidTr="00A919E3">
        <w:tc>
          <w:tcPr>
            <w:tcW w:w="7508" w:type="dxa"/>
          </w:tcPr>
          <w:p w14:paraId="361B7992" w14:textId="5FE34369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Kontrolleras saker som inte verkar stämma in i miljön?</w:t>
            </w:r>
          </w:p>
        </w:tc>
        <w:tc>
          <w:tcPr>
            <w:tcW w:w="1554" w:type="dxa"/>
          </w:tcPr>
          <w:p w14:paraId="57139B0C" w14:textId="37D6763D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729750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21262702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5208BCE" w14:textId="77777777" w:rsidTr="00A919E3">
        <w:tc>
          <w:tcPr>
            <w:tcW w:w="7508" w:type="dxa"/>
          </w:tcPr>
          <w:p w14:paraId="1A8AC3EF" w14:textId="7B307865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Åtgärdas klotter och skadegörelse?</w:t>
            </w:r>
          </w:p>
        </w:tc>
        <w:tc>
          <w:tcPr>
            <w:tcW w:w="1554" w:type="dxa"/>
          </w:tcPr>
          <w:p w14:paraId="588B5AA0" w14:textId="2EE343AB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7107988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9815404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084E4152" w14:textId="77777777" w:rsidTr="00A919E3">
        <w:tc>
          <w:tcPr>
            <w:tcW w:w="7508" w:type="dxa"/>
          </w:tcPr>
          <w:p w14:paraId="7CA05C50" w14:textId="35DBAAAD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Fungerar lås- och larmsystemet (kopplas larmet till ett bevakningsföretag)?</w:t>
            </w:r>
          </w:p>
        </w:tc>
        <w:tc>
          <w:tcPr>
            <w:tcW w:w="1554" w:type="dxa"/>
          </w:tcPr>
          <w:p w14:paraId="2F025A48" w14:textId="372D9690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20114432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8408864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9CAA99D" w14:textId="77777777" w:rsidTr="00A919E3">
        <w:tc>
          <w:tcPr>
            <w:tcW w:w="7508" w:type="dxa"/>
          </w:tcPr>
          <w:p w14:paraId="3D2C8D01" w14:textId="43FD55CD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skolan låsas vid eventuellt yttre hot?</w:t>
            </w:r>
          </w:p>
        </w:tc>
        <w:tc>
          <w:tcPr>
            <w:tcW w:w="1554" w:type="dxa"/>
          </w:tcPr>
          <w:p w14:paraId="712A2B43" w14:textId="47D515D6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4258124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88108245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18976E8C" w14:textId="77777777" w:rsidTr="00A919E3">
        <w:tc>
          <w:tcPr>
            <w:tcW w:w="7508" w:type="dxa"/>
          </w:tcPr>
          <w:p w14:paraId="0CC9C750" w14:textId="293AC2A2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kameraövervakning över skolgården?</w:t>
            </w:r>
          </w:p>
        </w:tc>
        <w:tc>
          <w:tcPr>
            <w:tcW w:w="1554" w:type="dxa"/>
          </w:tcPr>
          <w:p w14:paraId="33EFFBB0" w14:textId="3DE246E3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2480106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8429345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05EBF93" w14:textId="77777777" w:rsidTr="009B5127">
        <w:tc>
          <w:tcPr>
            <w:tcW w:w="9062" w:type="dxa"/>
            <w:gridSpan w:val="2"/>
            <w:shd w:val="clear" w:color="auto" w:fill="EFC7B2" w:themeFill="accent5" w:themeFillTint="66"/>
          </w:tcPr>
          <w:p w14:paraId="577E3908" w14:textId="5B20C197" w:rsidR="003147A4" w:rsidRPr="002B36BF" w:rsidRDefault="003147A4" w:rsidP="003147A4">
            <w:pPr>
              <w:spacing w:before="120" w:after="120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Gemensamma ytor</w:t>
            </w:r>
          </w:p>
        </w:tc>
      </w:tr>
      <w:tr w:rsidR="003147A4" w14:paraId="442C2673" w14:textId="77777777" w:rsidTr="00A919E3">
        <w:tc>
          <w:tcPr>
            <w:tcW w:w="7508" w:type="dxa"/>
          </w:tcPr>
          <w:p w14:paraId="6DE831CE" w14:textId="41BFB568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Kontrolleras brandskåp och övriga inspektionsluckor regelbundet, inklusive att inget otillåtet förvaras där?</w:t>
            </w:r>
          </w:p>
        </w:tc>
        <w:tc>
          <w:tcPr>
            <w:tcW w:w="1554" w:type="dxa"/>
          </w:tcPr>
          <w:p w14:paraId="7FCBB002" w14:textId="70B860DD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6141248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0301098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  <w:r w:rsidR="003147A4" w:rsidRPr="00A919E3">
              <w:rPr>
                <w:sz w:val="20"/>
                <w:szCs w:val="20"/>
              </w:rPr>
              <w:t xml:space="preserve">         </w:t>
            </w:r>
          </w:p>
        </w:tc>
      </w:tr>
      <w:tr w:rsidR="003147A4" w14:paraId="4DAA01F7" w14:textId="77777777" w:rsidTr="00A919E3">
        <w:tc>
          <w:tcPr>
            <w:tcW w:w="7508" w:type="dxa"/>
          </w:tcPr>
          <w:p w14:paraId="72102196" w14:textId="099293E1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Kontrolleras områden som innertaksplattor och små förråd vid eventuell misstanke om sabotage eller placering av föremål </w:t>
            </w:r>
            <w:proofErr w:type="gramStart"/>
            <w:r>
              <w:rPr>
                <w:sz w:val="20"/>
                <w:szCs w:val="20"/>
              </w:rPr>
              <w:t>etc.</w:t>
            </w:r>
            <w:proofErr w:type="gramEnd"/>
            <w:r>
              <w:rPr>
                <w:sz w:val="20"/>
                <w:szCs w:val="20"/>
              </w:rPr>
              <w:t>?</w:t>
            </w:r>
          </w:p>
        </w:tc>
        <w:tc>
          <w:tcPr>
            <w:tcW w:w="1554" w:type="dxa"/>
          </w:tcPr>
          <w:p w14:paraId="6FE5603D" w14:textId="5970DA13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5649122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6617399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74B5CD2" w14:textId="77777777" w:rsidTr="00A919E3">
        <w:tc>
          <w:tcPr>
            <w:tcW w:w="7508" w:type="dxa"/>
          </w:tcPr>
          <w:p w14:paraId="0E1A39AC" w14:textId="6F174CFA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någon rutin för hur man ska agera vid föremål som lämnas kvar, till exempelvis en kvarglömd väska?</w:t>
            </w:r>
          </w:p>
        </w:tc>
        <w:tc>
          <w:tcPr>
            <w:tcW w:w="1554" w:type="dxa"/>
          </w:tcPr>
          <w:p w14:paraId="1F234644" w14:textId="7370D2F8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3211917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1778014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545C04AB" w14:textId="77777777" w:rsidTr="00A919E3">
        <w:tc>
          <w:tcPr>
            <w:tcW w:w="7508" w:type="dxa"/>
          </w:tcPr>
          <w:p w14:paraId="5CDA5EA6" w14:textId="32D6D3F1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Är nödutgångar fria för utrymning?</w:t>
            </w:r>
          </w:p>
        </w:tc>
        <w:tc>
          <w:tcPr>
            <w:tcW w:w="1554" w:type="dxa"/>
          </w:tcPr>
          <w:p w14:paraId="406DEE4E" w14:textId="1E034CAA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3590921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20402721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631630A5" w14:textId="77777777" w:rsidTr="00A919E3">
        <w:tc>
          <w:tcPr>
            <w:tcW w:w="7508" w:type="dxa"/>
          </w:tcPr>
          <w:p w14:paraId="692C0842" w14:textId="6AF979C8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Hålls rum med farligt material låsta?</w:t>
            </w:r>
          </w:p>
        </w:tc>
        <w:tc>
          <w:tcPr>
            <w:tcW w:w="1554" w:type="dxa"/>
          </w:tcPr>
          <w:p w14:paraId="5945BAA5" w14:textId="26024AED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2828838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5101103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531A5E8" w14:textId="77777777" w:rsidTr="00A919E3">
        <w:tc>
          <w:tcPr>
            <w:tcW w:w="7508" w:type="dxa"/>
          </w:tcPr>
          <w:p w14:paraId="65550893" w14:textId="5FBC520A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Låses ytterdörrar till de områden som inte har aktiva lektioner?</w:t>
            </w:r>
          </w:p>
        </w:tc>
        <w:tc>
          <w:tcPr>
            <w:tcW w:w="1554" w:type="dxa"/>
          </w:tcPr>
          <w:p w14:paraId="0A36D90E" w14:textId="28A3501C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9742966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20664731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0F580F2D" w14:textId="77777777" w:rsidTr="00A919E3">
        <w:tc>
          <w:tcPr>
            <w:tcW w:w="7508" w:type="dxa"/>
          </w:tcPr>
          <w:p w14:paraId="0CB69B7D" w14:textId="6C63BED3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Sitter utrymningsplanerna kvar på angivna platser?</w:t>
            </w:r>
          </w:p>
        </w:tc>
        <w:tc>
          <w:tcPr>
            <w:tcW w:w="1554" w:type="dxa"/>
          </w:tcPr>
          <w:p w14:paraId="5477B498" w14:textId="798A92E6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0179735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4145983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2AEF043" w14:textId="77777777" w:rsidTr="00A919E3">
        <w:tc>
          <w:tcPr>
            <w:tcW w:w="7508" w:type="dxa"/>
          </w:tcPr>
          <w:p w14:paraId="03745845" w14:textId="45700E47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det kameraövervakning inomhus?</w:t>
            </w:r>
          </w:p>
        </w:tc>
        <w:tc>
          <w:tcPr>
            <w:tcW w:w="1554" w:type="dxa"/>
          </w:tcPr>
          <w:p w14:paraId="216B0BC3" w14:textId="2D22ADB6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6131597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20873398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0134F02A" w14:textId="77777777" w:rsidTr="00384AF2">
        <w:tc>
          <w:tcPr>
            <w:tcW w:w="9062" w:type="dxa"/>
            <w:gridSpan w:val="2"/>
            <w:shd w:val="clear" w:color="auto" w:fill="EFC7B2" w:themeFill="accent5" w:themeFillTint="66"/>
          </w:tcPr>
          <w:p w14:paraId="0C78612F" w14:textId="1E98E1C9" w:rsidR="003147A4" w:rsidRPr="002B36BF" w:rsidRDefault="003147A4" w:rsidP="003147A4">
            <w:pPr>
              <w:spacing w:before="120" w:after="120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2B36BF">
              <w:rPr>
                <w:rFonts w:asciiTheme="majorHAnsi" w:hAnsiTheme="majorHAnsi" w:cstheme="majorHAnsi"/>
                <w:b/>
                <w:bCs/>
                <w:szCs w:val="24"/>
              </w:rPr>
              <w:t>Avdelningsrum / Klassrum</w:t>
            </w:r>
          </w:p>
        </w:tc>
      </w:tr>
      <w:tr w:rsidR="003147A4" w14:paraId="3CA3BA00" w14:textId="77777777" w:rsidTr="00A919E3">
        <w:tc>
          <w:tcPr>
            <w:tcW w:w="7508" w:type="dxa"/>
          </w:tcPr>
          <w:p w14:paraId="66EE358D" w14:textId="51AAC6ED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avdelningsrum / klassrum låsas inifrån?</w:t>
            </w:r>
          </w:p>
        </w:tc>
        <w:tc>
          <w:tcPr>
            <w:tcW w:w="1554" w:type="dxa"/>
          </w:tcPr>
          <w:p w14:paraId="5B894833" w14:textId="5C725BE5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3462884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3095632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  <w:r w:rsidR="003147A4" w:rsidRPr="00A919E3">
              <w:rPr>
                <w:sz w:val="20"/>
                <w:szCs w:val="20"/>
              </w:rPr>
              <w:t xml:space="preserve">        </w:t>
            </w:r>
          </w:p>
        </w:tc>
      </w:tr>
      <w:tr w:rsidR="003147A4" w14:paraId="46ED00A3" w14:textId="77777777" w:rsidTr="00A919E3">
        <w:tc>
          <w:tcPr>
            <w:tcW w:w="7508" w:type="dxa"/>
          </w:tcPr>
          <w:p w14:paraId="702353EF" w14:textId="7A4CEE24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man dra ned persienner, rullgardin eller dra för gardiner för fönsterna?</w:t>
            </w:r>
          </w:p>
        </w:tc>
        <w:tc>
          <w:tcPr>
            <w:tcW w:w="1554" w:type="dxa"/>
          </w:tcPr>
          <w:p w14:paraId="1657F209" w14:textId="0DE14DCA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88441274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4755167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6059A018" w14:textId="77777777" w:rsidTr="00A919E3">
        <w:tc>
          <w:tcPr>
            <w:tcW w:w="7508" w:type="dxa"/>
          </w:tcPr>
          <w:p w14:paraId="0D3E3DFE" w14:textId="13B9C82F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Stängs fönster när man lämnar rummet ex. efter varje lektions slut?</w:t>
            </w:r>
          </w:p>
        </w:tc>
        <w:tc>
          <w:tcPr>
            <w:tcW w:w="1554" w:type="dxa"/>
          </w:tcPr>
          <w:p w14:paraId="27DCE568" w14:textId="795621C2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3534715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3998956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7D606548" w14:textId="77777777" w:rsidTr="00A919E3">
        <w:tc>
          <w:tcPr>
            <w:tcW w:w="7508" w:type="dxa"/>
          </w:tcPr>
          <w:p w14:paraId="695FA656" w14:textId="1F570169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Finns det glaspartier in till avdelningsrum / klassrummen?</w:t>
            </w:r>
          </w:p>
        </w:tc>
        <w:tc>
          <w:tcPr>
            <w:tcW w:w="1554" w:type="dxa"/>
          </w:tcPr>
          <w:p w14:paraId="157D277B" w14:textId="096BAF5A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5572831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4392123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301EA6C5" w14:textId="77777777" w:rsidTr="00A919E3">
        <w:tc>
          <w:tcPr>
            <w:tcW w:w="7508" w:type="dxa"/>
          </w:tcPr>
          <w:p w14:paraId="761A85EC" w14:textId="45D140F9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ja, kan man gömma sig i rummet ändå ex. genom att dra för gardiner, persienner?</w:t>
            </w:r>
          </w:p>
        </w:tc>
        <w:tc>
          <w:tcPr>
            <w:tcW w:w="1554" w:type="dxa"/>
          </w:tcPr>
          <w:p w14:paraId="729097DB" w14:textId="3B48135A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5918445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3418263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CE54D14" w14:textId="77777777" w:rsidTr="00A919E3">
        <w:tc>
          <w:tcPr>
            <w:tcW w:w="7508" w:type="dxa"/>
          </w:tcPr>
          <w:p w14:paraId="22F090EF" w14:textId="07B66B46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Är tillhyggen så som saxar, knivar, verktyg ordnade så att obehöriga inte får tillträde till dem?</w:t>
            </w:r>
          </w:p>
        </w:tc>
        <w:tc>
          <w:tcPr>
            <w:tcW w:w="1554" w:type="dxa"/>
          </w:tcPr>
          <w:p w14:paraId="01F4F19A" w14:textId="6966CEDB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18412375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18734119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45DC0649" w14:textId="77777777" w:rsidTr="00A919E3">
        <w:tc>
          <w:tcPr>
            <w:tcW w:w="7508" w:type="dxa"/>
          </w:tcPr>
          <w:p w14:paraId="73CAD194" w14:textId="4428257E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Hålls dörrar låsta till utrymmen dit ingen obehörig ska ha tillträde?</w:t>
            </w:r>
          </w:p>
        </w:tc>
        <w:tc>
          <w:tcPr>
            <w:tcW w:w="1554" w:type="dxa"/>
          </w:tcPr>
          <w:p w14:paraId="46D71F63" w14:textId="4FB86D9B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10276087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8190315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3147A4" w14:paraId="2A755E58" w14:textId="77777777" w:rsidTr="00A919E3">
        <w:tc>
          <w:tcPr>
            <w:tcW w:w="7508" w:type="dxa"/>
          </w:tcPr>
          <w:p w14:paraId="24E9F8E3" w14:textId="29B58D1B" w:rsidR="003147A4" w:rsidRDefault="003147A4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Finns det rörelsedetektorer på innerbelysningen?</w:t>
            </w:r>
          </w:p>
        </w:tc>
        <w:tc>
          <w:tcPr>
            <w:tcW w:w="1554" w:type="dxa"/>
          </w:tcPr>
          <w:p w14:paraId="3EFDD230" w14:textId="3AEE3A95" w:rsidR="003147A4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-8729953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246313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  <w:tr w:rsidR="007F7121" w14:paraId="1ED37EE0" w14:textId="77777777" w:rsidTr="00A919E3">
        <w:tc>
          <w:tcPr>
            <w:tcW w:w="7508" w:type="dxa"/>
          </w:tcPr>
          <w:p w14:paraId="52188437" w14:textId="0B0611EE" w:rsidR="007F7121" w:rsidRDefault="007F7121" w:rsidP="003147A4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ja, går de att stänga av manuellt?</w:t>
            </w:r>
          </w:p>
        </w:tc>
        <w:tc>
          <w:tcPr>
            <w:tcW w:w="1554" w:type="dxa"/>
          </w:tcPr>
          <w:p w14:paraId="119511AB" w14:textId="7C176DDB" w:rsidR="007F7121" w:rsidRDefault="00613DB5" w:rsidP="003147A4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Cs w:val="24"/>
                </w:rPr>
                <w:id w:val="8860703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Ja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Cs w:val="24"/>
                </w:rPr>
                <w:id w:val="-17282132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3DB5">
                  <w:rPr>
                    <w:rFonts w:ascii="MS Gothic" w:eastAsia="MS Gothic" w:hAnsi="MS Gothic" w:cstheme="minorHAnsi" w:hint="eastAsia"/>
                    <w:szCs w:val="24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A919E3">
              <w:rPr>
                <w:sz w:val="20"/>
                <w:szCs w:val="20"/>
              </w:rPr>
              <w:t xml:space="preserve"> Nej</w:t>
            </w:r>
          </w:p>
        </w:tc>
      </w:tr>
    </w:tbl>
    <w:p w14:paraId="62143462" w14:textId="77777777" w:rsidR="009F0214" w:rsidRPr="009F0214" w:rsidRDefault="009F0214" w:rsidP="00FD7CED">
      <w:pPr>
        <w:spacing w:before="120" w:after="120" w:line="300" w:lineRule="auto"/>
      </w:pPr>
    </w:p>
    <w:sectPr w:rsidR="009F0214" w:rsidRPr="009F0214" w:rsidSect="00573BAB">
      <w:footerReference w:type="default" r:id="rId17"/>
      <w:footerReference w:type="first" r:id="rId18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1986" w14:textId="77777777" w:rsidR="006644FC" w:rsidRDefault="006644FC" w:rsidP="00B800A2">
      <w:pPr>
        <w:spacing w:after="0"/>
      </w:pPr>
      <w:r>
        <w:separator/>
      </w:r>
    </w:p>
  </w:endnote>
  <w:endnote w:type="continuationSeparator" w:id="0">
    <w:p w14:paraId="7BCCFD44" w14:textId="77777777" w:rsidR="006644FC" w:rsidRDefault="006644FC" w:rsidP="00B800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538154"/>
      <w:docPartObj>
        <w:docPartGallery w:val="Page Numbers (Bottom of Page)"/>
        <w:docPartUnique/>
      </w:docPartObj>
    </w:sdtPr>
    <w:sdtEndPr/>
    <w:sdtContent>
      <w:p w14:paraId="7B6E2FD0" w14:textId="77777777" w:rsidR="004B2341" w:rsidRDefault="004B2341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BAB">
          <w:rPr>
            <w:noProof/>
          </w:rPr>
          <w:t>3</w:t>
        </w:r>
        <w:r>
          <w:fldChar w:fldCharType="end"/>
        </w:r>
      </w:p>
    </w:sdtContent>
  </w:sdt>
  <w:p w14:paraId="4D2D3626" w14:textId="77777777" w:rsidR="004B2341" w:rsidRDefault="004B23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F756" w14:textId="0A2F18C1" w:rsidR="004B2341" w:rsidRDefault="00320066" w:rsidP="00ED5F18">
    <w:r w:rsidRPr="00ED5F18">
      <w:rPr>
        <w:noProof/>
        <w:lang w:eastAsia="sv-SE"/>
      </w:rPr>
      <w:drawing>
        <wp:anchor distT="0" distB="0" distL="114300" distR="114300" simplePos="0" relativeHeight="251659776" behindDoc="1" locked="0" layoutInCell="1" allowOverlap="1" wp14:anchorId="431E64BF" wp14:editId="37CC29BB">
          <wp:simplePos x="0" y="0"/>
          <wp:positionH relativeFrom="page">
            <wp:posOffset>-694919</wp:posOffset>
          </wp:positionH>
          <wp:positionV relativeFrom="paragraph">
            <wp:posOffset>-358445</wp:posOffset>
          </wp:positionV>
          <wp:extent cx="8393490" cy="1607820"/>
          <wp:effectExtent l="0" t="0" r="762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93490" cy="1607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3BAB">
      <w:rPr>
        <w:noProof/>
        <w:lang w:eastAsia="sv-SE"/>
      </w:rPr>
      <w:drawing>
        <wp:anchor distT="0" distB="0" distL="114300" distR="114300" simplePos="0" relativeHeight="251657728" behindDoc="0" locked="0" layoutInCell="1" allowOverlap="1" wp14:anchorId="0BB37D3C" wp14:editId="25178659">
          <wp:simplePos x="0" y="0"/>
          <wp:positionH relativeFrom="page">
            <wp:posOffset>5492115</wp:posOffset>
          </wp:positionH>
          <wp:positionV relativeFrom="paragraph">
            <wp:posOffset>351790</wp:posOffset>
          </wp:positionV>
          <wp:extent cx="1660434" cy="792480"/>
          <wp:effectExtent l="0" t="0" r="0" b="0"/>
          <wp:wrapNone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ÖsthKommun logo vit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00" t="34374" r="27130" b="34752"/>
                  <a:stretch/>
                </pic:blipFill>
                <pic:spPr bwMode="auto">
                  <a:xfrm>
                    <a:off x="0" y="0"/>
                    <a:ext cx="1660434" cy="792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5C8E1D" w14:textId="77777777" w:rsidR="004B2341" w:rsidRDefault="004B2341" w:rsidP="00ED5F18"/>
  <w:p w14:paraId="76C4A95A" w14:textId="77777777" w:rsidR="004B2341" w:rsidRDefault="004B2341" w:rsidP="00ED5F18"/>
  <w:p w14:paraId="71A1D216" w14:textId="77777777" w:rsidR="004B2341" w:rsidRPr="00ED5F18" w:rsidRDefault="004B2341" w:rsidP="00ED5F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B5D49" w14:textId="77777777" w:rsidR="006644FC" w:rsidRDefault="006644FC" w:rsidP="00B800A2">
      <w:pPr>
        <w:spacing w:after="0"/>
      </w:pPr>
      <w:r>
        <w:separator/>
      </w:r>
    </w:p>
  </w:footnote>
  <w:footnote w:type="continuationSeparator" w:id="0">
    <w:p w14:paraId="18B19857" w14:textId="77777777" w:rsidR="006644FC" w:rsidRDefault="006644FC" w:rsidP="00B800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0464"/>
    <w:multiLevelType w:val="hybridMultilevel"/>
    <w:tmpl w:val="562895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43EA"/>
    <w:multiLevelType w:val="multilevel"/>
    <w:tmpl w:val="612A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E0B42"/>
    <w:multiLevelType w:val="multilevel"/>
    <w:tmpl w:val="4F86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CE705F"/>
    <w:multiLevelType w:val="hybridMultilevel"/>
    <w:tmpl w:val="99968140"/>
    <w:lvl w:ilvl="0" w:tplc="E084CC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9CB1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62C7F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6DE72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7BAA0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26464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2A72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714CD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F8E31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6822FC9"/>
    <w:multiLevelType w:val="multilevel"/>
    <w:tmpl w:val="C5D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E795D"/>
    <w:multiLevelType w:val="multilevel"/>
    <w:tmpl w:val="5D02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42AFD"/>
    <w:multiLevelType w:val="multilevel"/>
    <w:tmpl w:val="AEBA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42306D"/>
    <w:multiLevelType w:val="multilevel"/>
    <w:tmpl w:val="22C2D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345A0D"/>
    <w:multiLevelType w:val="multilevel"/>
    <w:tmpl w:val="F960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833556"/>
    <w:multiLevelType w:val="multilevel"/>
    <w:tmpl w:val="E610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4D3103"/>
    <w:multiLevelType w:val="multilevel"/>
    <w:tmpl w:val="5800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696E38"/>
    <w:multiLevelType w:val="multilevel"/>
    <w:tmpl w:val="6148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A46C5E"/>
    <w:multiLevelType w:val="multilevel"/>
    <w:tmpl w:val="3DE2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1A61E1"/>
    <w:multiLevelType w:val="multilevel"/>
    <w:tmpl w:val="A284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5D4989"/>
    <w:multiLevelType w:val="multilevel"/>
    <w:tmpl w:val="979E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562309"/>
    <w:multiLevelType w:val="multilevel"/>
    <w:tmpl w:val="F3D84692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˗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16" w15:restartNumberingAfterBreak="0">
    <w:nsid w:val="348C09E6"/>
    <w:multiLevelType w:val="multilevel"/>
    <w:tmpl w:val="BC9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3D251D"/>
    <w:multiLevelType w:val="multilevel"/>
    <w:tmpl w:val="146C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2F6696"/>
    <w:multiLevelType w:val="multilevel"/>
    <w:tmpl w:val="5800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8533D5"/>
    <w:multiLevelType w:val="multilevel"/>
    <w:tmpl w:val="494E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8B6B48"/>
    <w:multiLevelType w:val="multilevel"/>
    <w:tmpl w:val="01C6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4B4B52"/>
    <w:multiLevelType w:val="multilevel"/>
    <w:tmpl w:val="B5B6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222C78"/>
    <w:multiLevelType w:val="multilevel"/>
    <w:tmpl w:val="4BBA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9D27FD"/>
    <w:multiLevelType w:val="hybridMultilevel"/>
    <w:tmpl w:val="C2D27DB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F90CE1"/>
    <w:multiLevelType w:val="multilevel"/>
    <w:tmpl w:val="9198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A6A0D08"/>
    <w:multiLevelType w:val="multilevel"/>
    <w:tmpl w:val="22B4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F315E3F"/>
    <w:multiLevelType w:val="multilevel"/>
    <w:tmpl w:val="C9C8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9B420E"/>
    <w:multiLevelType w:val="multilevel"/>
    <w:tmpl w:val="C3B0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370FF4"/>
    <w:multiLevelType w:val="multilevel"/>
    <w:tmpl w:val="6F84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F44123"/>
    <w:multiLevelType w:val="multilevel"/>
    <w:tmpl w:val="5F7C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5842FA"/>
    <w:multiLevelType w:val="multilevel"/>
    <w:tmpl w:val="6698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26415A"/>
    <w:multiLevelType w:val="multilevel"/>
    <w:tmpl w:val="CA5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7760D9"/>
    <w:multiLevelType w:val="multilevel"/>
    <w:tmpl w:val="750E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F9458A"/>
    <w:multiLevelType w:val="multilevel"/>
    <w:tmpl w:val="1DA6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852A48"/>
    <w:multiLevelType w:val="multilevel"/>
    <w:tmpl w:val="9734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92C2F68"/>
    <w:multiLevelType w:val="multilevel"/>
    <w:tmpl w:val="E64E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927F6D"/>
    <w:multiLevelType w:val="multilevel"/>
    <w:tmpl w:val="AAF6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FD6D10"/>
    <w:multiLevelType w:val="multilevel"/>
    <w:tmpl w:val="9716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8AA03AE"/>
    <w:multiLevelType w:val="multilevel"/>
    <w:tmpl w:val="CB8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73413A"/>
    <w:multiLevelType w:val="multilevel"/>
    <w:tmpl w:val="378E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1274603"/>
    <w:multiLevelType w:val="multilevel"/>
    <w:tmpl w:val="3968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FA25D1"/>
    <w:multiLevelType w:val="multilevel"/>
    <w:tmpl w:val="DCBC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DF7070"/>
    <w:multiLevelType w:val="multilevel"/>
    <w:tmpl w:val="6E5E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8577719"/>
    <w:multiLevelType w:val="multilevel"/>
    <w:tmpl w:val="86FA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062AAA"/>
    <w:multiLevelType w:val="multilevel"/>
    <w:tmpl w:val="05A6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3528A0"/>
    <w:multiLevelType w:val="multilevel"/>
    <w:tmpl w:val="8C3C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73782B"/>
    <w:multiLevelType w:val="multilevel"/>
    <w:tmpl w:val="C57A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FCE59D4"/>
    <w:multiLevelType w:val="multilevel"/>
    <w:tmpl w:val="E932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752056">
    <w:abstractNumId w:val="15"/>
  </w:num>
  <w:num w:numId="2" w16cid:durableId="94252195">
    <w:abstractNumId w:val="16"/>
  </w:num>
  <w:num w:numId="3" w16cid:durableId="930966989">
    <w:abstractNumId w:val="5"/>
  </w:num>
  <w:num w:numId="4" w16cid:durableId="190538230">
    <w:abstractNumId w:val="41"/>
  </w:num>
  <w:num w:numId="5" w16cid:durableId="515190912">
    <w:abstractNumId w:val="33"/>
  </w:num>
  <w:num w:numId="6" w16cid:durableId="1776485102">
    <w:abstractNumId w:val="30"/>
  </w:num>
  <w:num w:numId="7" w16cid:durableId="1416828438">
    <w:abstractNumId w:val="0"/>
  </w:num>
  <w:num w:numId="8" w16cid:durableId="1777358955">
    <w:abstractNumId w:val="23"/>
  </w:num>
  <w:num w:numId="9" w16cid:durableId="1933591032">
    <w:abstractNumId w:val="44"/>
  </w:num>
  <w:num w:numId="10" w16cid:durableId="939872330">
    <w:abstractNumId w:val="45"/>
  </w:num>
  <w:num w:numId="11" w16cid:durableId="1340544740">
    <w:abstractNumId w:val="47"/>
  </w:num>
  <w:num w:numId="12" w16cid:durableId="879896205">
    <w:abstractNumId w:val="3"/>
  </w:num>
  <w:num w:numId="13" w16cid:durableId="192615266">
    <w:abstractNumId w:val="21"/>
  </w:num>
  <w:num w:numId="14" w16cid:durableId="548414850">
    <w:abstractNumId w:val="22"/>
  </w:num>
  <w:num w:numId="15" w16cid:durableId="831867930">
    <w:abstractNumId w:val="11"/>
  </w:num>
  <w:num w:numId="16" w16cid:durableId="306936244">
    <w:abstractNumId w:val="36"/>
  </w:num>
  <w:num w:numId="17" w16cid:durableId="1178540744">
    <w:abstractNumId w:val="28"/>
  </w:num>
  <w:num w:numId="18" w16cid:durableId="446320399">
    <w:abstractNumId w:val="6"/>
  </w:num>
  <w:num w:numId="19" w16cid:durableId="1271083095">
    <w:abstractNumId w:val="25"/>
  </w:num>
  <w:num w:numId="20" w16cid:durableId="271863902">
    <w:abstractNumId w:val="19"/>
  </w:num>
  <w:num w:numId="21" w16cid:durableId="1789860066">
    <w:abstractNumId w:val="43"/>
  </w:num>
  <w:num w:numId="22" w16cid:durableId="1621306230">
    <w:abstractNumId w:val="29"/>
  </w:num>
  <w:num w:numId="23" w16cid:durableId="1803226084">
    <w:abstractNumId w:val="2"/>
  </w:num>
  <w:num w:numId="24" w16cid:durableId="116489522">
    <w:abstractNumId w:val="37"/>
  </w:num>
  <w:num w:numId="25" w16cid:durableId="557517731">
    <w:abstractNumId w:val="14"/>
  </w:num>
  <w:num w:numId="26" w16cid:durableId="649477382">
    <w:abstractNumId w:val="8"/>
  </w:num>
  <w:num w:numId="27" w16cid:durableId="914898690">
    <w:abstractNumId w:val="24"/>
  </w:num>
  <w:num w:numId="28" w16cid:durableId="1276712899">
    <w:abstractNumId w:val="39"/>
  </w:num>
  <w:num w:numId="29" w16cid:durableId="79060477">
    <w:abstractNumId w:val="20"/>
  </w:num>
  <w:num w:numId="30" w16cid:durableId="193928496">
    <w:abstractNumId w:val="42"/>
  </w:num>
  <w:num w:numId="31" w16cid:durableId="236012500">
    <w:abstractNumId w:val="40"/>
  </w:num>
  <w:num w:numId="32" w16cid:durableId="463425138">
    <w:abstractNumId w:val="26"/>
  </w:num>
  <w:num w:numId="33" w16cid:durableId="486359399">
    <w:abstractNumId w:val="13"/>
  </w:num>
  <w:num w:numId="34" w16cid:durableId="2025401957">
    <w:abstractNumId w:val="34"/>
  </w:num>
  <w:num w:numId="35" w16cid:durableId="854853351">
    <w:abstractNumId w:val="9"/>
  </w:num>
  <w:num w:numId="36" w16cid:durableId="395514013">
    <w:abstractNumId w:val="1"/>
  </w:num>
  <w:num w:numId="37" w16cid:durableId="1035348079">
    <w:abstractNumId w:val="4"/>
  </w:num>
  <w:num w:numId="38" w16cid:durableId="1344164661">
    <w:abstractNumId w:val="38"/>
  </w:num>
  <w:num w:numId="39" w16cid:durableId="236208804">
    <w:abstractNumId w:val="32"/>
  </w:num>
  <w:num w:numId="40" w16cid:durableId="1393389222">
    <w:abstractNumId w:val="31"/>
  </w:num>
  <w:num w:numId="41" w16cid:durableId="1796294195">
    <w:abstractNumId w:val="17"/>
  </w:num>
  <w:num w:numId="42" w16cid:durableId="516701232">
    <w:abstractNumId w:val="35"/>
  </w:num>
  <w:num w:numId="43" w16cid:durableId="142280591">
    <w:abstractNumId w:val="27"/>
  </w:num>
  <w:num w:numId="44" w16cid:durableId="1649242432">
    <w:abstractNumId w:val="7"/>
  </w:num>
  <w:num w:numId="45" w16cid:durableId="1592930895">
    <w:abstractNumId w:val="46"/>
  </w:num>
  <w:num w:numId="46" w16cid:durableId="866213655">
    <w:abstractNumId w:val="12"/>
  </w:num>
  <w:num w:numId="47" w16cid:durableId="1192916824">
    <w:abstractNumId w:val="18"/>
  </w:num>
  <w:num w:numId="48" w16cid:durableId="108355689">
    <w:abstractNumId w:val="1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rzRMs0C2Lg1yl9VUM+6bczkkbgtkY6J66ZGw3P1L8b2IdIfAahw+wDYUsZvGZuh7VzfBsmER5MhJsJcAi0i8aA==" w:salt="XFtPv5l4+fLGtYhnSLgqP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68"/>
    <w:rsid w:val="000000FD"/>
    <w:rsid w:val="00000316"/>
    <w:rsid w:val="00000C8D"/>
    <w:rsid w:val="00000D25"/>
    <w:rsid w:val="00002A04"/>
    <w:rsid w:val="000030AE"/>
    <w:rsid w:val="0000458E"/>
    <w:rsid w:val="00005708"/>
    <w:rsid w:val="000058E2"/>
    <w:rsid w:val="00006000"/>
    <w:rsid w:val="00006FCF"/>
    <w:rsid w:val="0000774D"/>
    <w:rsid w:val="00010713"/>
    <w:rsid w:val="00011892"/>
    <w:rsid w:val="00014375"/>
    <w:rsid w:val="0001450C"/>
    <w:rsid w:val="00015BEF"/>
    <w:rsid w:val="000161D3"/>
    <w:rsid w:val="000164C0"/>
    <w:rsid w:val="0001759F"/>
    <w:rsid w:val="00017B9E"/>
    <w:rsid w:val="00017FFC"/>
    <w:rsid w:val="000210C5"/>
    <w:rsid w:val="0002130B"/>
    <w:rsid w:val="00021918"/>
    <w:rsid w:val="00024704"/>
    <w:rsid w:val="0002669C"/>
    <w:rsid w:val="00026878"/>
    <w:rsid w:val="00027A62"/>
    <w:rsid w:val="0003278E"/>
    <w:rsid w:val="0003279B"/>
    <w:rsid w:val="000345FB"/>
    <w:rsid w:val="00034754"/>
    <w:rsid w:val="000348D8"/>
    <w:rsid w:val="00037302"/>
    <w:rsid w:val="00037419"/>
    <w:rsid w:val="00041960"/>
    <w:rsid w:val="00045353"/>
    <w:rsid w:val="00046E51"/>
    <w:rsid w:val="00047696"/>
    <w:rsid w:val="00051817"/>
    <w:rsid w:val="000601D7"/>
    <w:rsid w:val="00062408"/>
    <w:rsid w:val="00062B75"/>
    <w:rsid w:val="00063223"/>
    <w:rsid w:val="00066D00"/>
    <w:rsid w:val="00070238"/>
    <w:rsid w:val="00070541"/>
    <w:rsid w:val="00073B7C"/>
    <w:rsid w:val="00076374"/>
    <w:rsid w:val="00076909"/>
    <w:rsid w:val="000776B4"/>
    <w:rsid w:val="00077973"/>
    <w:rsid w:val="00080414"/>
    <w:rsid w:val="00081409"/>
    <w:rsid w:val="000814E4"/>
    <w:rsid w:val="00081AAE"/>
    <w:rsid w:val="0008283E"/>
    <w:rsid w:val="000832F1"/>
    <w:rsid w:val="00083B3D"/>
    <w:rsid w:val="00085268"/>
    <w:rsid w:val="00090567"/>
    <w:rsid w:val="0009075A"/>
    <w:rsid w:val="00091E6F"/>
    <w:rsid w:val="00092BE3"/>
    <w:rsid w:val="00093F16"/>
    <w:rsid w:val="0009496E"/>
    <w:rsid w:val="000957CE"/>
    <w:rsid w:val="000959D7"/>
    <w:rsid w:val="00095AD2"/>
    <w:rsid w:val="00095D68"/>
    <w:rsid w:val="00096E2F"/>
    <w:rsid w:val="000974D6"/>
    <w:rsid w:val="0009782E"/>
    <w:rsid w:val="000A28D4"/>
    <w:rsid w:val="000A3065"/>
    <w:rsid w:val="000A34F4"/>
    <w:rsid w:val="000A3727"/>
    <w:rsid w:val="000A5017"/>
    <w:rsid w:val="000A5140"/>
    <w:rsid w:val="000A5912"/>
    <w:rsid w:val="000A5B7A"/>
    <w:rsid w:val="000A65E1"/>
    <w:rsid w:val="000A6652"/>
    <w:rsid w:val="000A7462"/>
    <w:rsid w:val="000A7509"/>
    <w:rsid w:val="000B141A"/>
    <w:rsid w:val="000B1ACF"/>
    <w:rsid w:val="000B45BB"/>
    <w:rsid w:val="000B6CFA"/>
    <w:rsid w:val="000C03D6"/>
    <w:rsid w:val="000C1D40"/>
    <w:rsid w:val="000C322C"/>
    <w:rsid w:val="000C385B"/>
    <w:rsid w:val="000C53D7"/>
    <w:rsid w:val="000D005F"/>
    <w:rsid w:val="000D0177"/>
    <w:rsid w:val="000D08AD"/>
    <w:rsid w:val="000D1ADA"/>
    <w:rsid w:val="000D1C44"/>
    <w:rsid w:val="000D258D"/>
    <w:rsid w:val="000D3448"/>
    <w:rsid w:val="000D3E8D"/>
    <w:rsid w:val="000D40CE"/>
    <w:rsid w:val="000D4B32"/>
    <w:rsid w:val="000D57CB"/>
    <w:rsid w:val="000D6364"/>
    <w:rsid w:val="000D7C55"/>
    <w:rsid w:val="000E03E9"/>
    <w:rsid w:val="000E10C9"/>
    <w:rsid w:val="000E2C3B"/>
    <w:rsid w:val="000E3D69"/>
    <w:rsid w:val="000E440E"/>
    <w:rsid w:val="000E5509"/>
    <w:rsid w:val="000E77C9"/>
    <w:rsid w:val="000E7F0C"/>
    <w:rsid w:val="000F1B10"/>
    <w:rsid w:val="000F23A1"/>
    <w:rsid w:val="000F327F"/>
    <w:rsid w:val="000F5652"/>
    <w:rsid w:val="000F601F"/>
    <w:rsid w:val="000F6A18"/>
    <w:rsid w:val="000F72E4"/>
    <w:rsid w:val="0010040B"/>
    <w:rsid w:val="00100AFA"/>
    <w:rsid w:val="00101BD7"/>
    <w:rsid w:val="001037FE"/>
    <w:rsid w:val="001043E0"/>
    <w:rsid w:val="00104C11"/>
    <w:rsid w:val="00105BE6"/>
    <w:rsid w:val="00106AC5"/>
    <w:rsid w:val="00107459"/>
    <w:rsid w:val="00107466"/>
    <w:rsid w:val="001079BF"/>
    <w:rsid w:val="00110630"/>
    <w:rsid w:val="00110A56"/>
    <w:rsid w:val="00112FD2"/>
    <w:rsid w:val="0011487D"/>
    <w:rsid w:val="00115986"/>
    <w:rsid w:val="00120A3F"/>
    <w:rsid w:val="001264FC"/>
    <w:rsid w:val="00126972"/>
    <w:rsid w:val="00127D36"/>
    <w:rsid w:val="001304A7"/>
    <w:rsid w:val="00130C93"/>
    <w:rsid w:val="00131E91"/>
    <w:rsid w:val="00131F9E"/>
    <w:rsid w:val="00131FD9"/>
    <w:rsid w:val="0013231B"/>
    <w:rsid w:val="001324E9"/>
    <w:rsid w:val="001324EA"/>
    <w:rsid w:val="00133570"/>
    <w:rsid w:val="001343FE"/>
    <w:rsid w:val="00136311"/>
    <w:rsid w:val="00136364"/>
    <w:rsid w:val="00136F24"/>
    <w:rsid w:val="0013722D"/>
    <w:rsid w:val="001408F9"/>
    <w:rsid w:val="001430B4"/>
    <w:rsid w:val="00143303"/>
    <w:rsid w:val="001435F6"/>
    <w:rsid w:val="00143BBA"/>
    <w:rsid w:val="00143C7C"/>
    <w:rsid w:val="00146E4F"/>
    <w:rsid w:val="00147BB1"/>
    <w:rsid w:val="001501F9"/>
    <w:rsid w:val="00150320"/>
    <w:rsid w:val="0015148C"/>
    <w:rsid w:val="001543B5"/>
    <w:rsid w:val="001565BD"/>
    <w:rsid w:val="00160EB1"/>
    <w:rsid w:val="001621B6"/>
    <w:rsid w:val="00162B19"/>
    <w:rsid w:val="0016362E"/>
    <w:rsid w:val="00163636"/>
    <w:rsid w:val="001641A2"/>
    <w:rsid w:val="00164219"/>
    <w:rsid w:val="0016478B"/>
    <w:rsid w:val="00165676"/>
    <w:rsid w:val="00165A3D"/>
    <w:rsid w:val="00166CE6"/>
    <w:rsid w:val="0017153D"/>
    <w:rsid w:val="00171A56"/>
    <w:rsid w:val="0017340F"/>
    <w:rsid w:val="00174108"/>
    <w:rsid w:val="00175526"/>
    <w:rsid w:val="00177B9A"/>
    <w:rsid w:val="00177CBB"/>
    <w:rsid w:val="00182481"/>
    <w:rsid w:val="001826CA"/>
    <w:rsid w:val="00182E90"/>
    <w:rsid w:val="00184407"/>
    <w:rsid w:val="00184798"/>
    <w:rsid w:val="001858BC"/>
    <w:rsid w:val="00187180"/>
    <w:rsid w:val="00187D68"/>
    <w:rsid w:val="00190207"/>
    <w:rsid w:val="00193A5C"/>
    <w:rsid w:val="00193DC9"/>
    <w:rsid w:val="001951B1"/>
    <w:rsid w:val="0019562D"/>
    <w:rsid w:val="00195A23"/>
    <w:rsid w:val="001969E2"/>
    <w:rsid w:val="001A018F"/>
    <w:rsid w:val="001A02A4"/>
    <w:rsid w:val="001A07ED"/>
    <w:rsid w:val="001A0ABB"/>
    <w:rsid w:val="001A55A1"/>
    <w:rsid w:val="001A5EE1"/>
    <w:rsid w:val="001A6F38"/>
    <w:rsid w:val="001A7894"/>
    <w:rsid w:val="001B0D31"/>
    <w:rsid w:val="001B1450"/>
    <w:rsid w:val="001B394A"/>
    <w:rsid w:val="001B3FFA"/>
    <w:rsid w:val="001B4E74"/>
    <w:rsid w:val="001B7D18"/>
    <w:rsid w:val="001C176F"/>
    <w:rsid w:val="001C1FEA"/>
    <w:rsid w:val="001C46E5"/>
    <w:rsid w:val="001C7B9F"/>
    <w:rsid w:val="001D00E0"/>
    <w:rsid w:val="001D028A"/>
    <w:rsid w:val="001D0920"/>
    <w:rsid w:val="001D155D"/>
    <w:rsid w:val="001D1AC4"/>
    <w:rsid w:val="001D68BD"/>
    <w:rsid w:val="001E1449"/>
    <w:rsid w:val="001E154F"/>
    <w:rsid w:val="001E4B32"/>
    <w:rsid w:val="001E4CEB"/>
    <w:rsid w:val="001E79E4"/>
    <w:rsid w:val="001F06A9"/>
    <w:rsid w:val="001F1863"/>
    <w:rsid w:val="001F1D27"/>
    <w:rsid w:val="001F2F9D"/>
    <w:rsid w:val="001F4A80"/>
    <w:rsid w:val="001F6475"/>
    <w:rsid w:val="001F7556"/>
    <w:rsid w:val="00201AE4"/>
    <w:rsid w:val="00203AF7"/>
    <w:rsid w:val="00203B23"/>
    <w:rsid w:val="00204190"/>
    <w:rsid w:val="002047B7"/>
    <w:rsid w:val="0020588A"/>
    <w:rsid w:val="00206018"/>
    <w:rsid w:val="00207BF1"/>
    <w:rsid w:val="00211414"/>
    <w:rsid w:val="00213566"/>
    <w:rsid w:val="002135AF"/>
    <w:rsid w:val="00214A02"/>
    <w:rsid w:val="00214F61"/>
    <w:rsid w:val="0021720B"/>
    <w:rsid w:val="0021772B"/>
    <w:rsid w:val="002178EA"/>
    <w:rsid w:val="002213BC"/>
    <w:rsid w:val="002215D4"/>
    <w:rsid w:val="0022162B"/>
    <w:rsid w:val="002223F0"/>
    <w:rsid w:val="002273BE"/>
    <w:rsid w:val="00231483"/>
    <w:rsid w:val="00233A03"/>
    <w:rsid w:val="002349CD"/>
    <w:rsid w:val="00237271"/>
    <w:rsid w:val="00237E22"/>
    <w:rsid w:val="00243B96"/>
    <w:rsid w:val="0024429E"/>
    <w:rsid w:val="00244A20"/>
    <w:rsid w:val="00244A50"/>
    <w:rsid w:val="002452BB"/>
    <w:rsid w:val="0024596A"/>
    <w:rsid w:val="00245B34"/>
    <w:rsid w:val="002465C2"/>
    <w:rsid w:val="002476AD"/>
    <w:rsid w:val="0024778A"/>
    <w:rsid w:val="00252FBE"/>
    <w:rsid w:val="00255034"/>
    <w:rsid w:val="00255E5D"/>
    <w:rsid w:val="00256112"/>
    <w:rsid w:val="002576BA"/>
    <w:rsid w:val="00262A10"/>
    <w:rsid w:val="00263176"/>
    <w:rsid w:val="00273CFC"/>
    <w:rsid w:val="00274121"/>
    <w:rsid w:val="00274B35"/>
    <w:rsid w:val="00275D99"/>
    <w:rsid w:val="00280EB3"/>
    <w:rsid w:val="002825FE"/>
    <w:rsid w:val="002834F2"/>
    <w:rsid w:val="00286E37"/>
    <w:rsid w:val="002936B3"/>
    <w:rsid w:val="002938C9"/>
    <w:rsid w:val="00294EF8"/>
    <w:rsid w:val="00295273"/>
    <w:rsid w:val="0029533F"/>
    <w:rsid w:val="002954BD"/>
    <w:rsid w:val="0029680F"/>
    <w:rsid w:val="002A0BE8"/>
    <w:rsid w:val="002A6076"/>
    <w:rsid w:val="002A739A"/>
    <w:rsid w:val="002B0B68"/>
    <w:rsid w:val="002B1128"/>
    <w:rsid w:val="002B126D"/>
    <w:rsid w:val="002B24C3"/>
    <w:rsid w:val="002B36BF"/>
    <w:rsid w:val="002B3ABE"/>
    <w:rsid w:val="002B6055"/>
    <w:rsid w:val="002B76A7"/>
    <w:rsid w:val="002C01AF"/>
    <w:rsid w:val="002C0DF2"/>
    <w:rsid w:val="002C2637"/>
    <w:rsid w:val="002C3215"/>
    <w:rsid w:val="002C3971"/>
    <w:rsid w:val="002C6A55"/>
    <w:rsid w:val="002C6CB0"/>
    <w:rsid w:val="002C7219"/>
    <w:rsid w:val="002D0C2B"/>
    <w:rsid w:val="002D23C0"/>
    <w:rsid w:val="002D3E43"/>
    <w:rsid w:val="002D58CD"/>
    <w:rsid w:val="002D6470"/>
    <w:rsid w:val="002D74F7"/>
    <w:rsid w:val="002E0283"/>
    <w:rsid w:val="002E1CAA"/>
    <w:rsid w:val="002E2646"/>
    <w:rsid w:val="002E43E2"/>
    <w:rsid w:val="002E58E0"/>
    <w:rsid w:val="002E5B92"/>
    <w:rsid w:val="002E64FE"/>
    <w:rsid w:val="002E6668"/>
    <w:rsid w:val="002E6C80"/>
    <w:rsid w:val="002E6EB4"/>
    <w:rsid w:val="002F0375"/>
    <w:rsid w:val="002F0DFD"/>
    <w:rsid w:val="002F54D5"/>
    <w:rsid w:val="002F796E"/>
    <w:rsid w:val="003060DE"/>
    <w:rsid w:val="003061BB"/>
    <w:rsid w:val="00307613"/>
    <w:rsid w:val="00310E34"/>
    <w:rsid w:val="00311605"/>
    <w:rsid w:val="00311EEC"/>
    <w:rsid w:val="00313A9D"/>
    <w:rsid w:val="00314620"/>
    <w:rsid w:val="00314753"/>
    <w:rsid w:val="003147A4"/>
    <w:rsid w:val="00316852"/>
    <w:rsid w:val="00316C38"/>
    <w:rsid w:val="003173E5"/>
    <w:rsid w:val="00320066"/>
    <w:rsid w:val="00321E23"/>
    <w:rsid w:val="00322BF1"/>
    <w:rsid w:val="0032398B"/>
    <w:rsid w:val="00324F33"/>
    <w:rsid w:val="003312AD"/>
    <w:rsid w:val="00331C4D"/>
    <w:rsid w:val="00332D22"/>
    <w:rsid w:val="00334B2B"/>
    <w:rsid w:val="00334FF3"/>
    <w:rsid w:val="0033503F"/>
    <w:rsid w:val="00340CD9"/>
    <w:rsid w:val="003419D1"/>
    <w:rsid w:val="00342278"/>
    <w:rsid w:val="0034255B"/>
    <w:rsid w:val="00343B90"/>
    <w:rsid w:val="00344F0E"/>
    <w:rsid w:val="0034623F"/>
    <w:rsid w:val="0034745C"/>
    <w:rsid w:val="003479B8"/>
    <w:rsid w:val="0035049F"/>
    <w:rsid w:val="00351F29"/>
    <w:rsid w:val="00352180"/>
    <w:rsid w:val="00353D46"/>
    <w:rsid w:val="00361721"/>
    <w:rsid w:val="00361A1E"/>
    <w:rsid w:val="003629D1"/>
    <w:rsid w:val="00364E14"/>
    <w:rsid w:val="003652EA"/>
    <w:rsid w:val="00366617"/>
    <w:rsid w:val="00367796"/>
    <w:rsid w:val="00367DB1"/>
    <w:rsid w:val="003713DA"/>
    <w:rsid w:val="0037268E"/>
    <w:rsid w:val="0037530A"/>
    <w:rsid w:val="00375924"/>
    <w:rsid w:val="00381898"/>
    <w:rsid w:val="0038210F"/>
    <w:rsid w:val="00383D7D"/>
    <w:rsid w:val="003842AB"/>
    <w:rsid w:val="00384D14"/>
    <w:rsid w:val="00385BA1"/>
    <w:rsid w:val="003861B9"/>
    <w:rsid w:val="00386BE8"/>
    <w:rsid w:val="003905EC"/>
    <w:rsid w:val="003927F7"/>
    <w:rsid w:val="00392BD4"/>
    <w:rsid w:val="00393BCC"/>
    <w:rsid w:val="0039638F"/>
    <w:rsid w:val="003969C7"/>
    <w:rsid w:val="003A0BC9"/>
    <w:rsid w:val="003A107A"/>
    <w:rsid w:val="003A1357"/>
    <w:rsid w:val="003A1F48"/>
    <w:rsid w:val="003A29F6"/>
    <w:rsid w:val="003A3957"/>
    <w:rsid w:val="003A3E1D"/>
    <w:rsid w:val="003A42C8"/>
    <w:rsid w:val="003A58B5"/>
    <w:rsid w:val="003A5B8C"/>
    <w:rsid w:val="003A6D85"/>
    <w:rsid w:val="003A7342"/>
    <w:rsid w:val="003B1D59"/>
    <w:rsid w:val="003B2E50"/>
    <w:rsid w:val="003B3262"/>
    <w:rsid w:val="003B3BF9"/>
    <w:rsid w:val="003B3D9E"/>
    <w:rsid w:val="003B3E8C"/>
    <w:rsid w:val="003C6216"/>
    <w:rsid w:val="003C6A8B"/>
    <w:rsid w:val="003D1373"/>
    <w:rsid w:val="003D14A2"/>
    <w:rsid w:val="003D51F1"/>
    <w:rsid w:val="003D5E59"/>
    <w:rsid w:val="003D7212"/>
    <w:rsid w:val="003E08BC"/>
    <w:rsid w:val="003E1F27"/>
    <w:rsid w:val="003E2FCA"/>
    <w:rsid w:val="003E4AAA"/>
    <w:rsid w:val="003E5950"/>
    <w:rsid w:val="003E694F"/>
    <w:rsid w:val="003F0BD9"/>
    <w:rsid w:val="003F0CDC"/>
    <w:rsid w:val="003F3493"/>
    <w:rsid w:val="003F4FF9"/>
    <w:rsid w:val="003F611B"/>
    <w:rsid w:val="003F6EA7"/>
    <w:rsid w:val="003F7DAF"/>
    <w:rsid w:val="00401973"/>
    <w:rsid w:val="00402367"/>
    <w:rsid w:val="00407906"/>
    <w:rsid w:val="0041049E"/>
    <w:rsid w:val="00410AD6"/>
    <w:rsid w:val="00414255"/>
    <w:rsid w:val="00415A18"/>
    <w:rsid w:val="00415D22"/>
    <w:rsid w:val="004167A5"/>
    <w:rsid w:val="0041730B"/>
    <w:rsid w:val="00417EF6"/>
    <w:rsid w:val="004206C2"/>
    <w:rsid w:val="00421006"/>
    <w:rsid w:val="00421817"/>
    <w:rsid w:val="0042278C"/>
    <w:rsid w:val="004231BA"/>
    <w:rsid w:val="00423EA0"/>
    <w:rsid w:val="0043070B"/>
    <w:rsid w:val="00430F12"/>
    <w:rsid w:val="004337F6"/>
    <w:rsid w:val="004341B2"/>
    <w:rsid w:val="004345B0"/>
    <w:rsid w:val="00434AE0"/>
    <w:rsid w:val="004359C9"/>
    <w:rsid w:val="0043687C"/>
    <w:rsid w:val="0044051F"/>
    <w:rsid w:val="00441328"/>
    <w:rsid w:val="004419BE"/>
    <w:rsid w:val="00441DB4"/>
    <w:rsid w:val="00442C74"/>
    <w:rsid w:val="00442E9A"/>
    <w:rsid w:val="00443D7F"/>
    <w:rsid w:val="00444D88"/>
    <w:rsid w:val="00445001"/>
    <w:rsid w:val="00447761"/>
    <w:rsid w:val="004477AC"/>
    <w:rsid w:val="00451294"/>
    <w:rsid w:val="00453386"/>
    <w:rsid w:val="00453963"/>
    <w:rsid w:val="00457AC1"/>
    <w:rsid w:val="00457AE4"/>
    <w:rsid w:val="00461AA3"/>
    <w:rsid w:val="00461BB4"/>
    <w:rsid w:val="00463F22"/>
    <w:rsid w:val="0046534C"/>
    <w:rsid w:val="00466854"/>
    <w:rsid w:val="0046696D"/>
    <w:rsid w:val="00466B30"/>
    <w:rsid w:val="00467B8B"/>
    <w:rsid w:val="00471106"/>
    <w:rsid w:val="00471C9F"/>
    <w:rsid w:val="0047299B"/>
    <w:rsid w:val="0047334C"/>
    <w:rsid w:val="00473404"/>
    <w:rsid w:val="00477F2F"/>
    <w:rsid w:val="00480672"/>
    <w:rsid w:val="004816AE"/>
    <w:rsid w:val="0048198C"/>
    <w:rsid w:val="00481FAC"/>
    <w:rsid w:val="00482025"/>
    <w:rsid w:val="0048291B"/>
    <w:rsid w:val="00483B37"/>
    <w:rsid w:val="00483EFD"/>
    <w:rsid w:val="00486275"/>
    <w:rsid w:val="0049410C"/>
    <w:rsid w:val="00496F78"/>
    <w:rsid w:val="004977FE"/>
    <w:rsid w:val="004A0A9B"/>
    <w:rsid w:val="004A216C"/>
    <w:rsid w:val="004A24B4"/>
    <w:rsid w:val="004A2B10"/>
    <w:rsid w:val="004A3B1E"/>
    <w:rsid w:val="004A4366"/>
    <w:rsid w:val="004A518C"/>
    <w:rsid w:val="004A7872"/>
    <w:rsid w:val="004B0613"/>
    <w:rsid w:val="004B1B0E"/>
    <w:rsid w:val="004B2341"/>
    <w:rsid w:val="004B4B6D"/>
    <w:rsid w:val="004C0163"/>
    <w:rsid w:val="004C1222"/>
    <w:rsid w:val="004C1924"/>
    <w:rsid w:val="004C4385"/>
    <w:rsid w:val="004C6EB4"/>
    <w:rsid w:val="004C763B"/>
    <w:rsid w:val="004D2658"/>
    <w:rsid w:val="004D6B8A"/>
    <w:rsid w:val="004D7743"/>
    <w:rsid w:val="004D7CDC"/>
    <w:rsid w:val="004E04B9"/>
    <w:rsid w:val="004E1F0A"/>
    <w:rsid w:val="004E2396"/>
    <w:rsid w:val="004E2CCC"/>
    <w:rsid w:val="004E32BE"/>
    <w:rsid w:val="004E4F91"/>
    <w:rsid w:val="004E5098"/>
    <w:rsid w:val="004E7CA1"/>
    <w:rsid w:val="004F091E"/>
    <w:rsid w:val="004F0BA5"/>
    <w:rsid w:val="004F3117"/>
    <w:rsid w:val="004F3D95"/>
    <w:rsid w:val="004F64E1"/>
    <w:rsid w:val="004F6F71"/>
    <w:rsid w:val="004F7162"/>
    <w:rsid w:val="004F7A52"/>
    <w:rsid w:val="00500455"/>
    <w:rsid w:val="00502745"/>
    <w:rsid w:val="005042F3"/>
    <w:rsid w:val="0050539B"/>
    <w:rsid w:val="0050780E"/>
    <w:rsid w:val="0051058B"/>
    <w:rsid w:val="00511351"/>
    <w:rsid w:val="0051215E"/>
    <w:rsid w:val="00512396"/>
    <w:rsid w:val="0051337C"/>
    <w:rsid w:val="005141FB"/>
    <w:rsid w:val="00514462"/>
    <w:rsid w:val="00514B5D"/>
    <w:rsid w:val="00515233"/>
    <w:rsid w:val="00515409"/>
    <w:rsid w:val="00515ECE"/>
    <w:rsid w:val="005160A9"/>
    <w:rsid w:val="005170AD"/>
    <w:rsid w:val="005170E7"/>
    <w:rsid w:val="00517424"/>
    <w:rsid w:val="00517AA0"/>
    <w:rsid w:val="00520A0A"/>
    <w:rsid w:val="00520BFB"/>
    <w:rsid w:val="00521CE6"/>
    <w:rsid w:val="00522E18"/>
    <w:rsid w:val="00523994"/>
    <w:rsid w:val="00524266"/>
    <w:rsid w:val="00525F21"/>
    <w:rsid w:val="005266AE"/>
    <w:rsid w:val="00527664"/>
    <w:rsid w:val="00527BAC"/>
    <w:rsid w:val="00530689"/>
    <w:rsid w:val="005332E1"/>
    <w:rsid w:val="00533A0E"/>
    <w:rsid w:val="00535CC2"/>
    <w:rsid w:val="0053607C"/>
    <w:rsid w:val="005421B8"/>
    <w:rsid w:val="00543188"/>
    <w:rsid w:val="00543FA5"/>
    <w:rsid w:val="0054464F"/>
    <w:rsid w:val="005472FF"/>
    <w:rsid w:val="005524EA"/>
    <w:rsid w:val="00554951"/>
    <w:rsid w:val="00554F74"/>
    <w:rsid w:val="00555D05"/>
    <w:rsid w:val="00557371"/>
    <w:rsid w:val="005578F7"/>
    <w:rsid w:val="005610D2"/>
    <w:rsid w:val="00562C3F"/>
    <w:rsid w:val="0056394A"/>
    <w:rsid w:val="0056418F"/>
    <w:rsid w:val="00564667"/>
    <w:rsid w:val="00565299"/>
    <w:rsid w:val="00567132"/>
    <w:rsid w:val="005672B5"/>
    <w:rsid w:val="00567613"/>
    <w:rsid w:val="005679C6"/>
    <w:rsid w:val="00567ECE"/>
    <w:rsid w:val="0057054F"/>
    <w:rsid w:val="00570623"/>
    <w:rsid w:val="00572976"/>
    <w:rsid w:val="00573BAB"/>
    <w:rsid w:val="00573CED"/>
    <w:rsid w:val="00574EAD"/>
    <w:rsid w:val="00575185"/>
    <w:rsid w:val="005765C0"/>
    <w:rsid w:val="005770E3"/>
    <w:rsid w:val="005818DE"/>
    <w:rsid w:val="00581C89"/>
    <w:rsid w:val="00582B05"/>
    <w:rsid w:val="00582BD1"/>
    <w:rsid w:val="005839E6"/>
    <w:rsid w:val="0058592E"/>
    <w:rsid w:val="00586102"/>
    <w:rsid w:val="00587FF7"/>
    <w:rsid w:val="00590583"/>
    <w:rsid w:val="00590837"/>
    <w:rsid w:val="00592324"/>
    <w:rsid w:val="00592D04"/>
    <w:rsid w:val="0059342F"/>
    <w:rsid w:val="005943A5"/>
    <w:rsid w:val="005950A9"/>
    <w:rsid w:val="005979FC"/>
    <w:rsid w:val="005A0B3C"/>
    <w:rsid w:val="005A0DF9"/>
    <w:rsid w:val="005A2C65"/>
    <w:rsid w:val="005A35A4"/>
    <w:rsid w:val="005A5360"/>
    <w:rsid w:val="005A591D"/>
    <w:rsid w:val="005B2449"/>
    <w:rsid w:val="005B28B4"/>
    <w:rsid w:val="005B35F1"/>
    <w:rsid w:val="005B608F"/>
    <w:rsid w:val="005B6FB8"/>
    <w:rsid w:val="005C1A2F"/>
    <w:rsid w:val="005C2A0C"/>
    <w:rsid w:val="005C3661"/>
    <w:rsid w:val="005C4A94"/>
    <w:rsid w:val="005C4C82"/>
    <w:rsid w:val="005C4FFD"/>
    <w:rsid w:val="005C79F4"/>
    <w:rsid w:val="005D3525"/>
    <w:rsid w:val="005D37B5"/>
    <w:rsid w:val="005D3DDB"/>
    <w:rsid w:val="005D4FD8"/>
    <w:rsid w:val="005D768A"/>
    <w:rsid w:val="005D7719"/>
    <w:rsid w:val="005E0D29"/>
    <w:rsid w:val="005E1809"/>
    <w:rsid w:val="005E1D48"/>
    <w:rsid w:val="005E2FB6"/>
    <w:rsid w:val="005E3830"/>
    <w:rsid w:val="005E65F7"/>
    <w:rsid w:val="005E7BAE"/>
    <w:rsid w:val="005E7E5A"/>
    <w:rsid w:val="005F0941"/>
    <w:rsid w:val="005F0A71"/>
    <w:rsid w:val="005F0FD5"/>
    <w:rsid w:val="005F17A6"/>
    <w:rsid w:val="005F184B"/>
    <w:rsid w:val="005F1921"/>
    <w:rsid w:val="005F2D17"/>
    <w:rsid w:val="005F3C23"/>
    <w:rsid w:val="005F3C7A"/>
    <w:rsid w:val="005F4191"/>
    <w:rsid w:val="005F4521"/>
    <w:rsid w:val="005F47C4"/>
    <w:rsid w:val="005F78EA"/>
    <w:rsid w:val="00602266"/>
    <w:rsid w:val="00602833"/>
    <w:rsid w:val="00602910"/>
    <w:rsid w:val="0060355C"/>
    <w:rsid w:val="0060382C"/>
    <w:rsid w:val="0060437E"/>
    <w:rsid w:val="00604A54"/>
    <w:rsid w:val="006061B3"/>
    <w:rsid w:val="00611175"/>
    <w:rsid w:val="00613352"/>
    <w:rsid w:val="00613DB5"/>
    <w:rsid w:val="00617007"/>
    <w:rsid w:val="00617BF6"/>
    <w:rsid w:val="00617DC2"/>
    <w:rsid w:val="00620DC9"/>
    <w:rsid w:val="0062110B"/>
    <w:rsid w:val="00621196"/>
    <w:rsid w:val="006228E5"/>
    <w:rsid w:val="006238B0"/>
    <w:rsid w:val="00627F6B"/>
    <w:rsid w:val="0063201D"/>
    <w:rsid w:val="00632D3A"/>
    <w:rsid w:val="006334C8"/>
    <w:rsid w:val="006359B8"/>
    <w:rsid w:val="00635E8E"/>
    <w:rsid w:val="00636DA7"/>
    <w:rsid w:val="006374AB"/>
    <w:rsid w:val="0064002C"/>
    <w:rsid w:val="00640B7D"/>
    <w:rsid w:val="00641628"/>
    <w:rsid w:val="00641B1C"/>
    <w:rsid w:val="00642984"/>
    <w:rsid w:val="00642B47"/>
    <w:rsid w:val="00643A30"/>
    <w:rsid w:val="006446D6"/>
    <w:rsid w:val="00645398"/>
    <w:rsid w:val="00645CE7"/>
    <w:rsid w:val="0064625C"/>
    <w:rsid w:val="00647171"/>
    <w:rsid w:val="00651764"/>
    <w:rsid w:val="00654EA7"/>
    <w:rsid w:val="00655A40"/>
    <w:rsid w:val="00656838"/>
    <w:rsid w:val="00657CC3"/>
    <w:rsid w:val="00661F34"/>
    <w:rsid w:val="00663CAF"/>
    <w:rsid w:val="00664394"/>
    <w:rsid w:val="006644FC"/>
    <w:rsid w:val="00664B27"/>
    <w:rsid w:val="006653C5"/>
    <w:rsid w:val="00667EB4"/>
    <w:rsid w:val="006702A5"/>
    <w:rsid w:val="00670EEA"/>
    <w:rsid w:val="006717A3"/>
    <w:rsid w:val="00671B86"/>
    <w:rsid w:val="00671B9F"/>
    <w:rsid w:val="00671BE1"/>
    <w:rsid w:val="00673DC4"/>
    <w:rsid w:val="00677FC1"/>
    <w:rsid w:val="00680314"/>
    <w:rsid w:val="006812F5"/>
    <w:rsid w:val="00683799"/>
    <w:rsid w:val="006849C3"/>
    <w:rsid w:val="0069179E"/>
    <w:rsid w:val="00692417"/>
    <w:rsid w:val="00692BCB"/>
    <w:rsid w:val="006934E0"/>
    <w:rsid w:val="00694F5B"/>
    <w:rsid w:val="006965FB"/>
    <w:rsid w:val="00697339"/>
    <w:rsid w:val="006A0DBA"/>
    <w:rsid w:val="006A0FB8"/>
    <w:rsid w:val="006A1C6F"/>
    <w:rsid w:val="006A3B0A"/>
    <w:rsid w:val="006A451B"/>
    <w:rsid w:val="006A4821"/>
    <w:rsid w:val="006A4E86"/>
    <w:rsid w:val="006A5A06"/>
    <w:rsid w:val="006A614E"/>
    <w:rsid w:val="006A64D2"/>
    <w:rsid w:val="006A6CBA"/>
    <w:rsid w:val="006A7817"/>
    <w:rsid w:val="006B03F1"/>
    <w:rsid w:val="006B04AA"/>
    <w:rsid w:val="006B1C7D"/>
    <w:rsid w:val="006B2912"/>
    <w:rsid w:val="006B2F9C"/>
    <w:rsid w:val="006B305B"/>
    <w:rsid w:val="006B3670"/>
    <w:rsid w:val="006B3F39"/>
    <w:rsid w:val="006B4478"/>
    <w:rsid w:val="006B568B"/>
    <w:rsid w:val="006C0640"/>
    <w:rsid w:val="006C3B03"/>
    <w:rsid w:val="006C4DE1"/>
    <w:rsid w:val="006C5603"/>
    <w:rsid w:val="006D0A83"/>
    <w:rsid w:val="006D1BAD"/>
    <w:rsid w:val="006D218D"/>
    <w:rsid w:val="006D277B"/>
    <w:rsid w:val="006D2C98"/>
    <w:rsid w:val="006D336A"/>
    <w:rsid w:val="006D6CB7"/>
    <w:rsid w:val="006D73B7"/>
    <w:rsid w:val="006E3A61"/>
    <w:rsid w:val="006E3BCE"/>
    <w:rsid w:val="006E46E8"/>
    <w:rsid w:val="006E4D7B"/>
    <w:rsid w:val="006E5D9C"/>
    <w:rsid w:val="006F076E"/>
    <w:rsid w:val="006F285C"/>
    <w:rsid w:val="006F2CD3"/>
    <w:rsid w:val="006F3E9E"/>
    <w:rsid w:val="006F44DF"/>
    <w:rsid w:val="006F71F4"/>
    <w:rsid w:val="006F7405"/>
    <w:rsid w:val="006F77DC"/>
    <w:rsid w:val="00700415"/>
    <w:rsid w:val="00701EAE"/>
    <w:rsid w:val="007021AC"/>
    <w:rsid w:val="007028E2"/>
    <w:rsid w:val="007040B4"/>
    <w:rsid w:val="00705B86"/>
    <w:rsid w:val="0070633D"/>
    <w:rsid w:val="00707086"/>
    <w:rsid w:val="00707795"/>
    <w:rsid w:val="007120B2"/>
    <w:rsid w:val="00712913"/>
    <w:rsid w:val="007132EA"/>
    <w:rsid w:val="0071346C"/>
    <w:rsid w:val="00714B06"/>
    <w:rsid w:val="00714EA4"/>
    <w:rsid w:val="00716292"/>
    <w:rsid w:val="0071731B"/>
    <w:rsid w:val="00720B5C"/>
    <w:rsid w:val="00720C9E"/>
    <w:rsid w:val="00723826"/>
    <w:rsid w:val="00731112"/>
    <w:rsid w:val="007323B7"/>
    <w:rsid w:val="007327EE"/>
    <w:rsid w:val="00732909"/>
    <w:rsid w:val="00733FD2"/>
    <w:rsid w:val="00734333"/>
    <w:rsid w:val="00735972"/>
    <w:rsid w:val="00740C0B"/>
    <w:rsid w:val="00743343"/>
    <w:rsid w:val="007463EC"/>
    <w:rsid w:val="00746636"/>
    <w:rsid w:val="00747DAE"/>
    <w:rsid w:val="00747F5D"/>
    <w:rsid w:val="007503CC"/>
    <w:rsid w:val="007518A0"/>
    <w:rsid w:val="0075227F"/>
    <w:rsid w:val="00753453"/>
    <w:rsid w:val="00756D74"/>
    <w:rsid w:val="00762D64"/>
    <w:rsid w:val="00765AF6"/>
    <w:rsid w:val="00766BAA"/>
    <w:rsid w:val="007709CD"/>
    <w:rsid w:val="00770B9E"/>
    <w:rsid w:val="00771035"/>
    <w:rsid w:val="00771631"/>
    <w:rsid w:val="00771AD2"/>
    <w:rsid w:val="00772BE2"/>
    <w:rsid w:val="0077526B"/>
    <w:rsid w:val="00776807"/>
    <w:rsid w:val="00786BA3"/>
    <w:rsid w:val="00791A07"/>
    <w:rsid w:val="00793A35"/>
    <w:rsid w:val="00794A21"/>
    <w:rsid w:val="00795951"/>
    <w:rsid w:val="007A113C"/>
    <w:rsid w:val="007A1E86"/>
    <w:rsid w:val="007A36E4"/>
    <w:rsid w:val="007A5AD5"/>
    <w:rsid w:val="007A61E9"/>
    <w:rsid w:val="007B0790"/>
    <w:rsid w:val="007B0C46"/>
    <w:rsid w:val="007B1700"/>
    <w:rsid w:val="007B1790"/>
    <w:rsid w:val="007B22B4"/>
    <w:rsid w:val="007B249E"/>
    <w:rsid w:val="007B4F27"/>
    <w:rsid w:val="007B4FAB"/>
    <w:rsid w:val="007B52CD"/>
    <w:rsid w:val="007B57B7"/>
    <w:rsid w:val="007B5CD8"/>
    <w:rsid w:val="007B64E4"/>
    <w:rsid w:val="007C1783"/>
    <w:rsid w:val="007C6115"/>
    <w:rsid w:val="007C6292"/>
    <w:rsid w:val="007C688C"/>
    <w:rsid w:val="007C6DDD"/>
    <w:rsid w:val="007C6E41"/>
    <w:rsid w:val="007C7F2B"/>
    <w:rsid w:val="007D02CC"/>
    <w:rsid w:val="007D1021"/>
    <w:rsid w:val="007D262B"/>
    <w:rsid w:val="007D2663"/>
    <w:rsid w:val="007D35BD"/>
    <w:rsid w:val="007D451F"/>
    <w:rsid w:val="007D4DA9"/>
    <w:rsid w:val="007D51E6"/>
    <w:rsid w:val="007D5590"/>
    <w:rsid w:val="007D5AFE"/>
    <w:rsid w:val="007D6DB7"/>
    <w:rsid w:val="007D77CC"/>
    <w:rsid w:val="007D7F38"/>
    <w:rsid w:val="007E0A7B"/>
    <w:rsid w:val="007E101B"/>
    <w:rsid w:val="007E15F7"/>
    <w:rsid w:val="007E356A"/>
    <w:rsid w:val="007E3BA0"/>
    <w:rsid w:val="007E43EA"/>
    <w:rsid w:val="007E47D3"/>
    <w:rsid w:val="007E5542"/>
    <w:rsid w:val="007E5B6F"/>
    <w:rsid w:val="007E60DA"/>
    <w:rsid w:val="007E7A69"/>
    <w:rsid w:val="007E7C0A"/>
    <w:rsid w:val="007E7FE2"/>
    <w:rsid w:val="007F2722"/>
    <w:rsid w:val="007F2AD9"/>
    <w:rsid w:val="007F384D"/>
    <w:rsid w:val="007F38FC"/>
    <w:rsid w:val="007F57B3"/>
    <w:rsid w:val="007F60CE"/>
    <w:rsid w:val="007F7121"/>
    <w:rsid w:val="007F7C9F"/>
    <w:rsid w:val="008001CF"/>
    <w:rsid w:val="00800CB1"/>
    <w:rsid w:val="00802B70"/>
    <w:rsid w:val="00802F35"/>
    <w:rsid w:val="008031C3"/>
    <w:rsid w:val="00803D75"/>
    <w:rsid w:val="0080734B"/>
    <w:rsid w:val="00807AD1"/>
    <w:rsid w:val="00807E0A"/>
    <w:rsid w:val="008105B2"/>
    <w:rsid w:val="008115B5"/>
    <w:rsid w:val="00813F75"/>
    <w:rsid w:val="008143E7"/>
    <w:rsid w:val="008146C2"/>
    <w:rsid w:val="008168AD"/>
    <w:rsid w:val="00817372"/>
    <w:rsid w:val="008207B3"/>
    <w:rsid w:val="00820E50"/>
    <w:rsid w:val="0082204A"/>
    <w:rsid w:val="00822BEB"/>
    <w:rsid w:val="00822FAE"/>
    <w:rsid w:val="00826196"/>
    <w:rsid w:val="00826409"/>
    <w:rsid w:val="008267EE"/>
    <w:rsid w:val="008276AD"/>
    <w:rsid w:val="008276B6"/>
    <w:rsid w:val="0083071A"/>
    <w:rsid w:val="00833377"/>
    <w:rsid w:val="00833A84"/>
    <w:rsid w:val="0083418D"/>
    <w:rsid w:val="00835C72"/>
    <w:rsid w:val="00836469"/>
    <w:rsid w:val="00836E7F"/>
    <w:rsid w:val="00840307"/>
    <w:rsid w:val="008406EF"/>
    <w:rsid w:val="0084120D"/>
    <w:rsid w:val="00841764"/>
    <w:rsid w:val="008430E0"/>
    <w:rsid w:val="00846ACB"/>
    <w:rsid w:val="00846F18"/>
    <w:rsid w:val="00850D77"/>
    <w:rsid w:val="00852E00"/>
    <w:rsid w:val="00853488"/>
    <w:rsid w:val="00853B00"/>
    <w:rsid w:val="008569D9"/>
    <w:rsid w:val="00860415"/>
    <w:rsid w:val="0086053C"/>
    <w:rsid w:val="00861E04"/>
    <w:rsid w:val="00861F45"/>
    <w:rsid w:val="00861F8B"/>
    <w:rsid w:val="00861FDA"/>
    <w:rsid w:val="00864E51"/>
    <w:rsid w:val="008651DB"/>
    <w:rsid w:val="0087210D"/>
    <w:rsid w:val="00875B3D"/>
    <w:rsid w:val="00876064"/>
    <w:rsid w:val="00877D6D"/>
    <w:rsid w:val="00882759"/>
    <w:rsid w:val="00882911"/>
    <w:rsid w:val="00884509"/>
    <w:rsid w:val="008849A6"/>
    <w:rsid w:val="00884C48"/>
    <w:rsid w:val="00884EA6"/>
    <w:rsid w:val="00884F7F"/>
    <w:rsid w:val="00886995"/>
    <w:rsid w:val="00886B89"/>
    <w:rsid w:val="008914D1"/>
    <w:rsid w:val="0089177A"/>
    <w:rsid w:val="00891B67"/>
    <w:rsid w:val="00891F33"/>
    <w:rsid w:val="00892F1F"/>
    <w:rsid w:val="0089374D"/>
    <w:rsid w:val="00893D4B"/>
    <w:rsid w:val="00894B23"/>
    <w:rsid w:val="008A03B7"/>
    <w:rsid w:val="008A0D4C"/>
    <w:rsid w:val="008A0FAB"/>
    <w:rsid w:val="008A3BA4"/>
    <w:rsid w:val="008A49C1"/>
    <w:rsid w:val="008A4D21"/>
    <w:rsid w:val="008B0CD4"/>
    <w:rsid w:val="008B1A3A"/>
    <w:rsid w:val="008B27DE"/>
    <w:rsid w:val="008B426E"/>
    <w:rsid w:val="008B447A"/>
    <w:rsid w:val="008B6131"/>
    <w:rsid w:val="008B66B9"/>
    <w:rsid w:val="008C0286"/>
    <w:rsid w:val="008C0FE6"/>
    <w:rsid w:val="008C14DB"/>
    <w:rsid w:val="008C14E4"/>
    <w:rsid w:val="008C248C"/>
    <w:rsid w:val="008C448D"/>
    <w:rsid w:val="008C706A"/>
    <w:rsid w:val="008C7C8C"/>
    <w:rsid w:val="008D064C"/>
    <w:rsid w:val="008D14DD"/>
    <w:rsid w:val="008D26F8"/>
    <w:rsid w:val="008D33E7"/>
    <w:rsid w:val="008D382F"/>
    <w:rsid w:val="008D425C"/>
    <w:rsid w:val="008D4B34"/>
    <w:rsid w:val="008D5F33"/>
    <w:rsid w:val="008D66A8"/>
    <w:rsid w:val="008D7ACC"/>
    <w:rsid w:val="008D7B5E"/>
    <w:rsid w:val="008E4C4C"/>
    <w:rsid w:val="008E618C"/>
    <w:rsid w:val="008E75BC"/>
    <w:rsid w:val="008E7D6A"/>
    <w:rsid w:val="008F068B"/>
    <w:rsid w:val="008F25FD"/>
    <w:rsid w:val="008F2DE2"/>
    <w:rsid w:val="008F3120"/>
    <w:rsid w:val="008F492D"/>
    <w:rsid w:val="008F679F"/>
    <w:rsid w:val="00901D27"/>
    <w:rsid w:val="00901E6E"/>
    <w:rsid w:val="0090239E"/>
    <w:rsid w:val="00902EEB"/>
    <w:rsid w:val="00903901"/>
    <w:rsid w:val="00904183"/>
    <w:rsid w:val="00905CA6"/>
    <w:rsid w:val="00905D7C"/>
    <w:rsid w:val="00906482"/>
    <w:rsid w:val="00906F99"/>
    <w:rsid w:val="00910DB8"/>
    <w:rsid w:val="00911CF0"/>
    <w:rsid w:val="0091272D"/>
    <w:rsid w:val="009128D4"/>
    <w:rsid w:val="00912D22"/>
    <w:rsid w:val="00915E39"/>
    <w:rsid w:val="0091644B"/>
    <w:rsid w:val="0091649B"/>
    <w:rsid w:val="00916569"/>
    <w:rsid w:val="00917F28"/>
    <w:rsid w:val="00921421"/>
    <w:rsid w:val="00923818"/>
    <w:rsid w:val="009241B2"/>
    <w:rsid w:val="00924C4C"/>
    <w:rsid w:val="009279B9"/>
    <w:rsid w:val="00927AA6"/>
    <w:rsid w:val="00927AC7"/>
    <w:rsid w:val="009300D7"/>
    <w:rsid w:val="00930A3E"/>
    <w:rsid w:val="009310D4"/>
    <w:rsid w:val="00932C29"/>
    <w:rsid w:val="00932F92"/>
    <w:rsid w:val="00934569"/>
    <w:rsid w:val="00936D4F"/>
    <w:rsid w:val="0094033D"/>
    <w:rsid w:val="00941037"/>
    <w:rsid w:val="00941B7A"/>
    <w:rsid w:val="009427C9"/>
    <w:rsid w:val="00942C41"/>
    <w:rsid w:val="009456CF"/>
    <w:rsid w:val="00945BF1"/>
    <w:rsid w:val="00946477"/>
    <w:rsid w:val="009477AE"/>
    <w:rsid w:val="00951A83"/>
    <w:rsid w:val="00951D30"/>
    <w:rsid w:val="00951E7A"/>
    <w:rsid w:val="0095371E"/>
    <w:rsid w:val="009540E1"/>
    <w:rsid w:val="00954909"/>
    <w:rsid w:val="00954A14"/>
    <w:rsid w:val="00954AA9"/>
    <w:rsid w:val="00955353"/>
    <w:rsid w:val="0095641F"/>
    <w:rsid w:val="00960992"/>
    <w:rsid w:val="00962A8A"/>
    <w:rsid w:val="00964875"/>
    <w:rsid w:val="009648C4"/>
    <w:rsid w:val="00965F39"/>
    <w:rsid w:val="00967AB1"/>
    <w:rsid w:val="00967F3F"/>
    <w:rsid w:val="00971806"/>
    <w:rsid w:val="009719D6"/>
    <w:rsid w:val="00971D71"/>
    <w:rsid w:val="00973D95"/>
    <w:rsid w:val="0097462E"/>
    <w:rsid w:val="00975105"/>
    <w:rsid w:val="00975FAE"/>
    <w:rsid w:val="009774B2"/>
    <w:rsid w:val="00980347"/>
    <w:rsid w:val="009810E6"/>
    <w:rsid w:val="009829C7"/>
    <w:rsid w:val="009843DF"/>
    <w:rsid w:val="0098518D"/>
    <w:rsid w:val="00985422"/>
    <w:rsid w:val="00986EC6"/>
    <w:rsid w:val="00987375"/>
    <w:rsid w:val="0098777F"/>
    <w:rsid w:val="009922E4"/>
    <w:rsid w:val="00992729"/>
    <w:rsid w:val="00992B36"/>
    <w:rsid w:val="00992C50"/>
    <w:rsid w:val="00993D0D"/>
    <w:rsid w:val="00993D0F"/>
    <w:rsid w:val="00995A98"/>
    <w:rsid w:val="00995AAA"/>
    <w:rsid w:val="00996320"/>
    <w:rsid w:val="00997907"/>
    <w:rsid w:val="009A1800"/>
    <w:rsid w:val="009A1869"/>
    <w:rsid w:val="009A22B4"/>
    <w:rsid w:val="009A31F7"/>
    <w:rsid w:val="009A3BC1"/>
    <w:rsid w:val="009A3D86"/>
    <w:rsid w:val="009A5F05"/>
    <w:rsid w:val="009A6466"/>
    <w:rsid w:val="009B0EDF"/>
    <w:rsid w:val="009B0F6F"/>
    <w:rsid w:val="009B11AC"/>
    <w:rsid w:val="009B1C8B"/>
    <w:rsid w:val="009B1D88"/>
    <w:rsid w:val="009B223F"/>
    <w:rsid w:val="009B296C"/>
    <w:rsid w:val="009B3841"/>
    <w:rsid w:val="009B4885"/>
    <w:rsid w:val="009B5992"/>
    <w:rsid w:val="009B6607"/>
    <w:rsid w:val="009B71DB"/>
    <w:rsid w:val="009B7721"/>
    <w:rsid w:val="009C096A"/>
    <w:rsid w:val="009C0D51"/>
    <w:rsid w:val="009C2F81"/>
    <w:rsid w:val="009C45D7"/>
    <w:rsid w:val="009C4FC3"/>
    <w:rsid w:val="009C7F68"/>
    <w:rsid w:val="009D0611"/>
    <w:rsid w:val="009D1D67"/>
    <w:rsid w:val="009D1F20"/>
    <w:rsid w:val="009D2AF6"/>
    <w:rsid w:val="009D58BA"/>
    <w:rsid w:val="009D6448"/>
    <w:rsid w:val="009D7666"/>
    <w:rsid w:val="009D7F33"/>
    <w:rsid w:val="009E05F7"/>
    <w:rsid w:val="009E079B"/>
    <w:rsid w:val="009E12F5"/>
    <w:rsid w:val="009E1ECE"/>
    <w:rsid w:val="009E25F4"/>
    <w:rsid w:val="009E2D5B"/>
    <w:rsid w:val="009E2F1E"/>
    <w:rsid w:val="009E4F26"/>
    <w:rsid w:val="009E58FC"/>
    <w:rsid w:val="009E5A16"/>
    <w:rsid w:val="009E7657"/>
    <w:rsid w:val="009F0214"/>
    <w:rsid w:val="009F0C3E"/>
    <w:rsid w:val="009F29F3"/>
    <w:rsid w:val="009F43C2"/>
    <w:rsid w:val="00A003D8"/>
    <w:rsid w:val="00A00A0B"/>
    <w:rsid w:val="00A01100"/>
    <w:rsid w:val="00A0485A"/>
    <w:rsid w:val="00A108BA"/>
    <w:rsid w:val="00A10F25"/>
    <w:rsid w:val="00A12687"/>
    <w:rsid w:val="00A1298C"/>
    <w:rsid w:val="00A12B5A"/>
    <w:rsid w:val="00A12C5E"/>
    <w:rsid w:val="00A1375B"/>
    <w:rsid w:val="00A15198"/>
    <w:rsid w:val="00A1558E"/>
    <w:rsid w:val="00A2018B"/>
    <w:rsid w:val="00A214E2"/>
    <w:rsid w:val="00A221F8"/>
    <w:rsid w:val="00A22BE1"/>
    <w:rsid w:val="00A233EC"/>
    <w:rsid w:val="00A23D96"/>
    <w:rsid w:val="00A2472A"/>
    <w:rsid w:val="00A24A74"/>
    <w:rsid w:val="00A2583F"/>
    <w:rsid w:val="00A3024A"/>
    <w:rsid w:val="00A33A68"/>
    <w:rsid w:val="00A35161"/>
    <w:rsid w:val="00A40366"/>
    <w:rsid w:val="00A4080D"/>
    <w:rsid w:val="00A426CA"/>
    <w:rsid w:val="00A43213"/>
    <w:rsid w:val="00A45BDE"/>
    <w:rsid w:val="00A4613A"/>
    <w:rsid w:val="00A4727A"/>
    <w:rsid w:val="00A472F8"/>
    <w:rsid w:val="00A47A05"/>
    <w:rsid w:val="00A47B2A"/>
    <w:rsid w:val="00A5005B"/>
    <w:rsid w:val="00A518FB"/>
    <w:rsid w:val="00A51DA7"/>
    <w:rsid w:val="00A52207"/>
    <w:rsid w:val="00A525E0"/>
    <w:rsid w:val="00A54D3F"/>
    <w:rsid w:val="00A551A7"/>
    <w:rsid w:val="00A5615F"/>
    <w:rsid w:val="00A576FF"/>
    <w:rsid w:val="00A57BDF"/>
    <w:rsid w:val="00A57ECD"/>
    <w:rsid w:val="00A608FE"/>
    <w:rsid w:val="00A62291"/>
    <w:rsid w:val="00A65DBC"/>
    <w:rsid w:val="00A66AB6"/>
    <w:rsid w:val="00A67C85"/>
    <w:rsid w:val="00A73730"/>
    <w:rsid w:val="00A7384E"/>
    <w:rsid w:val="00A74294"/>
    <w:rsid w:val="00A75A04"/>
    <w:rsid w:val="00A77C1E"/>
    <w:rsid w:val="00A83A71"/>
    <w:rsid w:val="00A862F6"/>
    <w:rsid w:val="00A86F5B"/>
    <w:rsid w:val="00A903FE"/>
    <w:rsid w:val="00A90DB7"/>
    <w:rsid w:val="00A912B8"/>
    <w:rsid w:val="00A919E3"/>
    <w:rsid w:val="00A95316"/>
    <w:rsid w:val="00A95EDD"/>
    <w:rsid w:val="00A96638"/>
    <w:rsid w:val="00AA5971"/>
    <w:rsid w:val="00AA5BB7"/>
    <w:rsid w:val="00AA7781"/>
    <w:rsid w:val="00AB078B"/>
    <w:rsid w:val="00AB2467"/>
    <w:rsid w:val="00AB2A2F"/>
    <w:rsid w:val="00AB3479"/>
    <w:rsid w:val="00AB73F2"/>
    <w:rsid w:val="00AB792C"/>
    <w:rsid w:val="00AB7CB6"/>
    <w:rsid w:val="00AC0F08"/>
    <w:rsid w:val="00AC4627"/>
    <w:rsid w:val="00AC4789"/>
    <w:rsid w:val="00AC4815"/>
    <w:rsid w:val="00AC4D04"/>
    <w:rsid w:val="00AC56F0"/>
    <w:rsid w:val="00AC5F42"/>
    <w:rsid w:val="00AC6909"/>
    <w:rsid w:val="00AC70BE"/>
    <w:rsid w:val="00AC7A75"/>
    <w:rsid w:val="00AD0968"/>
    <w:rsid w:val="00AD14A0"/>
    <w:rsid w:val="00AD2169"/>
    <w:rsid w:val="00AD61FF"/>
    <w:rsid w:val="00AD66E7"/>
    <w:rsid w:val="00AE1588"/>
    <w:rsid w:val="00AE21A6"/>
    <w:rsid w:val="00AE4AE9"/>
    <w:rsid w:val="00AE6807"/>
    <w:rsid w:val="00AF0502"/>
    <w:rsid w:val="00AF0882"/>
    <w:rsid w:val="00AF0A6E"/>
    <w:rsid w:val="00AF3C0C"/>
    <w:rsid w:val="00AF57B5"/>
    <w:rsid w:val="00AF5A1F"/>
    <w:rsid w:val="00B005F5"/>
    <w:rsid w:val="00B010C4"/>
    <w:rsid w:val="00B02C99"/>
    <w:rsid w:val="00B042A5"/>
    <w:rsid w:val="00B05420"/>
    <w:rsid w:val="00B06D4C"/>
    <w:rsid w:val="00B11CA1"/>
    <w:rsid w:val="00B12564"/>
    <w:rsid w:val="00B13872"/>
    <w:rsid w:val="00B14F75"/>
    <w:rsid w:val="00B169E5"/>
    <w:rsid w:val="00B20300"/>
    <w:rsid w:val="00B24A5C"/>
    <w:rsid w:val="00B2573D"/>
    <w:rsid w:val="00B27519"/>
    <w:rsid w:val="00B318C4"/>
    <w:rsid w:val="00B31B0C"/>
    <w:rsid w:val="00B31EDE"/>
    <w:rsid w:val="00B335E9"/>
    <w:rsid w:val="00B347F6"/>
    <w:rsid w:val="00B37300"/>
    <w:rsid w:val="00B37AF0"/>
    <w:rsid w:val="00B428BF"/>
    <w:rsid w:val="00B428D2"/>
    <w:rsid w:val="00B44EAF"/>
    <w:rsid w:val="00B457B6"/>
    <w:rsid w:val="00B45A5E"/>
    <w:rsid w:val="00B4677A"/>
    <w:rsid w:val="00B5178D"/>
    <w:rsid w:val="00B51D34"/>
    <w:rsid w:val="00B54AFE"/>
    <w:rsid w:val="00B56517"/>
    <w:rsid w:val="00B60700"/>
    <w:rsid w:val="00B610BF"/>
    <w:rsid w:val="00B61E4D"/>
    <w:rsid w:val="00B63712"/>
    <w:rsid w:val="00B63D3B"/>
    <w:rsid w:val="00B65C71"/>
    <w:rsid w:val="00B7022D"/>
    <w:rsid w:val="00B72723"/>
    <w:rsid w:val="00B72F2B"/>
    <w:rsid w:val="00B73977"/>
    <w:rsid w:val="00B74A43"/>
    <w:rsid w:val="00B76B71"/>
    <w:rsid w:val="00B76F4F"/>
    <w:rsid w:val="00B800A2"/>
    <w:rsid w:val="00B8301E"/>
    <w:rsid w:val="00B8396E"/>
    <w:rsid w:val="00B83FA6"/>
    <w:rsid w:val="00B85102"/>
    <w:rsid w:val="00B855E8"/>
    <w:rsid w:val="00B86B4D"/>
    <w:rsid w:val="00B8750D"/>
    <w:rsid w:val="00B92ED2"/>
    <w:rsid w:val="00B93A81"/>
    <w:rsid w:val="00B9438F"/>
    <w:rsid w:val="00B95813"/>
    <w:rsid w:val="00BA230C"/>
    <w:rsid w:val="00BA2D22"/>
    <w:rsid w:val="00BA4325"/>
    <w:rsid w:val="00BA78AB"/>
    <w:rsid w:val="00BA7C41"/>
    <w:rsid w:val="00BB2BFF"/>
    <w:rsid w:val="00BB3BCE"/>
    <w:rsid w:val="00BB4454"/>
    <w:rsid w:val="00BB5ADD"/>
    <w:rsid w:val="00BB77B6"/>
    <w:rsid w:val="00BC1D3F"/>
    <w:rsid w:val="00BC20B1"/>
    <w:rsid w:val="00BC29D0"/>
    <w:rsid w:val="00BC2C24"/>
    <w:rsid w:val="00BC2C71"/>
    <w:rsid w:val="00BC2D20"/>
    <w:rsid w:val="00BC37AF"/>
    <w:rsid w:val="00BC3D38"/>
    <w:rsid w:val="00BC3E2C"/>
    <w:rsid w:val="00BD0003"/>
    <w:rsid w:val="00BD11D3"/>
    <w:rsid w:val="00BD190F"/>
    <w:rsid w:val="00BD1A54"/>
    <w:rsid w:val="00BD20F3"/>
    <w:rsid w:val="00BD3AFC"/>
    <w:rsid w:val="00BD3CC9"/>
    <w:rsid w:val="00BD4338"/>
    <w:rsid w:val="00BD47D9"/>
    <w:rsid w:val="00BD5030"/>
    <w:rsid w:val="00BD5778"/>
    <w:rsid w:val="00BD7E9A"/>
    <w:rsid w:val="00BE0D7D"/>
    <w:rsid w:val="00BE21E4"/>
    <w:rsid w:val="00BE32BD"/>
    <w:rsid w:val="00BE427C"/>
    <w:rsid w:val="00BE5B8B"/>
    <w:rsid w:val="00BF2BF6"/>
    <w:rsid w:val="00BF591D"/>
    <w:rsid w:val="00BF5A48"/>
    <w:rsid w:val="00C0247A"/>
    <w:rsid w:val="00C0398A"/>
    <w:rsid w:val="00C03EB7"/>
    <w:rsid w:val="00C05114"/>
    <w:rsid w:val="00C1267E"/>
    <w:rsid w:val="00C1414E"/>
    <w:rsid w:val="00C14735"/>
    <w:rsid w:val="00C158D0"/>
    <w:rsid w:val="00C17B47"/>
    <w:rsid w:val="00C20501"/>
    <w:rsid w:val="00C23B20"/>
    <w:rsid w:val="00C2443E"/>
    <w:rsid w:val="00C24846"/>
    <w:rsid w:val="00C24A2D"/>
    <w:rsid w:val="00C24BD4"/>
    <w:rsid w:val="00C27D03"/>
    <w:rsid w:val="00C338DF"/>
    <w:rsid w:val="00C37E11"/>
    <w:rsid w:val="00C40503"/>
    <w:rsid w:val="00C41BEB"/>
    <w:rsid w:val="00C42798"/>
    <w:rsid w:val="00C441B0"/>
    <w:rsid w:val="00C44A7C"/>
    <w:rsid w:val="00C44C79"/>
    <w:rsid w:val="00C45C73"/>
    <w:rsid w:val="00C45E2D"/>
    <w:rsid w:val="00C45F69"/>
    <w:rsid w:val="00C505F3"/>
    <w:rsid w:val="00C50A2B"/>
    <w:rsid w:val="00C51746"/>
    <w:rsid w:val="00C5223E"/>
    <w:rsid w:val="00C5247B"/>
    <w:rsid w:val="00C53377"/>
    <w:rsid w:val="00C54CA0"/>
    <w:rsid w:val="00C55133"/>
    <w:rsid w:val="00C555ED"/>
    <w:rsid w:val="00C559ED"/>
    <w:rsid w:val="00C55C32"/>
    <w:rsid w:val="00C56234"/>
    <w:rsid w:val="00C577BC"/>
    <w:rsid w:val="00C6018B"/>
    <w:rsid w:val="00C61A72"/>
    <w:rsid w:val="00C61E15"/>
    <w:rsid w:val="00C63D61"/>
    <w:rsid w:val="00C646AF"/>
    <w:rsid w:val="00C646F7"/>
    <w:rsid w:val="00C648B1"/>
    <w:rsid w:val="00C654EE"/>
    <w:rsid w:val="00C660E3"/>
    <w:rsid w:val="00C66342"/>
    <w:rsid w:val="00C666B4"/>
    <w:rsid w:val="00C66773"/>
    <w:rsid w:val="00C66BDD"/>
    <w:rsid w:val="00C67785"/>
    <w:rsid w:val="00C702FE"/>
    <w:rsid w:val="00C704A6"/>
    <w:rsid w:val="00C70FDD"/>
    <w:rsid w:val="00C73BC8"/>
    <w:rsid w:val="00C74291"/>
    <w:rsid w:val="00C74D4A"/>
    <w:rsid w:val="00C754DA"/>
    <w:rsid w:val="00C804ED"/>
    <w:rsid w:val="00C80789"/>
    <w:rsid w:val="00C81B4A"/>
    <w:rsid w:val="00C823EA"/>
    <w:rsid w:val="00C835D9"/>
    <w:rsid w:val="00C86A1C"/>
    <w:rsid w:val="00C87631"/>
    <w:rsid w:val="00C90AE0"/>
    <w:rsid w:val="00C94861"/>
    <w:rsid w:val="00C951B8"/>
    <w:rsid w:val="00C954A3"/>
    <w:rsid w:val="00C954B8"/>
    <w:rsid w:val="00C958E5"/>
    <w:rsid w:val="00C9608E"/>
    <w:rsid w:val="00C9637F"/>
    <w:rsid w:val="00C97778"/>
    <w:rsid w:val="00CA1F41"/>
    <w:rsid w:val="00CA2734"/>
    <w:rsid w:val="00CA3198"/>
    <w:rsid w:val="00CA3358"/>
    <w:rsid w:val="00CA59C6"/>
    <w:rsid w:val="00CA786D"/>
    <w:rsid w:val="00CB03B0"/>
    <w:rsid w:val="00CB19B8"/>
    <w:rsid w:val="00CB218A"/>
    <w:rsid w:val="00CB3813"/>
    <w:rsid w:val="00CB3E07"/>
    <w:rsid w:val="00CB58CF"/>
    <w:rsid w:val="00CB5C5E"/>
    <w:rsid w:val="00CB5EFB"/>
    <w:rsid w:val="00CB67F2"/>
    <w:rsid w:val="00CC037B"/>
    <w:rsid w:val="00CC1D71"/>
    <w:rsid w:val="00CC5315"/>
    <w:rsid w:val="00CC647B"/>
    <w:rsid w:val="00CD1252"/>
    <w:rsid w:val="00CD14A2"/>
    <w:rsid w:val="00CD15ED"/>
    <w:rsid w:val="00CD1A09"/>
    <w:rsid w:val="00CD2780"/>
    <w:rsid w:val="00CD457D"/>
    <w:rsid w:val="00CD6ED9"/>
    <w:rsid w:val="00CD71B6"/>
    <w:rsid w:val="00CE0283"/>
    <w:rsid w:val="00CE2950"/>
    <w:rsid w:val="00CE2AC5"/>
    <w:rsid w:val="00CE3DCA"/>
    <w:rsid w:val="00CE4539"/>
    <w:rsid w:val="00CE4D2A"/>
    <w:rsid w:val="00CE60FF"/>
    <w:rsid w:val="00CE6777"/>
    <w:rsid w:val="00CF1E1D"/>
    <w:rsid w:val="00CF3CDB"/>
    <w:rsid w:val="00CF4150"/>
    <w:rsid w:val="00CF4F6C"/>
    <w:rsid w:val="00CF6287"/>
    <w:rsid w:val="00CF66AB"/>
    <w:rsid w:val="00CF7BE5"/>
    <w:rsid w:val="00D005E1"/>
    <w:rsid w:val="00D03ED0"/>
    <w:rsid w:val="00D0606A"/>
    <w:rsid w:val="00D10718"/>
    <w:rsid w:val="00D1073D"/>
    <w:rsid w:val="00D1116B"/>
    <w:rsid w:val="00D13034"/>
    <w:rsid w:val="00D171F8"/>
    <w:rsid w:val="00D21165"/>
    <w:rsid w:val="00D22340"/>
    <w:rsid w:val="00D22FD6"/>
    <w:rsid w:val="00D26A31"/>
    <w:rsid w:val="00D26D00"/>
    <w:rsid w:val="00D2772B"/>
    <w:rsid w:val="00D30F59"/>
    <w:rsid w:val="00D345D2"/>
    <w:rsid w:val="00D36A4F"/>
    <w:rsid w:val="00D37374"/>
    <w:rsid w:val="00D37941"/>
    <w:rsid w:val="00D430C2"/>
    <w:rsid w:val="00D441CC"/>
    <w:rsid w:val="00D4466B"/>
    <w:rsid w:val="00D4484E"/>
    <w:rsid w:val="00D44C73"/>
    <w:rsid w:val="00D456F8"/>
    <w:rsid w:val="00D45FE9"/>
    <w:rsid w:val="00D46178"/>
    <w:rsid w:val="00D468A8"/>
    <w:rsid w:val="00D475E0"/>
    <w:rsid w:val="00D506CC"/>
    <w:rsid w:val="00D578F6"/>
    <w:rsid w:val="00D60C91"/>
    <w:rsid w:val="00D61FA7"/>
    <w:rsid w:val="00D62212"/>
    <w:rsid w:val="00D63907"/>
    <w:rsid w:val="00D641B8"/>
    <w:rsid w:val="00D646F2"/>
    <w:rsid w:val="00D67029"/>
    <w:rsid w:val="00D673F0"/>
    <w:rsid w:val="00D6793F"/>
    <w:rsid w:val="00D70A0D"/>
    <w:rsid w:val="00D727DF"/>
    <w:rsid w:val="00D72DB5"/>
    <w:rsid w:val="00D74628"/>
    <w:rsid w:val="00D76D7D"/>
    <w:rsid w:val="00D77061"/>
    <w:rsid w:val="00D778E4"/>
    <w:rsid w:val="00D8076E"/>
    <w:rsid w:val="00D819EF"/>
    <w:rsid w:val="00D81DB7"/>
    <w:rsid w:val="00D84772"/>
    <w:rsid w:val="00D853F7"/>
    <w:rsid w:val="00D85CAA"/>
    <w:rsid w:val="00D85DC4"/>
    <w:rsid w:val="00D86671"/>
    <w:rsid w:val="00D86840"/>
    <w:rsid w:val="00D8770E"/>
    <w:rsid w:val="00D87CCE"/>
    <w:rsid w:val="00D9108C"/>
    <w:rsid w:val="00D91A6B"/>
    <w:rsid w:val="00D92D71"/>
    <w:rsid w:val="00D935FC"/>
    <w:rsid w:val="00D9370E"/>
    <w:rsid w:val="00D9709C"/>
    <w:rsid w:val="00DA4359"/>
    <w:rsid w:val="00DA4D66"/>
    <w:rsid w:val="00DA5B58"/>
    <w:rsid w:val="00DA5F9F"/>
    <w:rsid w:val="00DB156A"/>
    <w:rsid w:val="00DB20F5"/>
    <w:rsid w:val="00DB3927"/>
    <w:rsid w:val="00DB3F84"/>
    <w:rsid w:val="00DB46DF"/>
    <w:rsid w:val="00DB6590"/>
    <w:rsid w:val="00DB7BE5"/>
    <w:rsid w:val="00DC108C"/>
    <w:rsid w:val="00DC55E7"/>
    <w:rsid w:val="00DC76C7"/>
    <w:rsid w:val="00DC7ED9"/>
    <w:rsid w:val="00DD05DE"/>
    <w:rsid w:val="00DD06DC"/>
    <w:rsid w:val="00DD20A4"/>
    <w:rsid w:val="00DD3939"/>
    <w:rsid w:val="00DD50F3"/>
    <w:rsid w:val="00DD563E"/>
    <w:rsid w:val="00DD5802"/>
    <w:rsid w:val="00DD5CD6"/>
    <w:rsid w:val="00DD64A4"/>
    <w:rsid w:val="00DE1746"/>
    <w:rsid w:val="00DE34EF"/>
    <w:rsid w:val="00DE455A"/>
    <w:rsid w:val="00DE7230"/>
    <w:rsid w:val="00DE7453"/>
    <w:rsid w:val="00DE7744"/>
    <w:rsid w:val="00DF183C"/>
    <w:rsid w:val="00DF2370"/>
    <w:rsid w:val="00DF3BBF"/>
    <w:rsid w:val="00DF3CC3"/>
    <w:rsid w:val="00DF3CE4"/>
    <w:rsid w:val="00DF51F3"/>
    <w:rsid w:val="00DF631D"/>
    <w:rsid w:val="00DF6579"/>
    <w:rsid w:val="00DF7CCB"/>
    <w:rsid w:val="00E00378"/>
    <w:rsid w:val="00E01A12"/>
    <w:rsid w:val="00E030DB"/>
    <w:rsid w:val="00E03205"/>
    <w:rsid w:val="00E04024"/>
    <w:rsid w:val="00E04DD1"/>
    <w:rsid w:val="00E056D7"/>
    <w:rsid w:val="00E104CF"/>
    <w:rsid w:val="00E14128"/>
    <w:rsid w:val="00E145B8"/>
    <w:rsid w:val="00E1462C"/>
    <w:rsid w:val="00E148DB"/>
    <w:rsid w:val="00E162B9"/>
    <w:rsid w:val="00E20A49"/>
    <w:rsid w:val="00E24041"/>
    <w:rsid w:val="00E25290"/>
    <w:rsid w:val="00E255FC"/>
    <w:rsid w:val="00E25C20"/>
    <w:rsid w:val="00E25E8A"/>
    <w:rsid w:val="00E2730D"/>
    <w:rsid w:val="00E2764D"/>
    <w:rsid w:val="00E27AC6"/>
    <w:rsid w:val="00E30959"/>
    <w:rsid w:val="00E32A49"/>
    <w:rsid w:val="00E33284"/>
    <w:rsid w:val="00E33A68"/>
    <w:rsid w:val="00E33C46"/>
    <w:rsid w:val="00E343CC"/>
    <w:rsid w:val="00E35F84"/>
    <w:rsid w:val="00E363B2"/>
    <w:rsid w:val="00E378E8"/>
    <w:rsid w:val="00E41AB8"/>
    <w:rsid w:val="00E4302D"/>
    <w:rsid w:val="00E455B1"/>
    <w:rsid w:val="00E461D8"/>
    <w:rsid w:val="00E46E1D"/>
    <w:rsid w:val="00E513A8"/>
    <w:rsid w:val="00E51C4D"/>
    <w:rsid w:val="00E52760"/>
    <w:rsid w:val="00E537B9"/>
    <w:rsid w:val="00E538A1"/>
    <w:rsid w:val="00E56028"/>
    <w:rsid w:val="00E568D0"/>
    <w:rsid w:val="00E56E60"/>
    <w:rsid w:val="00E57709"/>
    <w:rsid w:val="00E63138"/>
    <w:rsid w:val="00E6320F"/>
    <w:rsid w:val="00E63266"/>
    <w:rsid w:val="00E64D15"/>
    <w:rsid w:val="00E66873"/>
    <w:rsid w:val="00E71566"/>
    <w:rsid w:val="00E71780"/>
    <w:rsid w:val="00E73647"/>
    <w:rsid w:val="00E73C60"/>
    <w:rsid w:val="00E74A72"/>
    <w:rsid w:val="00E74BDE"/>
    <w:rsid w:val="00E74C78"/>
    <w:rsid w:val="00E7503A"/>
    <w:rsid w:val="00E75167"/>
    <w:rsid w:val="00E75883"/>
    <w:rsid w:val="00E81D15"/>
    <w:rsid w:val="00E81DC0"/>
    <w:rsid w:val="00E82CB5"/>
    <w:rsid w:val="00E832CD"/>
    <w:rsid w:val="00E83864"/>
    <w:rsid w:val="00E8397E"/>
    <w:rsid w:val="00E84E13"/>
    <w:rsid w:val="00E85452"/>
    <w:rsid w:val="00E8593B"/>
    <w:rsid w:val="00E86C29"/>
    <w:rsid w:val="00E87263"/>
    <w:rsid w:val="00E87D4D"/>
    <w:rsid w:val="00E90B73"/>
    <w:rsid w:val="00E91688"/>
    <w:rsid w:val="00E9262A"/>
    <w:rsid w:val="00E93346"/>
    <w:rsid w:val="00E93900"/>
    <w:rsid w:val="00E9504A"/>
    <w:rsid w:val="00E978C3"/>
    <w:rsid w:val="00E979BA"/>
    <w:rsid w:val="00EA04B7"/>
    <w:rsid w:val="00EA0A10"/>
    <w:rsid w:val="00EA2196"/>
    <w:rsid w:val="00EA375B"/>
    <w:rsid w:val="00EA3938"/>
    <w:rsid w:val="00EA3BDB"/>
    <w:rsid w:val="00EA44E0"/>
    <w:rsid w:val="00EA5426"/>
    <w:rsid w:val="00EA6F50"/>
    <w:rsid w:val="00EA721B"/>
    <w:rsid w:val="00EB1A40"/>
    <w:rsid w:val="00EB1C2E"/>
    <w:rsid w:val="00EB20D7"/>
    <w:rsid w:val="00EB2305"/>
    <w:rsid w:val="00EB367C"/>
    <w:rsid w:val="00EB5122"/>
    <w:rsid w:val="00EB6185"/>
    <w:rsid w:val="00EB68F7"/>
    <w:rsid w:val="00EC0EA2"/>
    <w:rsid w:val="00EC1E34"/>
    <w:rsid w:val="00EC1FEA"/>
    <w:rsid w:val="00EC365C"/>
    <w:rsid w:val="00EC7D3D"/>
    <w:rsid w:val="00ED0183"/>
    <w:rsid w:val="00ED25CF"/>
    <w:rsid w:val="00ED26F5"/>
    <w:rsid w:val="00ED2C2B"/>
    <w:rsid w:val="00ED3A1A"/>
    <w:rsid w:val="00ED3EAF"/>
    <w:rsid w:val="00ED5F18"/>
    <w:rsid w:val="00ED65F7"/>
    <w:rsid w:val="00ED6CE8"/>
    <w:rsid w:val="00ED6D14"/>
    <w:rsid w:val="00EE1CE1"/>
    <w:rsid w:val="00EE2138"/>
    <w:rsid w:val="00EE370D"/>
    <w:rsid w:val="00EE3B32"/>
    <w:rsid w:val="00EE491B"/>
    <w:rsid w:val="00EE61B1"/>
    <w:rsid w:val="00EE665D"/>
    <w:rsid w:val="00EE73A7"/>
    <w:rsid w:val="00EE7679"/>
    <w:rsid w:val="00EF0185"/>
    <w:rsid w:val="00EF0A10"/>
    <w:rsid w:val="00EF0CF4"/>
    <w:rsid w:val="00EF1DA9"/>
    <w:rsid w:val="00EF32E3"/>
    <w:rsid w:val="00EF5B98"/>
    <w:rsid w:val="00EF6340"/>
    <w:rsid w:val="00EF645F"/>
    <w:rsid w:val="00EF6892"/>
    <w:rsid w:val="00EF75AF"/>
    <w:rsid w:val="00EF7886"/>
    <w:rsid w:val="00F00CD1"/>
    <w:rsid w:val="00F00DAC"/>
    <w:rsid w:val="00F01A91"/>
    <w:rsid w:val="00F03EA6"/>
    <w:rsid w:val="00F067BD"/>
    <w:rsid w:val="00F11024"/>
    <w:rsid w:val="00F124D9"/>
    <w:rsid w:val="00F14861"/>
    <w:rsid w:val="00F14DE0"/>
    <w:rsid w:val="00F15563"/>
    <w:rsid w:val="00F161A4"/>
    <w:rsid w:val="00F20362"/>
    <w:rsid w:val="00F214F6"/>
    <w:rsid w:val="00F22323"/>
    <w:rsid w:val="00F22CAC"/>
    <w:rsid w:val="00F23687"/>
    <w:rsid w:val="00F23F06"/>
    <w:rsid w:val="00F256B5"/>
    <w:rsid w:val="00F263A6"/>
    <w:rsid w:val="00F26CE5"/>
    <w:rsid w:val="00F26E84"/>
    <w:rsid w:val="00F27256"/>
    <w:rsid w:val="00F2763B"/>
    <w:rsid w:val="00F31C42"/>
    <w:rsid w:val="00F33A90"/>
    <w:rsid w:val="00F34E17"/>
    <w:rsid w:val="00F35AE6"/>
    <w:rsid w:val="00F37EE1"/>
    <w:rsid w:val="00F40974"/>
    <w:rsid w:val="00F40AD5"/>
    <w:rsid w:val="00F41CED"/>
    <w:rsid w:val="00F41D8A"/>
    <w:rsid w:val="00F42A65"/>
    <w:rsid w:val="00F4481B"/>
    <w:rsid w:val="00F528F6"/>
    <w:rsid w:val="00F52DD0"/>
    <w:rsid w:val="00F5320C"/>
    <w:rsid w:val="00F54792"/>
    <w:rsid w:val="00F552A6"/>
    <w:rsid w:val="00F55DD7"/>
    <w:rsid w:val="00F5679B"/>
    <w:rsid w:val="00F56F3C"/>
    <w:rsid w:val="00F60E88"/>
    <w:rsid w:val="00F63E90"/>
    <w:rsid w:val="00F6480A"/>
    <w:rsid w:val="00F64F2C"/>
    <w:rsid w:val="00F658B2"/>
    <w:rsid w:val="00F65DF1"/>
    <w:rsid w:val="00F66C6D"/>
    <w:rsid w:val="00F7024E"/>
    <w:rsid w:val="00F71410"/>
    <w:rsid w:val="00F743DA"/>
    <w:rsid w:val="00F757B6"/>
    <w:rsid w:val="00F75E11"/>
    <w:rsid w:val="00F77D32"/>
    <w:rsid w:val="00F77E72"/>
    <w:rsid w:val="00F829E6"/>
    <w:rsid w:val="00F82AE5"/>
    <w:rsid w:val="00F82EAB"/>
    <w:rsid w:val="00F83A3E"/>
    <w:rsid w:val="00F842C1"/>
    <w:rsid w:val="00F84982"/>
    <w:rsid w:val="00F857EA"/>
    <w:rsid w:val="00F91B34"/>
    <w:rsid w:val="00F91D9B"/>
    <w:rsid w:val="00F93EA0"/>
    <w:rsid w:val="00F9440F"/>
    <w:rsid w:val="00F944D1"/>
    <w:rsid w:val="00F94718"/>
    <w:rsid w:val="00F96EB4"/>
    <w:rsid w:val="00F97613"/>
    <w:rsid w:val="00FA033D"/>
    <w:rsid w:val="00FA19AD"/>
    <w:rsid w:val="00FA19F6"/>
    <w:rsid w:val="00FA24F6"/>
    <w:rsid w:val="00FA24F9"/>
    <w:rsid w:val="00FA30AB"/>
    <w:rsid w:val="00FA35C6"/>
    <w:rsid w:val="00FA39F2"/>
    <w:rsid w:val="00FA3A77"/>
    <w:rsid w:val="00FA62A7"/>
    <w:rsid w:val="00FA7C64"/>
    <w:rsid w:val="00FB43C6"/>
    <w:rsid w:val="00FB4454"/>
    <w:rsid w:val="00FB4B8E"/>
    <w:rsid w:val="00FB51D8"/>
    <w:rsid w:val="00FB5AD3"/>
    <w:rsid w:val="00FB7F2E"/>
    <w:rsid w:val="00FC0B58"/>
    <w:rsid w:val="00FC29EA"/>
    <w:rsid w:val="00FC2E94"/>
    <w:rsid w:val="00FC4B12"/>
    <w:rsid w:val="00FC513B"/>
    <w:rsid w:val="00FC67C1"/>
    <w:rsid w:val="00FC77F1"/>
    <w:rsid w:val="00FD05D7"/>
    <w:rsid w:val="00FD14FB"/>
    <w:rsid w:val="00FD2AF3"/>
    <w:rsid w:val="00FD5BD5"/>
    <w:rsid w:val="00FD5BF9"/>
    <w:rsid w:val="00FD7CED"/>
    <w:rsid w:val="00FE226C"/>
    <w:rsid w:val="00FE251E"/>
    <w:rsid w:val="00FE41AF"/>
    <w:rsid w:val="00FE503B"/>
    <w:rsid w:val="00FE7535"/>
    <w:rsid w:val="00FE7D11"/>
    <w:rsid w:val="00FE7F07"/>
    <w:rsid w:val="00FF00B5"/>
    <w:rsid w:val="00FF07E9"/>
    <w:rsid w:val="00FF2A75"/>
    <w:rsid w:val="00FF3B4E"/>
    <w:rsid w:val="00FF3C2B"/>
    <w:rsid w:val="00FF412B"/>
    <w:rsid w:val="00FF5704"/>
    <w:rsid w:val="00FF6703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AF3220"/>
  <w15:docId w15:val="{ACD0884A-CD45-47A3-BFE5-AD6410EC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before="20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214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461D8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9F0214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3">
    <w:name w:val="heading 3"/>
    <w:basedOn w:val="Rubrik1"/>
    <w:next w:val="Normal"/>
    <w:link w:val="Rubrik3Char"/>
    <w:autoRedefine/>
    <w:uiPriority w:val="9"/>
    <w:unhideWhenUsed/>
    <w:qFormat/>
    <w:rsid w:val="00C45F69"/>
    <w:pPr>
      <w:spacing w:before="120" w:after="120"/>
      <w:outlineLvl w:val="2"/>
    </w:pPr>
    <w:rPr>
      <w:rFonts w:eastAsia="Calibri" w:cstheme="majorHAnsi"/>
      <w:b/>
      <w:bCs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641B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D641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D641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D641B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D641B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Cs w:val="22"/>
    </w:rPr>
  </w:style>
  <w:style w:type="paragraph" w:styleId="Rubrik9">
    <w:name w:val="heading 9"/>
    <w:basedOn w:val="Normal"/>
    <w:next w:val="Normal"/>
    <w:link w:val="Rubrik9Char"/>
    <w:uiPriority w:val="9"/>
    <w:unhideWhenUsed/>
    <w:rsid w:val="00D641B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61D8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9F0214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45F69"/>
    <w:rPr>
      <w:rFonts w:asciiTheme="majorHAnsi" w:eastAsia="Calibri" w:hAnsiTheme="majorHAnsi" w:cstheme="majorHAnsi"/>
      <w:b/>
      <w:bCs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D641B8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rsid w:val="00D641B8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rsid w:val="00D641B8"/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Innehll2">
    <w:name w:val="toc 2"/>
    <w:basedOn w:val="Normal"/>
    <w:next w:val="Normal"/>
    <w:autoRedefine/>
    <w:uiPriority w:val="39"/>
    <w:unhideWhenUsed/>
    <w:rsid w:val="005950A9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581C89"/>
    <w:pPr>
      <w:tabs>
        <w:tab w:val="right" w:leader="dot" w:pos="9062"/>
      </w:tabs>
      <w:spacing w:after="100"/>
      <w:ind w:left="440"/>
    </w:pPr>
    <w:rPr>
      <w:rFonts w:asciiTheme="majorHAnsi" w:eastAsiaTheme="majorEastAsia" w:hAnsiTheme="majorHAnsi" w:cstheme="majorHAnsi"/>
      <w:noProof/>
      <w:sz w:val="22"/>
      <w:szCs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A3BD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A3BDB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800A2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B800A2"/>
  </w:style>
  <w:style w:type="paragraph" w:styleId="Sidfot">
    <w:name w:val="footer"/>
    <w:basedOn w:val="Normal"/>
    <w:link w:val="SidfotChar"/>
    <w:uiPriority w:val="99"/>
    <w:unhideWhenUsed/>
    <w:rsid w:val="00B800A2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B800A2"/>
  </w:style>
  <w:style w:type="paragraph" w:styleId="Liststycke">
    <w:name w:val="List Paragraph"/>
    <w:basedOn w:val="Normal"/>
    <w:uiPriority w:val="34"/>
    <w:qFormat/>
    <w:rsid w:val="006F076E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semiHidden/>
    <w:unhideWhenUsed/>
    <w:rsid w:val="00E9262A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E9262A"/>
    <w:rPr>
      <w:sz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A375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A375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375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A375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A375B"/>
    <w:rPr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C24BD4"/>
    <w:rPr>
      <w:color w:val="0000FF" w:themeColor="hyperlink"/>
      <w:u w:val="single"/>
    </w:rPr>
  </w:style>
  <w:style w:type="table" w:styleId="Tabellrutnt">
    <w:name w:val="Table Grid"/>
    <w:basedOn w:val="Normaltabell"/>
    <w:uiPriority w:val="39"/>
    <w:rsid w:val="009843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qFormat/>
    <w:rsid w:val="00D641B8"/>
    <w:pPr>
      <w:outlineLvl w:val="9"/>
    </w:pPr>
  </w:style>
  <w:style w:type="paragraph" w:styleId="Innehll1">
    <w:name w:val="toc 1"/>
    <w:aliases w:val="Innehållsförteckning _1"/>
    <w:basedOn w:val="RubrikTitelStyrdokoment"/>
    <w:next w:val="Normal"/>
    <w:autoRedefine/>
    <w:uiPriority w:val="39"/>
    <w:unhideWhenUsed/>
    <w:rsid w:val="0001450C"/>
    <w:pPr>
      <w:tabs>
        <w:tab w:val="left" w:pos="440"/>
        <w:tab w:val="right" w:leader="dot" w:pos="9062"/>
      </w:tabs>
      <w:spacing w:after="100" w:line="259" w:lineRule="auto"/>
    </w:pPr>
    <w:rPr>
      <w:sz w:val="22"/>
      <w:lang w:eastAsia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980347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980347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980347"/>
    <w:rPr>
      <w:vertAlign w:val="superscript"/>
    </w:rPr>
  </w:style>
  <w:style w:type="numbering" w:customStyle="1" w:styleId="CompanyListBullet">
    <w:name w:val="Company_ListBullet"/>
    <w:basedOn w:val="Ingenlista"/>
    <w:rsid w:val="00FA35C6"/>
    <w:pPr>
      <w:numPr>
        <w:numId w:val="1"/>
      </w:numPr>
    </w:pPr>
  </w:style>
  <w:style w:type="character" w:customStyle="1" w:styleId="Rubrik7Char">
    <w:name w:val="Rubrik 7 Char"/>
    <w:basedOn w:val="Standardstycketeckensnitt"/>
    <w:link w:val="Rubrik7"/>
    <w:uiPriority w:val="9"/>
    <w:rsid w:val="00D641B8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rsid w:val="00D641B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rsid w:val="00D641B8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D641B8"/>
    <w:rPr>
      <w:b/>
      <w:bCs/>
      <w:color w:val="404040" w:themeColor="text1" w:themeTint="BF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rsid w:val="00D641B8"/>
    <w:pPr>
      <w:spacing w:before="160"/>
      <w:ind w:left="720" w:right="720"/>
      <w:jc w:val="center"/>
    </w:pPr>
    <w:rPr>
      <w:i/>
      <w:iCs/>
      <w:color w:val="7C8630" w:themeColor="accent3" w:themeShade="BF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D641B8"/>
    <w:rPr>
      <w:i/>
      <w:iCs/>
      <w:color w:val="7C8630" w:themeColor="accent3" w:themeShade="BF"/>
      <w:sz w:val="24"/>
      <w:szCs w:val="24"/>
    </w:rPr>
  </w:style>
  <w:style w:type="character" w:styleId="Diskretreferens">
    <w:name w:val="Subtle Reference"/>
    <w:basedOn w:val="Standardstycketeckensnitt"/>
    <w:uiPriority w:val="31"/>
    <w:rsid w:val="00D641B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rsid w:val="00D641B8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rsid w:val="00D641B8"/>
    <w:rPr>
      <w:b/>
      <w:bCs/>
      <w:caps w:val="0"/>
      <w:smallCaps/>
      <w:spacing w:val="0"/>
    </w:rPr>
  </w:style>
  <w:style w:type="paragraph" w:customStyle="1" w:styleId="RubrikTitelStyrdokoment">
    <w:name w:val="Rubrik/Titel Styrdokoment"/>
    <w:basedOn w:val="Normal"/>
    <w:autoRedefine/>
    <w:rsid w:val="0095371E"/>
    <w:pPr>
      <w:autoSpaceDE w:val="0"/>
      <w:autoSpaceDN w:val="0"/>
      <w:adjustRightInd w:val="0"/>
      <w:spacing w:after="0"/>
    </w:pPr>
    <w:rPr>
      <w:rFonts w:asciiTheme="majorHAnsi" w:hAnsiTheme="majorHAnsi" w:cs="Times New Roman"/>
      <w:color w:val="000000" w:themeColor="text1"/>
      <w:sz w:val="80"/>
      <w:szCs w:val="24"/>
    </w:rPr>
  </w:style>
  <w:style w:type="paragraph" w:customStyle="1" w:styleId="Huvudrubrik">
    <w:name w:val="Huvudrubrik"/>
    <w:basedOn w:val="RubrikTitelStyrdokoment"/>
    <w:link w:val="HuvudrubrikChar"/>
    <w:autoRedefine/>
    <w:rsid w:val="0001450C"/>
    <w:pPr>
      <w:jc w:val="right"/>
    </w:pPr>
  </w:style>
  <w:style w:type="character" w:customStyle="1" w:styleId="HuvudrubrikChar">
    <w:name w:val="Huvudrubrik Char"/>
    <w:basedOn w:val="Standardstycketeckensnitt"/>
    <w:link w:val="Huvudrubrik"/>
    <w:rsid w:val="0001450C"/>
    <w:rPr>
      <w:rFonts w:asciiTheme="majorHAnsi" w:hAnsiTheme="majorHAnsi" w:cs="Times New Roman"/>
      <w:color w:val="000000" w:themeColor="text1"/>
      <w:sz w:val="80"/>
      <w:szCs w:val="24"/>
    </w:rPr>
  </w:style>
  <w:style w:type="character" w:styleId="Platshllartext">
    <w:name w:val="Placeholder Text"/>
    <w:basedOn w:val="Standardstycketeckensnitt"/>
    <w:uiPriority w:val="99"/>
    <w:rsid w:val="007C6115"/>
    <w:rPr>
      <w:color w:val="808080"/>
    </w:rPr>
  </w:style>
  <w:style w:type="character" w:customStyle="1" w:styleId="Ifyllningsrutavljnmnd">
    <w:name w:val="Ifyllningsruta_välj nämnd"/>
    <w:basedOn w:val="Standardstycketeckensnitt"/>
    <w:uiPriority w:val="1"/>
    <w:rsid w:val="002E5B92"/>
    <w:rPr>
      <w:rFonts w:asciiTheme="minorHAnsi" w:hAnsiTheme="minorHAnsi"/>
      <w:sz w:val="22"/>
    </w:rPr>
  </w:style>
  <w:style w:type="character" w:customStyle="1" w:styleId="Valavstyrdokument">
    <w:name w:val="Val av styrdokument"/>
    <w:basedOn w:val="Angetypavstyrdokument"/>
    <w:uiPriority w:val="1"/>
    <w:rsid w:val="005950A9"/>
    <w:rPr>
      <w:rFonts w:ascii="Arial" w:hAnsi="Arial" w:cs="Times New Roman"/>
      <w:b/>
      <w:color w:val="FFFFFF" w:themeColor="background1"/>
      <w:sz w:val="72"/>
      <w:szCs w:val="24"/>
    </w:rPr>
  </w:style>
  <w:style w:type="character" w:customStyle="1" w:styleId="Angetypavstyrdokument">
    <w:name w:val="Ange typ av styrdokument"/>
    <w:basedOn w:val="HuvudrubrikChar"/>
    <w:autoRedefine/>
    <w:uiPriority w:val="1"/>
    <w:rsid w:val="000C1D40"/>
    <w:rPr>
      <w:rFonts w:asciiTheme="majorHAnsi" w:hAnsiTheme="majorHAnsi" w:cs="Times New Roman"/>
      <w:color w:val="FFFFFF" w:themeColor="background1"/>
      <w:sz w:val="96"/>
      <w:szCs w:val="24"/>
    </w:rPr>
  </w:style>
  <w:style w:type="paragraph" w:customStyle="1" w:styleId="paragraph">
    <w:name w:val="paragraph"/>
    <w:basedOn w:val="Normal"/>
    <w:rsid w:val="005C1A2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normaltextrun">
    <w:name w:val="normaltextrun"/>
    <w:basedOn w:val="Standardstycketeckensnitt"/>
    <w:rsid w:val="005C1A2F"/>
  </w:style>
  <w:style w:type="character" w:customStyle="1" w:styleId="eop">
    <w:name w:val="eop"/>
    <w:basedOn w:val="Standardstycketeckensnitt"/>
    <w:rsid w:val="005C1A2F"/>
  </w:style>
  <w:style w:type="character" w:styleId="Olstomnmnande">
    <w:name w:val="Unresolved Mention"/>
    <w:basedOn w:val="Standardstycketeckensnitt"/>
    <w:uiPriority w:val="99"/>
    <w:semiHidden/>
    <w:unhideWhenUsed/>
    <w:rsid w:val="00AF0882"/>
    <w:rPr>
      <w:color w:val="605E5C"/>
      <w:shd w:val="clear" w:color="auto" w:fill="E1DFDD"/>
    </w:rPr>
  </w:style>
  <w:style w:type="paragraph" w:customStyle="1" w:styleId="Formatmall3">
    <w:name w:val="Formatmall3"/>
    <w:basedOn w:val="Normal"/>
    <w:link w:val="Formatmall3Char"/>
    <w:rsid w:val="00320066"/>
    <w:pPr>
      <w:spacing w:before="120" w:after="60"/>
      <w:jc w:val="right"/>
    </w:pPr>
    <w:rPr>
      <w:rFonts w:asciiTheme="majorHAnsi" w:hAnsiTheme="majorHAnsi"/>
      <w:b/>
      <w:sz w:val="72"/>
      <w:szCs w:val="72"/>
    </w:rPr>
  </w:style>
  <w:style w:type="character" w:customStyle="1" w:styleId="Formatmall3Char">
    <w:name w:val="Formatmall3 Char"/>
    <w:basedOn w:val="Standardstycketeckensnitt"/>
    <w:link w:val="Formatmall3"/>
    <w:rsid w:val="00320066"/>
    <w:rPr>
      <w:rFonts w:asciiTheme="majorHAnsi" w:hAnsiTheme="majorHAnsi"/>
      <w:b/>
      <w:sz w:val="72"/>
      <w:szCs w:val="72"/>
    </w:rPr>
  </w:style>
  <w:style w:type="character" w:customStyle="1" w:styleId="Formatmall4">
    <w:name w:val="Formatmall4"/>
    <w:uiPriority w:val="1"/>
    <w:rsid w:val="00320066"/>
    <w:rPr>
      <w:rFonts w:asciiTheme="majorHAnsi" w:hAnsiTheme="majorHAnsi"/>
      <w:b/>
      <w:color w:val="FFFFFF" w:themeColor="background1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2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16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8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28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9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1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2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9111">
          <w:marLeft w:val="360"/>
          <w:marRight w:val="0"/>
          <w:marTop w:val="4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8584">
          <w:marLeft w:val="360"/>
          <w:marRight w:val="0"/>
          <w:marTop w:val="4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0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6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3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55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46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21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6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208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01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05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921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378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6992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022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99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768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8255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455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416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4823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2479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20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168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5752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972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6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966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3671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4473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007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856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998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9443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024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1121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87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129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kolverket.se/download/18.2cd92ed197a1b2bbcd366e6/1751548521110/Exempel%20checklista%20f%C3%B6r%20allvarliga%20hot%20och%20v%C3%A5ldssituationer%20i%20krisplan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skolverket.se/download/18.2cd92ed197a1b2bbcd366e5/1751548520989/Exempel%20checklista%20beredskapsplan%20f%C3%B6r%20allvarliga%20hot-%20och%20v%C3%A5ldssituationer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kolverket.se/download/18.2cd92ed197a1b2bbcd366e5/1751548520989/Exempel%20checklista%20beredskapsplan%20f%C3%B6r%20allvarliga%20hot-%20och%20v%C3%A5ldssituationer.pdf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Mallar\Mallar%20f&#246;r%20Styrdokument\Styrdokument_policy_riktlinje_program_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DC4D19A93944848670CAD4946E15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F0861B-C7EF-4A42-9B22-159F9661082B}"/>
      </w:docPartPr>
      <w:docPartBody>
        <w:p w:rsidR="00A74C53" w:rsidRDefault="00135310" w:rsidP="00135310">
          <w:pPr>
            <w:pStyle w:val="A9DC4D19A93944848670CAD4946E15EC"/>
          </w:pPr>
          <w:r w:rsidRPr="00642B47">
            <w:t>Klicka eller tryck här för att ange text.</w:t>
          </w:r>
        </w:p>
      </w:docPartBody>
    </w:docPart>
    <w:docPart>
      <w:docPartPr>
        <w:name w:val="EF0777702C114FC895F0728F40C343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78DC75-8A59-4590-AE4B-1EA0F43B8707}"/>
      </w:docPartPr>
      <w:docPartBody>
        <w:p w:rsidR="00A74C53" w:rsidRDefault="00135310" w:rsidP="00135310">
          <w:pPr>
            <w:pStyle w:val="EF0777702C114FC895F0728F40C343D4"/>
          </w:pPr>
          <w:r w:rsidRPr="00642B47">
            <w:t>Klicka eller tryck här för att ange text.</w:t>
          </w:r>
        </w:p>
      </w:docPartBody>
    </w:docPart>
    <w:docPart>
      <w:docPartPr>
        <w:name w:val="52642850EC654D95B63E9D538BF549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7F9AEE-6735-4D97-94F4-8F537D316290}"/>
      </w:docPartPr>
      <w:docPartBody>
        <w:p w:rsidR="00A74C53" w:rsidRDefault="00135310" w:rsidP="00135310">
          <w:pPr>
            <w:pStyle w:val="52642850EC654D95B63E9D538BF549E9"/>
          </w:pPr>
          <w:r w:rsidRPr="00642B47">
            <w:t>Klicka eller tryck här för att ange text.</w:t>
          </w:r>
        </w:p>
      </w:docPartBody>
    </w:docPart>
    <w:docPart>
      <w:docPartPr>
        <w:name w:val="C7C015622E6145809ABBD1E69862EB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96F42C-92B0-4FA2-8034-BC4BDC421AC6}"/>
      </w:docPartPr>
      <w:docPartBody>
        <w:p w:rsidR="00245E29" w:rsidRDefault="00097176" w:rsidP="00097176">
          <w:pPr>
            <w:pStyle w:val="C7C015622E6145809ABBD1E69862EBDF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718820102F641BA8D841042EA1DDF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608C63-B4EF-41C7-BC62-66AF0AA58296}"/>
      </w:docPartPr>
      <w:docPartBody>
        <w:p w:rsidR="00245E29" w:rsidRDefault="00097176" w:rsidP="00097176">
          <w:pPr>
            <w:pStyle w:val="8718820102F641BA8D841042EA1DDF6D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AF2DFB716D5463F9189C5B06D7BC7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4AB0D7-4ACD-4BBB-A2DE-305C74383EED}"/>
      </w:docPartPr>
      <w:docPartBody>
        <w:p w:rsidR="00245E29" w:rsidRDefault="00097176" w:rsidP="00097176">
          <w:pPr>
            <w:pStyle w:val="CAF2DFB716D5463F9189C5B06D7BC7E5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47B5C82BB624454A8EC81E360E2D70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E39CA0-EE73-42A6-B0CC-4FB53B532BC7}"/>
      </w:docPartPr>
      <w:docPartBody>
        <w:p w:rsidR="00245E29" w:rsidRDefault="00097176" w:rsidP="00097176">
          <w:pPr>
            <w:pStyle w:val="47B5C82BB624454A8EC81E360E2D7009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58C67B64F9D24EF396D5A4824B0457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95CB33-6FF1-4D6C-ABE6-E084DBC7FED1}"/>
      </w:docPartPr>
      <w:docPartBody>
        <w:p w:rsidR="00245E29" w:rsidRDefault="00097176" w:rsidP="00097176">
          <w:pPr>
            <w:pStyle w:val="58C67B64F9D24EF396D5A4824B0457BE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E5ACFC2B02C49E08E19FF1B2A8CC3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D5711F-EE2A-4454-9F1C-C13B2D7B07C3}"/>
      </w:docPartPr>
      <w:docPartBody>
        <w:p w:rsidR="00245E29" w:rsidRDefault="00097176" w:rsidP="00097176">
          <w:pPr>
            <w:pStyle w:val="AE5ACFC2B02C49E08E19FF1B2A8CC30D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F8AF0547C6C49DEAB0D87992E11A8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97F7D7-3B64-4643-A05F-A556B471BA2F}"/>
      </w:docPartPr>
      <w:docPartBody>
        <w:p w:rsidR="00245E29" w:rsidRDefault="00097176" w:rsidP="00097176">
          <w:pPr>
            <w:pStyle w:val="CF8AF0547C6C49DEAB0D87992E11A863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F3144F593B3541C782AE14AB973815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333E7B-7C8B-42E1-A8A9-44AEA91A4EE2}"/>
      </w:docPartPr>
      <w:docPartBody>
        <w:p w:rsidR="00245E29" w:rsidRDefault="00097176" w:rsidP="00097176">
          <w:pPr>
            <w:pStyle w:val="F3144F593B3541C782AE14AB973815F2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238205AC1CA0445484A0B5892F904E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1683C8-255B-48E2-A48E-096CF432EDDB}"/>
      </w:docPartPr>
      <w:docPartBody>
        <w:p w:rsidR="00245E29" w:rsidRDefault="00097176" w:rsidP="00097176">
          <w:pPr>
            <w:pStyle w:val="238205AC1CA0445484A0B5892F904E9F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4BD153C856AF48FC9FEE3D3F51A9FE0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01BF3E-538E-41D5-9E68-EE08D17DA64F}"/>
      </w:docPartPr>
      <w:docPartBody>
        <w:p w:rsidR="00245E29" w:rsidRDefault="00097176" w:rsidP="00097176">
          <w:pPr>
            <w:pStyle w:val="4BD153C856AF48FC9FEE3D3F51A9FE04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80C03EC70C24B1684ADEF197D17FCA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BEFB93-58E1-4CFA-B186-45CFC1E7A3BC}"/>
      </w:docPartPr>
      <w:docPartBody>
        <w:p w:rsidR="00245E29" w:rsidRDefault="00097176" w:rsidP="00097176">
          <w:pPr>
            <w:pStyle w:val="B80C03EC70C24B1684ADEF197D17FCA7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E01ECC022804040BB320DA97A1156B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B8C755-C6B9-4B1C-8BF8-EDE4C30A926A}"/>
      </w:docPartPr>
      <w:docPartBody>
        <w:p w:rsidR="00245E29" w:rsidRDefault="00097176" w:rsidP="00097176">
          <w:pPr>
            <w:pStyle w:val="AE01ECC022804040BB320DA97A1156B1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3693EBBC1A0E4C928BBA677E75EE83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6D2BB6-122C-4C2A-9151-24E07E66E239}"/>
      </w:docPartPr>
      <w:docPartBody>
        <w:p w:rsidR="00245E29" w:rsidRDefault="00097176" w:rsidP="00097176">
          <w:pPr>
            <w:pStyle w:val="3693EBBC1A0E4C928BBA677E75EE83B4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FB58A17C6A7C4165B3A242EC8035DE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A813E1-BBF7-41C0-A822-9027CEF8AE42}"/>
      </w:docPartPr>
      <w:docPartBody>
        <w:p w:rsidR="00245E29" w:rsidRDefault="00097176" w:rsidP="00097176">
          <w:pPr>
            <w:pStyle w:val="FB58A17C6A7C4165B3A242EC8035DEBB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F0BDC97BD14843D388144509F4982E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00F5FF-38D9-4165-B635-1F88F8958A70}"/>
      </w:docPartPr>
      <w:docPartBody>
        <w:p w:rsidR="00245E29" w:rsidRDefault="00097176" w:rsidP="00097176">
          <w:pPr>
            <w:pStyle w:val="F0BDC97BD14843D388144509F4982E79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D0D2A0A02AC45AA952FB52327BC67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38A3E8-0470-4FCE-968E-1D49E515509E}"/>
      </w:docPartPr>
      <w:docPartBody>
        <w:p w:rsidR="00245E29" w:rsidRDefault="00097176" w:rsidP="00097176">
          <w:pPr>
            <w:pStyle w:val="BD0D2A0A02AC45AA952FB52327BC67C5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D0890C5888D4365A7F958E8010908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975693-9F51-4F74-92DC-26AC06E5C8C3}"/>
      </w:docPartPr>
      <w:docPartBody>
        <w:p w:rsidR="00245E29" w:rsidRDefault="00097176" w:rsidP="00097176">
          <w:pPr>
            <w:pStyle w:val="AD0890C5888D4365A7F958E80109082D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3856E4E972774EFCB89399AE2AAFF9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11ACE7-74CF-414C-B0A4-6C37E294F08A}"/>
      </w:docPartPr>
      <w:docPartBody>
        <w:p w:rsidR="00245E29" w:rsidRDefault="00097176" w:rsidP="00097176">
          <w:pPr>
            <w:pStyle w:val="3856E4E972774EFCB89399AE2AAFF9F4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688A6EAF9BB442AB86F6E4AEF618E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BADCE00-F6FC-4A1B-93E0-4982E65226E6}"/>
      </w:docPartPr>
      <w:docPartBody>
        <w:p w:rsidR="00245E29" w:rsidRDefault="00097176" w:rsidP="00097176">
          <w:pPr>
            <w:pStyle w:val="C688A6EAF9BB442AB86F6E4AEF618E2B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F2E7CDB4D294F09BD1DE7899F1DA9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4C2059-E643-4255-A104-C98CECDB6042}"/>
      </w:docPartPr>
      <w:docPartBody>
        <w:p w:rsidR="00245E29" w:rsidRDefault="00097176" w:rsidP="00097176">
          <w:pPr>
            <w:pStyle w:val="AF2E7CDB4D294F09BD1DE7899F1DA9B5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3E794C951E6F4F3E83EB738AEC78E1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630A2C-5BD1-469C-BF29-62092DBA689B}"/>
      </w:docPartPr>
      <w:docPartBody>
        <w:p w:rsidR="00245E29" w:rsidRDefault="00097176" w:rsidP="00097176">
          <w:pPr>
            <w:pStyle w:val="3E794C951E6F4F3E83EB738AEC78E1D6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3AC86B9F4A6349318DB318A53A487A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3B3524-CDF8-4862-8518-7D2AB48A2223}"/>
      </w:docPartPr>
      <w:docPartBody>
        <w:p w:rsidR="00245E29" w:rsidRDefault="00097176" w:rsidP="00097176">
          <w:pPr>
            <w:pStyle w:val="3AC86B9F4A6349318DB318A53A487A15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DB7134001A6E4D079482DA7C33A214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1DFC51-EF5C-4988-B5D1-F1285547F0CA}"/>
      </w:docPartPr>
      <w:docPartBody>
        <w:p w:rsidR="00245E29" w:rsidRDefault="00097176" w:rsidP="00097176">
          <w:pPr>
            <w:pStyle w:val="DB7134001A6E4D079482DA7C33A2142C3"/>
          </w:pPr>
          <w:r w:rsidRPr="00613DB5">
            <w:rPr>
              <w:rFonts w:cstheme="minorHAnsi"/>
              <w:sz w:val="18"/>
              <w:szCs w:val="18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5903FCC7D9A94E75B8CE162FF168B6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FA1A0C-33D3-40FA-AA3B-9F85353463BA}"/>
      </w:docPartPr>
      <w:docPartBody>
        <w:p w:rsidR="00245E29" w:rsidRDefault="00097176" w:rsidP="00097176">
          <w:pPr>
            <w:pStyle w:val="5903FCC7D9A94E75B8CE162FF168B6512"/>
          </w:pPr>
          <w:r w:rsidRPr="00DF7CCB">
            <w:rPr>
              <w:rStyle w:val="normaltextrun"/>
              <w:rFonts w:ascii="Arial" w:hAnsi="Arial" w:cs="Arial"/>
              <w:color w:val="BFBFBF" w:themeColor="background1" w:themeShade="BF"/>
              <w:shd w:val="clear" w:color="auto" w:fill="F2F2F2" w:themeFill="background1" w:themeFillShade="F2"/>
            </w:rPr>
            <w:t>[          ]</w:t>
          </w:r>
        </w:p>
      </w:docPartBody>
    </w:docPart>
    <w:docPart>
      <w:docPartPr>
        <w:name w:val="586B3AD82B40467FB035A96FC5D206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D4A464-2553-4D39-8F55-1321A4FE6303}"/>
      </w:docPartPr>
      <w:docPartBody>
        <w:p w:rsidR="00245E29" w:rsidRDefault="00097176" w:rsidP="00097176">
          <w:pPr>
            <w:pStyle w:val="586B3AD82B40467FB035A96FC5D206471"/>
          </w:pPr>
          <w:r w:rsidRPr="00DF7CCB">
            <w:rPr>
              <w:rStyle w:val="normaltextrun"/>
              <w:rFonts w:ascii="Arial" w:hAnsi="Arial" w:cs="Arial"/>
              <w:color w:val="BFBFBF" w:themeColor="background1" w:themeShade="BF"/>
              <w:shd w:val="clear" w:color="auto" w:fill="F2F2F2" w:themeFill="background1" w:themeFillShade="F2"/>
            </w:rPr>
            <w:t>[         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10"/>
    <w:rsid w:val="00097176"/>
    <w:rsid w:val="00135310"/>
    <w:rsid w:val="001826CA"/>
    <w:rsid w:val="001C1C5E"/>
    <w:rsid w:val="001F6DA1"/>
    <w:rsid w:val="00245E29"/>
    <w:rsid w:val="002623B1"/>
    <w:rsid w:val="002C2EEF"/>
    <w:rsid w:val="00311605"/>
    <w:rsid w:val="006F192B"/>
    <w:rsid w:val="006F2CD3"/>
    <w:rsid w:val="00861FDA"/>
    <w:rsid w:val="00917803"/>
    <w:rsid w:val="00A74C53"/>
    <w:rsid w:val="00A903FE"/>
    <w:rsid w:val="00AE6622"/>
    <w:rsid w:val="00B2573D"/>
    <w:rsid w:val="00B61659"/>
    <w:rsid w:val="00D26A31"/>
    <w:rsid w:val="00F9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097176"/>
    <w:rPr>
      <w:color w:val="808080"/>
    </w:rPr>
  </w:style>
  <w:style w:type="paragraph" w:customStyle="1" w:styleId="A9DC4D19A93944848670CAD4946E15EC">
    <w:name w:val="A9DC4D19A93944848670CAD4946E15EC"/>
    <w:rsid w:val="00135310"/>
  </w:style>
  <w:style w:type="paragraph" w:customStyle="1" w:styleId="C7C015622E6145809ABBD1E69862EBDF">
    <w:name w:val="C7C015622E6145809ABBD1E69862EBDF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EF0777702C114FC895F0728F40C343D4">
    <w:name w:val="EF0777702C114FC895F0728F40C343D4"/>
    <w:rsid w:val="00135310"/>
  </w:style>
  <w:style w:type="paragraph" w:customStyle="1" w:styleId="52642850EC654D95B63E9D538BF549E9">
    <w:name w:val="52642850EC654D95B63E9D538BF549E9"/>
    <w:rsid w:val="00135310"/>
  </w:style>
  <w:style w:type="paragraph" w:customStyle="1" w:styleId="7B2F6561680746EA8982CE8DA155A526">
    <w:name w:val="7B2F6561680746EA8982CE8DA155A526"/>
    <w:rsid w:val="00097176"/>
  </w:style>
  <w:style w:type="paragraph" w:customStyle="1" w:styleId="0AD68891172E4F8EAAA2A506749DABFC">
    <w:name w:val="0AD68891172E4F8EAAA2A506749DABFC"/>
    <w:rsid w:val="00097176"/>
  </w:style>
  <w:style w:type="paragraph" w:customStyle="1" w:styleId="64E1C0D0239A415AA08D4D3C5BF7C451">
    <w:name w:val="64E1C0D0239A415AA08D4D3C5BF7C451"/>
    <w:rsid w:val="00097176"/>
  </w:style>
  <w:style w:type="paragraph" w:customStyle="1" w:styleId="8718820102F641BA8D841042EA1DDF6D">
    <w:name w:val="8718820102F641BA8D841042EA1DDF6D"/>
    <w:rsid w:val="00097176"/>
  </w:style>
  <w:style w:type="paragraph" w:customStyle="1" w:styleId="CAF2DFB716D5463F9189C5B06D7BC7E5">
    <w:name w:val="CAF2DFB716D5463F9189C5B06D7BC7E5"/>
    <w:rsid w:val="00097176"/>
  </w:style>
  <w:style w:type="paragraph" w:customStyle="1" w:styleId="47B5C82BB624454A8EC81E360E2D7009">
    <w:name w:val="47B5C82BB624454A8EC81E360E2D7009"/>
    <w:rsid w:val="00097176"/>
  </w:style>
  <w:style w:type="paragraph" w:customStyle="1" w:styleId="58C67B64F9D24EF396D5A4824B0457BE">
    <w:name w:val="58C67B64F9D24EF396D5A4824B0457BE"/>
    <w:rsid w:val="00097176"/>
  </w:style>
  <w:style w:type="paragraph" w:customStyle="1" w:styleId="AE5ACFC2B02C49E08E19FF1B2A8CC30D">
    <w:name w:val="AE5ACFC2B02C49E08E19FF1B2A8CC30D"/>
    <w:rsid w:val="00097176"/>
  </w:style>
  <w:style w:type="paragraph" w:customStyle="1" w:styleId="CF8AF0547C6C49DEAB0D87992E11A863">
    <w:name w:val="CF8AF0547C6C49DEAB0D87992E11A863"/>
    <w:rsid w:val="00097176"/>
  </w:style>
  <w:style w:type="paragraph" w:customStyle="1" w:styleId="F3144F593B3541C782AE14AB973815F2">
    <w:name w:val="F3144F593B3541C782AE14AB973815F2"/>
    <w:rsid w:val="00097176"/>
  </w:style>
  <w:style w:type="paragraph" w:customStyle="1" w:styleId="238205AC1CA0445484A0B5892F904E9F">
    <w:name w:val="238205AC1CA0445484A0B5892F904E9F"/>
    <w:rsid w:val="00097176"/>
  </w:style>
  <w:style w:type="paragraph" w:customStyle="1" w:styleId="4BD153C856AF48FC9FEE3D3F51A9FE04">
    <w:name w:val="4BD153C856AF48FC9FEE3D3F51A9FE04"/>
    <w:rsid w:val="00097176"/>
  </w:style>
  <w:style w:type="paragraph" w:customStyle="1" w:styleId="B80C03EC70C24B1684ADEF197D17FCA7">
    <w:name w:val="B80C03EC70C24B1684ADEF197D17FCA7"/>
    <w:rsid w:val="00097176"/>
  </w:style>
  <w:style w:type="paragraph" w:customStyle="1" w:styleId="AE01ECC022804040BB320DA97A1156B1">
    <w:name w:val="AE01ECC022804040BB320DA97A1156B1"/>
    <w:rsid w:val="00097176"/>
  </w:style>
  <w:style w:type="paragraph" w:customStyle="1" w:styleId="3693EBBC1A0E4C928BBA677E75EE83B4">
    <w:name w:val="3693EBBC1A0E4C928BBA677E75EE83B4"/>
    <w:rsid w:val="00097176"/>
  </w:style>
  <w:style w:type="paragraph" w:customStyle="1" w:styleId="FB58A17C6A7C4165B3A242EC8035DEBB">
    <w:name w:val="FB58A17C6A7C4165B3A242EC8035DEBB"/>
    <w:rsid w:val="00097176"/>
  </w:style>
  <w:style w:type="paragraph" w:customStyle="1" w:styleId="F0BDC97BD14843D388144509F4982E79">
    <w:name w:val="F0BDC97BD14843D388144509F4982E79"/>
    <w:rsid w:val="00097176"/>
  </w:style>
  <w:style w:type="paragraph" w:customStyle="1" w:styleId="BD0D2A0A02AC45AA952FB52327BC67C5">
    <w:name w:val="BD0D2A0A02AC45AA952FB52327BC67C5"/>
    <w:rsid w:val="00097176"/>
  </w:style>
  <w:style w:type="paragraph" w:customStyle="1" w:styleId="AD0890C5888D4365A7F958E80109082D">
    <w:name w:val="AD0890C5888D4365A7F958E80109082D"/>
    <w:rsid w:val="00097176"/>
  </w:style>
  <w:style w:type="paragraph" w:customStyle="1" w:styleId="3856E4E972774EFCB89399AE2AAFF9F4">
    <w:name w:val="3856E4E972774EFCB89399AE2AAFF9F4"/>
    <w:rsid w:val="00097176"/>
  </w:style>
  <w:style w:type="paragraph" w:customStyle="1" w:styleId="C688A6EAF9BB442AB86F6E4AEF618E2B">
    <w:name w:val="C688A6EAF9BB442AB86F6E4AEF618E2B"/>
    <w:rsid w:val="00097176"/>
  </w:style>
  <w:style w:type="paragraph" w:customStyle="1" w:styleId="AF2E7CDB4D294F09BD1DE7899F1DA9B5">
    <w:name w:val="AF2E7CDB4D294F09BD1DE7899F1DA9B5"/>
    <w:rsid w:val="00097176"/>
  </w:style>
  <w:style w:type="paragraph" w:customStyle="1" w:styleId="3E794C951E6F4F3E83EB738AEC78E1D6">
    <w:name w:val="3E794C951E6F4F3E83EB738AEC78E1D6"/>
    <w:rsid w:val="00097176"/>
  </w:style>
  <w:style w:type="paragraph" w:customStyle="1" w:styleId="3AC86B9F4A6349318DB318A53A487A15">
    <w:name w:val="3AC86B9F4A6349318DB318A53A487A15"/>
    <w:rsid w:val="00097176"/>
  </w:style>
  <w:style w:type="paragraph" w:customStyle="1" w:styleId="DB7134001A6E4D079482DA7C33A2142C">
    <w:name w:val="DB7134001A6E4D079482DA7C33A2142C"/>
    <w:rsid w:val="00097176"/>
  </w:style>
  <w:style w:type="paragraph" w:customStyle="1" w:styleId="C7C015622E6145809ABBD1E69862EBDF1">
    <w:name w:val="C7C015622E6145809ABBD1E69862EBDF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8718820102F641BA8D841042EA1DDF6D1">
    <w:name w:val="8718820102F641BA8D841042EA1DDF6D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AF2DFB716D5463F9189C5B06D7BC7E51">
    <w:name w:val="CAF2DFB716D5463F9189C5B06D7BC7E5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7B5C82BB624454A8EC81E360E2D70091">
    <w:name w:val="47B5C82BB624454A8EC81E360E2D7009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58C67B64F9D24EF396D5A4824B0457BE1">
    <w:name w:val="58C67B64F9D24EF396D5A4824B0457BE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5ACFC2B02C49E08E19FF1B2A8CC30D1">
    <w:name w:val="AE5ACFC2B02C49E08E19FF1B2A8CC30D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F8AF0547C6C49DEAB0D87992E11A8631">
    <w:name w:val="CF8AF0547C6C49DEAB0D87992E11A863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3144F593B3541C782AE14AB973815F21">
    <w:name w:val="F3144F593B3541C782AE14AB973815F2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238205AC1CA0445484A0B5892F904E9F1">
    <w:name w:val="238205AC1CA0445484A0B5892F904E9F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BD153C856AF48FC9FEE3D3F51A9FE041">
    <w:name w:val="4BD153C856AF48FC9FEE3D3F51A9FE04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80C03EC70C24B1684ADEF197D17FCA71">
    <w:name w:val="B80C03EC70C24B1684ADEF197D17FCA7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01ECC022804040BB320DA97A1156B11">
    <w:name w:val="AE01ECC022804040BB320DA97A1156B1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693EBBC1A0E4C928BBA677E75EE83B41">
    <w:name w:val="3693EBBC1A0E4C928BBA677E75EE83B4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B58A17C6A7C4165B3A242EC8035DEBB1">
    <w:name w:val="FB58A17C6A7C4165B3A242EC8035DEBB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0BDC97BD14843D388144509F4982E791">
    <w:name w:val="F0BDC97BD14843D388144509F4982E79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D0D2A0A02AC45AA952FB52327BC67C51">
    <w:name w:val="BD0D2A0A02AC45AA952FB52327BC67C5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D0890C5888D4365A7F958E80109082D1">
    <w:name w:val="AD0890C5888D4365A7F958E80109082D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856E4E972774EFCB89399AE2AAFF9F41">
    <w:name w:val="3856E4E972774EFCB89399AE2AAFF9F4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688A6EAF9BB442AB86F6E4AEF618E2B1">
    <w:name w:val="C688A6EAF9BB442AB86F6E4AEF618E2B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F2E7CDB4D294F09BD1DE7899F1DA9B51">
    <w:name w:val="AF2E7CDB4D294F09BD1DE7899F1DA9B5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E794C951E6F4F3E83EB738AEC78E1D61">
    <w:name w:val="3E794C951E6F4F3E83EB738AEC78E1D6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AC86B9F4A6349318DB318A53A487A151">
    <w:name w:val="3AC86B9F4A6349318DB318A53A487A15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DB7134001A6E4D079482DA7C33A2142C1">
    <w:name w:val="DB7134001A6E4D079482DA7C33A2142C1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5903FCC7D9A94E75B8CE162FF168B651">
    <w:name w:val="5903FCC7D9A94E75B8CE162FF168B651"/>
    <w:rsid w:val="00097176"/>
  </w:style>
  <w:style w:type="paragraph" w:customStyle="1" w:styleId="C7C015622E6145809ABBD1E69862EBDF2">
    <w:name w:val="C7C015622E6145809ABBD1E69862EBDF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8718820102F641BA8D841042EA1DDF6D2">
    <w:name w:val="8718820102F641BA8D841042EA1DDF6D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AF2DFB716D5463F9189C5B06D7BC7E52">
    <w:name w:val="CAF2DFB716D5463F9189C5B06D7BC7E5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7B5C82BB624454A8EC81E360E2D70092">
    <w:name w:val="47B5C82BB624454A8EC81E360E2D7009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58C67B64F9D24EF396D5A4824B0457BE2">
    <w:name w:val="58C67B64F9D24EF396D5A4824B0457BE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5ACFC2B02C49E08E19FF1B2A8CC30D2">
    <w:name w:val="AE5ACFC2B02C49E08E19FF1B2A8CC30D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F8AF0547C6C49DEAB0D87992E11A8632">
    <w:name w:val="CF8AF0547C6C49DEAB0D87992E11A863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3144F593B3541C782AE14AB973815F22">
    <w:name w:val="F3144F593B3541C782AE14AB973815F2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238205AC1CA0445484A0B5892F904E9F2">
    <w:name w:val="238205AC1CA0445484A0B5892F904E9F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BD153C856AF48FC9FEE3D3F51A9FE042">
    <w:name w:val="4BD153C856AF48FC9FEE3D3F51A9FE04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80C03EC70C24B1684ADEF197D17FCA72">
    <w:name w:val="B80C03EC70C24B1684ADEF197D17FCA7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01ECC022804040BB320DA97A1156B12">
    <w:name w:val="AE01ECC022804040BB320DA97A1156B1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693EBBC1A0E4C928BBA677E75EE83B42">
    <w:name w:val="3693EBBC1A0E4C928BBA677E75EE83B4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B58A17C6A7C4165B3A242EC8035DEBB2">
    <w:name w:val="FB58A17C6A7C4165B3A242EC8035DEBB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0BDC97BD14843D388144509F4982E792">
    <w:name w:val="F0BDC97BD14843D388144509F4982E79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D0D2A0A02AC45AA952FB52327BC67C52">
    <w:name w:val="BD0D2A0A02AC45AA952FB52327BC67C5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D0890C5888D4365A7F958E80109082D2">
    <w:name w:val="AD0890C5888D4365A7F958E80109082D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856E4E972774EFCB89399AE2AAFF9F42">
    <w:name w:val="3856E4E972774EFCB89399AE2AAFF9F4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688A6EAF9BB442AB86F6E4AEF618E2B2">
    <w:name w:val="C688A6EAF9BB442AB86F6E4AEF618E2B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F2E7CDB4D294F09BD1DE7899F1DA9B52">
    <w:name w:val="AF2E7CDB4D294F09BD1DE7899F1DA9B5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E794C951E6F4F3E83EB738AEC78E1D62">
    <w:name w:val="3E794C951E6F4F3E83EB738AEC78E1D6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AC86B9F4A6349318DB318A53A487A152">
    <w:name w:val="3AC86B9F4A6349318DB318A53A487A15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DB7134001A6E4D079482DA7C33A2142C2">
    <w:name w:val="DB7134001A6E4D079482DA7C33A2142C2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character" w:customStyle="1" w:styleId="normaltextrun">
    <w:name w:val="normaltextrun"/>
    <w:basedOn w:val="Standardstycketeckensnitt"/>
    <w:rsid w:val="00097176"/>
  </w:style>
  <w:style w:type="paragraph" w:customStyle="1" w:styleId="5903FCC7D9A94E75B8CE162FF168B6511">
    <w:name w:val="5903FCC7D9A94E75B8CE162FF168B6511"/>
    <w:rsid w:val="0009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86B3AD82B40467FB035A96FC5D20647">
    <w:name w:val="586B3AD82B40467FB035A96FC5D20647"/>
    <w:rsid w:val="0009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7C015622E6145809ABBD1E69862EBDF3">
    <w:name w:val="C7C015622E6145809ABBD1E69862EBDF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8718820102F641BA8D841042EA1DDF6D3">
    <w:name w:val="8718820102F641BA8D841042EA1DDF6D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AF2DFB716D5463F9189C5B06D7BC7E53">
    <w:name w:val="CAF2DFB716D5463F9189C5B06D7BC7E5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7B5C82BB624454A8EC81E360E2D70093">
    <w:name w:val="47B5C82BB624454A8EC81E360E2D7009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58C67B64F9D24EF396D5A4824B0457BE3">
    <w:name w:val="58C67B64F9D24EF396D5A4824B0457BE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5ACFC2B02C49E08E19FF1B2A8CC30D3">
    <w:name w:val="AE5ACFC2B02C49E08E19FF1B2A8CC30D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F8AF0547C6C49DEAB0D87992E11A8633">
    <w:name w:val="CF8AF0547C6C49DEAB0D87992E11A863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3144F593B3541C782AE14AB973815F23">
    <w:name w:val="F3144F593B3541C782AE14AB973815F2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238205AC1CA0445484A0B5892F904E9F3">
    <w:name w:val="238205AC1CA0445484A0B5892F904E9F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4BD153C856AF48FC9FEE3D3F51A9FE043">
    <w:name w:val="4BD153C856AF48FC9FEE3D3F51A9FE04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80C03EC70C24B1684ADEF197D17FCA73">
    <w:name w:val="B80C03EC70C24B1684ADEF197D17FCA7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E01ECC022804040BB320DA97A1156B13">
    <w:name w:val="AE01ECC022804040BB320DA97A1156B1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693EBBC1A0E4C928BBA677E75EE83B43">
    <w:name w:val="3693EBBC1A0E4C928BBA677E75EE83B4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B58A17C6A7C4165B3A242EC8035DEBB3">
    <w:name w:val="FB58A17C6A7C4165B3A242EC8035DEBB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F0BDC97BD14843D388144509F4982E793">
    <w:name w:val="F0BDC97BD14843D388144509F4982E79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BD0D2A0A02AC45AA952FB52327BC67C53">
    <w:name w:val="BD0D2A0A02AC45AA952FB52327BC67C5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D0890C5888D4365A7F958E80109082D3">
    <w:name w:val="AD0890C5888D4365A7F958E80109082D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856E4E972774EFCB89399AE2AAFF9F43">
    <w:name w:val="3856E4E972774EFCB89399AE2AAFF9F4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C688A6EAF9BB442AB86F6E4AEF618E2B3">
    <w:name w:val="C688A6EAF9BB442AB86F6E4AEF618E2B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AF2E7CDB4D294F09BD1DE7899F1DA9B53">
    <w:name w:val="AF2E7CDB4D294F09BD1DE7899F1DA9B5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E794C951E6F4F3E83EB738AEC78E1D63">
    <w:name w:val="3E794C951E6F4F3E83EB738AEC78E1D6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3AC86B9F4A6349318DB318A53A487A153">
    <w:name w:val="3AC86B9F4A6349318DB318A53A487A15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DB7134001A6E4D079482DA7C33A2142C3">
    <w:name w:val="DB7134001A6E4D079482DA7C33A2142C3"/>
    <w:rsid w:val="00097176"/>
    <w:pPr>
      <w:spacing w:before="200" w:after="80" w:line="240" w:lineRule="auto"/>
    </w:pPr>
    <w:rPr>
      <w:kern w:val="0"/>
      <w:szCs w:val="21"/>
      <w:lang w:eastAsia="en-US"/>
      <w14:ligatures w14:val="none"/>
    </w:rPr>
  </w:style>
  <w:style w:type="paragraph" w:customStyle="1" w:styleId="5903FCC7D9A94E75B8CE162FF168B6512">
    <w:name w:val="5903FCC7D9A94E75B8CE162FF168B6512"/>
    <w:rsid w:val="0009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86B3AD82B40467FB035A96FC5D206471">
    <w:name w:val="586B3AD82B40467FB035A96FC5D206471"/>
    <w:rsid w:val="0009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2">
  <a:themeElements>
    <a:clrScheme name="Östhammars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E2001A"/>
      </a:accent1>
      <a:accent2>
        <a:srgbClr val="E0CC39"/>
      </a:accent2>
      <a:accent3>
        <a:srgbClr val="A6B340"/>
      </a:accent3>
      <a:accent4>
        <a:srgbClr val="719E8B"/>
      </a:accent4>
      <a:accent5>
        <a:srgbClr val="D77540"/>
      </a:accent5>
      <a:accent6>
        <a:srgbClr val="E0CC39"/>
      </a:accent6>
      <a:hlink>
        <a:srgbClr val="0000FF"/>
      </a:hlink>
      <a:folHlink>
        <a:srgbClr val="800080"/>
      </a:folHlink>
    </a:clrScheme>
    <a:fontScheme name="typer Östh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B2C92813FEC645A9B4D21D28888BED" ma:contentTypeVersion="11" ma:contentTypeDescription="Skapa ett nytt dokument." ma:contentTypeScope="" ma:versionID="e0847bd59af5907dc03748617c65bc76">
  <xsd:schema xmlns:xsd="http://www.w3.org/2001/XMLSchema" xmlns:xs="http://www.w3.org/2001/XMLSchema" xmlns:p="http://schemas.microsoft.com/office/2006/metadata/properties" xmlns:ns3="c07f2a2c-7f64-4bb5-b786-4d2ff1fc3559" targetNamespace="http://schemas.microsoft.com/office/2006/metadata/properties" ma:root="true" ma:fieldsID="ec1aea4fd1ffbb1c0205fefdaa8510ce" ns3:_="">
    <xsd:import namespace="c07f2a2c-7f64-4bb5-b786-4d2ff1fc35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2a2c-7f64-4bb5-b786-4d2ff1fc3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C035FB-120F-42CD-9450-7224EFE82C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AD99C1-1A3A-4915-8E7E-32CCF689A5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49FD-1F21-4C97-BAA2-3AE5B620D3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08409-E7C8-4119-895B-0A4C5719A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f2a2c-7f64-4bb5-b786-4d2ff1fc35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Styrdokument_policy_riktlinje_program_plan</Template>
  <TotalTime>2</TotalTime>
  <Pages>16</Pages>
  <Words>2247</Words>
  <Characters>18224</Characters>
  <Application>Microsoft Office Word</Application>
  <DocSecurity>0</DocSecurity>
  <Lines>552</Lines>
  <Paragraphs>330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Styrdokument Östhammars kommun</vt:lpstr>
    </vt:vector>
  </TitlesOfParts>
  <Company>Östhammars kommun</Company>
  <LinksUpToDate>false</LinksUpToDate>
  <CharactersWithSpaces>20141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Styrdokument Östhammars kommun</dc:title>
  <dc:subject/>
  <dc:creator>Jessica Ericsson</dc:creator>
  <cp:keywords/>
  <dc:description/>
  <cp:lastModifiedBy>Jessica Ericsson</cp:lastModifiedBy>
  <cp:revision>2</cp:revision>
  <cp:lastPrinted>2026-10-23T06:15:00Z</cp:lastPrinted>
  <dcterms:created xsi:type="dcterms:W3CDTF">2026-10-23T06:16:00Z</dcterms:created>
  <dcterms:modified xsi:type="dcterms:W3CDTF">2026-10-23T06:16:00Z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0x0101003EB2C92813FEC645A9B4D21D28888BED</vt:lpwstr>
  </property>
</Properties>
</file>