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2" w:rightFromText="142" w:vertAnchor="page" w:horzAnchor="page" w:tblpX="1702" w:tblpY="2382"/>
        <w:tblOverlap w:val="nev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BE130E" w14:paraId="70BFFF13" w14:textId="77777777" w:rsidTr="00E80C1C">
        <w:trPr>
          <w:trHeight w:hRule="exact" w:val="3912"/>
        </w:trPr>
        <w:tc>
          <w:tcPr>
            <w:tcW w:w="8505" w:type="dxa"/>
          </w:tcPr>
          <w:bookmarkStart w:id="0" w:name="_GoBack"/>
          <w:bookmarkEnd w:id="0"/>
          <w:p w14:paraId="0CD8B5B8" w14:textId="2DA1EDAE" w:rsidR="00BE130E" w:rsidRPr="00C76B9B" w:rsidRDefault="004E3F38" w:rsidP="00BE130E">
            <w:pPr>
              <w:pStyle w:val="Rubrik1"/>
              <w:outlineLvl w:val="0"/>
            </w:pPr>
            <w:sdt>
              <w:sdtPr>
                <w:id w:val="453452803"/>
                <w:placeholder>
                  <w:docPart w:val="E5C8338C843E490E93E78086D652A734"/>
                </w:placeholder>
                <w:temporary/>
                <w:showingPlcHdr/>
              </w:sdtPr>
              <w:sdtEndPr/>
              <w:sdtContent>
                <w:r w:rsidR="00BE130E">
                  <w:rPr>
                    <w:rStyle w:val="Platshllartext"/>
                  </w:rPr>
                  <w:t>Rubrik</w:t>
                </w:r>
              </w:sdtContent>
            </w:sdt>
          </w:p>
        </w:tc>
      </w:tr>
      <w:tr w:rsidR="00BE130E" w14:paraId="4FEE5648" w14:textId="77777777" w:rsidTr="00E80C1C">
        <w:trPr>
          <w:trHeight w:hRule="exact" w:val="1871"/>
        </w:trPr>
        <w:tc>
          <w:tcPr>
            <w:tcW w:w="8505" w:type="dxa"/>
          </w:tcPr>
          <w:p w14:paraId="10A974B1" w14:textId="610CAB7F" w:rsidR="00BE130E" w:rsidRPr="00C76B9B" w:rsidRDefault="004E3F38" w:rsidP="00BE130E">
            <w:pPr>
              <w:pStyle w:val="Normalstor"/>
              <w:rPr>
                <w:szCs w:val="110"/>
              </w:rPr>
            </w:pPr>
            <w:sdt>
              <w:sdtPr>
                <w:rPr>
                  <w:szCs w:val="110"/>
                </w:rPr>
                <w:id w:val="-2014363864"/>
                <w:placeholder>
                  <w:docPart w:val="4363ADB04115487DBB3BE7FA6FB79D74"/>
                </w:placeholder>
                <w:temporary/>
                <w:showingPlcHdr/>
              </w:sdtPr>
              <w:sdtEndPr/>
              <w:sdtContent>
                <w:r w:rsidR="00BE130E">
                  <w:rPr>
                    <w:rStyle w:val="Platshllartext"/>
                  </w:rPr>
                  <w:t>Text</w:t>
                </w:r>
              </w:sdtContent>
            </w:sdt>
          </w:p>
        </w:tc>
      </w:tr>
      <w:tr w:rsidR="00BE130E" w:rsidRPr="000A32A9" w14:paraId="710E8EDF" w14:textId="77777777" w:rsidTr="00E80C1C">
        <w:trPr>
          <w:trHeight w:hRule="exact" w:val="3515"/>
        </w:trPr>
        <w:tc>
          <w:tcPr>
            <w:tcW w:w="8505" w:type="dxa"/>
          </w:tcPr>
          <w:p w14:paraId="728B9CE2" w14:textId="25478189" w:rsidR="00BE130E" w:rsidRPr="00C76B9B" w:rsidRDefault="004E3F38" w:rsidP="00BE130E">
            <w:pPr>
              <w:rPr>
                <w:sz w:val="28"/>
              </w:rPr>
            </w:pPr>
            <w:sdt>
              <w:sdtPr>
                <w:rPr>
                  <w:szCs w:val="110"/>
                </w:rPr>
                <w:id w:val="-69038912"/>
                <w:placeholder>
                  <w:docPart w:val="BA1466171AB744B3AEA2EEE7896C2944"/>
                </w:placeholder>
                <w:temporary/>
                <w:showingPlcHdr/>
              </w:sdtPr>
              <w:sdtEndPr/>
              <w:sdtContent>
                <w:r w:rsidR="00BE130E"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  <w:tr w:rsidR="00BE130E" w:rsidRPr="00437527" w14:paraId="5353F585" w14:textId="77777777" w:rsidTr="00E80C1C">
        <w:trPr>
          <w:trHeight w:hRule="exact" w:val="907"/>
        </w:trPr>
        <w:tc>
          <w:tcPr>
            <w:tcW w:w="8505" w:type="dxa"/>
          </w:tcPr>
          <w:p w14:paraId="568BFC1E" w14:textId="62A8EB3B" w:rsidR="00BE130E" w:rsidRPr="00C76B9B" w:rsidRDefault="00E13A2C" w:rsidP="00BE130E">
            <w:pPr>
              <w:pStyle w:val="Rubrik2"/>
              <w:outlineLvl w:val="1"/>
              <w:rPr>
                <w:lang w:val="en-US"/>
              </w:rPr>
            </w:pPr>
            <w:r>
              <w:rPr>
                <w:szCs w:val="110"/>
              </w:rPr>
              <w:t>osthammar.se/</w:t>
            </w:r>
            <w:sdt>
              <w:sdtPr>
                <w:rPr>
                  <w:szCs w:val="110"/>
                </w:rPr>
                <w:id w:val="-1408913783"/>
                <w:placeholder>
                  <w:docPart w:val="855435A4B6C7445BBE816A648B1C8AE0"/>
                </w:placeholder>
                <w:temporary/>
                <w:showingPlcHdr/>
              </w:sdtPr>
              <w:sdtEndPr/>
              <w:sdtContent>
                <w:r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</w:tbl>
    <w:p w14:paraId="6CF20F05" w14:textId="77777777" w:rsidR="0034659D" w:rsidRPr="00437527" w:rsidRDefault="0034659D" w:rsidP="00117EB2">
      <w:pPr>
        <w:rPr>
          <w:lang w:val="en-US"/>
        </w:rPr>
      </w:pPr>
    </w:p>
    <w:sectPr w:rsidR="0034659D" w:rsidRPr="00437527" w:rsidSect="004375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49" w:right="839" w:bottom="1304" w:left="1701" w:header="709" w:footer="0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6D2BB0" w14:textId="77777777" w:rsidR="004E3F38" w:rsidRDefault="004E3F38" w:rsidP="00ED6C6F">
      <w:pPr>
        <w:spacing w:after="0" w:line="240" w:lineRule="auto"/>
      </w:pPr>
      <w:r>
        <w:separator/>
      </w:r>
    </w:p>
  </w:endnote>
  <w:endnote w:type="continuationSeparator" w:id="0">
    <w:p w14:paraId="225D2346" w14:textId="77777777" w:rsidR="004E3F38" w:rsidRDefault="004E3F38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0C8E8" w14:textId="77777777" w:rsidR="00450B4B" w:rsidRDefault="00450B4B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296" w:tblpY="14715"/>
      <w:tblOverlap w:val="never"/>
      <w:tblW w:w="112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42"/>
      <w:gridCol w:w="3912"/>
    </w:tblGrid>
    <w:tr w:rsidR="00755283" w14:paraId="732236EE" w14:textId="77777777" w:rsidTr="00C76B9B">
      <w:trPr>
        <w:trHeight w:hRule="exact" w:val="1361"/>
      </w:trPr>
      <w:tc>
        <w:tcPr>
          <w:tcW w:w="7342" w:type="dxa"/>
        </w:tcPr>
        <w:p w14:paraId="05ABD6A3" w14:textId="77777777" w:rsidR="00755283" w:rsidRDefault="005078BF" w:rsidP="00C76B9B"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D3AF33" wp14:editId="34F51903">
                    <wp:simplePos x="0" y="0"/>
                    <wp:positionH relativeFrom="column">
                      <wp:posOffset>619125</wp:posOffset>
                    </wp:positionH>
                    <wp:positionV relativeFrom="paragraph">
                      <wp:posOffset>14430375</wp:posOffset>
                    </wp:positionV>
                    <wp:extent cx="2847975" cy="514350"/>
                    <wp:effectExtent l="0" t="0" r="0" b="0"/>
                    <wp:wrapNone/>
                    <wp:docPr id="8" name="Textruta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53A1E14" w14:textId="77777777" w:rsidR="005078BF" w:rsidRDefault="005078BF" w:rsidP="005078BF">
                                <w:pP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>
                                  <w:rPr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5D3AF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8" o:spid="_x0000_s1026" type="#_x0000_t202" style="position:absolute;margin-left:48.75pt;margin-top:1136.25pt;width:224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" filled="f" stroked="f" strokeweight=".5pt">
                    <v:textbox>
                      <w:txbxContent>
                        <w:p w14:paraId="453A1E14" w14:textId="77777777" w:rsidR="005078BF" w:rsidRDefault="005078BF" w:rsidP="005078BF">
                          <w:pPr>
                            <w:rPr>
                              <w:spacing w:val="4"/>
                              <w:sz w:val="34"/>
                              <w:szCs w:val="34"/>
                            </w:rPr>
                          </w:pPr>
                          <w:r>
                            <w:rPr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912" w:type="dxa"/>
        </w:tcPr>
        <w:p w14:paraId="2C55D03B" w14:textId="013417D3" w:rsidR="00755283" w:rsidRDefault="00755283" w:rsidP="00C76B9B"/>
      </w:tc>
    </w:tr>
  </w:tbl>
  <w:p w14:paraId="02A23DF4" w14:textId="46829BF9" w:rsidR="00755283" w:rsidRDefault="00066463">
    <w:pPr>
      <w:pStyle w:val="Sidfo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9CD47A1" wp14:editId="79C69FB1">
          <wp:simplePos x="0" y="0"/>
          <wp:positionH relativeFrom="page">
            <wp:posOffset>4857115</wp:posOffset>
          </wp:positionH>
          <wp:positionV relativeFrom="page">
            <wp:posOffset>9350375</wp:posOffset>
          </wp:positionV>
          <wp:extent cx="1980000" cy="622800"/>
          <wp:effectExtent l="0" t="0" r="1270" b="6350"/>
          <wp:wrapNone/>
          <wp:docPr id="49" name="Bildobjekt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sthammar_en del av roslagen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6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B924C" w14:textId="77777777" w:rsidR="00450B4B" w:rsidRDefault="00450B4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E9559" w14:textId="77777777" w:rsidR="004E3F38" w:rsidRDefault="004E3F38" w:rsidP="00ED6C6F">
      <w:pPr>
        <w:spacing w:after="0" w:line="240" w:lineRule="auto"/>
      </w:pPr>
      <w:r>
        <w:separator/>
      </w:r>
    </w:p>
  </w:footnote>
  <w:footnote w:type="continuationSeparator" w:id="0">
    <w:p w14:paraId="2B734F16" w14:textId="77777777" w:rsidR="004E3F38" w:rsidRDefault="004E3F38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DC9EF" w14:textId="77777777" w:rsidR="00450B4B" w:rsidRDefault="00450B4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B105B" w14:textId="44583D65" w:rsidR="00437527" w:rsidRDefault="00437527">
    <w:pPr>
      <w:pStyle w:val="Sidhuvud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EC0210B" wp14:editId="36A81417">
          <wp:simplePos x="0" y="0"/>
          <wp:positionH relativeFrom="page">
            <wp:posOffset>287020</wp:posOffset>
          </wp:positionH>
          <wp:positionV relativeFrom="page">
            <wp:posOffset>287020</wp:posOffset>
          </wp:positionV>
          <wp:extent cx="6981825" cy="10115550"/>
          <wp:effectExtent l="0" t="0" r="952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╠êSTK_Evenemang_Mall_Poster_A4_ny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81825" cy="10115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651DA" w14:textId="77777777" w:rsidR="00450B4B" w:rsidRDefault="00450B4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8B06472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9EFE025A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13588"/>
    <w:rsid w:val="00023CF5"/>
    <w:rsid w:val="000304A9"/>
    <w:rsid w:val="0004794D"/>
    <w:rsid w:val="000643FD"/>
    <w:rsid w:val="0006556F"/>
    <w:rsid w:val="00066463"/>
    <w:rsid w:val="00081E07"/>
    <w:rsid w:val="000914AE"/>
    <w:rsid w:val="00092EFE"/>
    <w:rsid w:val="000A32A9"/>
    <w:rsid w:val="000B6AD6"/>
    <w:rsid w:val="000D29F7"/>
    <w:rsid w:val="000D4286"/>
    <w:rsid w:val="0011207E"/>
    <w:rsid w:val="00117EB2"/>
    <w:rsid w:val="00126080"/>
    <w:rsid w:val="00142663"/>
    <w:rsid w:val="001512A8"/>
    <w:rsid w:val="0016184B"/>
    <w:rsid w:val="001629A8"/>
    <w:rsid w:val="0019201B"/>
    <w:rsid w:val="001B4BB9"/>
    <w:rsid w:val="001C29A5"/>
    <w:rsid w:val="001C4812"/>
    <w:rsid w:val="001D497D"/>
    <w:rsid w:val="001E51F1"/>
    <w:rsid w:val="001E543E"/>
    <w:rsid w:val="00200BFD"/>
    <w:rsid w:val="002157E5"/>
    <w:rsid w:val="00220B93"/>
    <w:rsid w:val="002346A2"/>
    <w:rsid w:val="002465B4"/>
    <w:rsid w:val="00252BDC"/>
    <w:rsid w:val="002826D3"/>
    <w:rsid w:val="00282C83"/>
    <w:rsid w:val="002A223C"/>
    <w:rsid w:val="002F5624"/>
    <w:rsid w:val="002F7366"/>
    <w:rsid w:val="003061CA"/>
    <w:rsid w:val="00320D91"/>
    <w:rsid w:val="003226A5"/>
    <w:rsid w:val="00340A55"/>
    <w:rsid w:val="0034659D"/>
    <w:rsid w:val="00357829"/>
    <w:rsid w:val="00367608"/>
    <w:rsid w:val="00367ED7"/>
    <w:rsid w:val="00383482"/>
    <w:rsid w:val="00391816"/>
    <w:rsid w:val="003977E2"/>
    <w:rsid w:val="003A0FEC"/>
    <w:rsid w:val="00425E6B"/>
    <w:rsid w:val="00437527"/>
    <w:rsid w:val="00450B4B"/>
    <w:rsid w:val="004539FA"/>
    <w:rsid w:val="0045568E"/>
    <w:rsid w:val="00463F60"/>
    <w:rsid w:val="00466ABB"/>
    <w:rsid w:val="00481060"/>
    <w:rsid w:val="00483F66"/>
    <w:rsid w:val="004849EA"/>
    <w:rsid w:val="00492FD6"/>
    <w:rsid w:val="00494A2E"/>
    <w:rsid w:val="004D5865"/>
    <w:rsid w:val="004E0B05"/>
    <w:rsid w:val="004E3C71"/>
    <w:rsid w:val="004E3F38"/>
    <w:rsid w:val="005078BF"/>
    <w:rsid w:val="00520BA0"/>
    <w:rsid w:val="00594D98"/>
    <w:rsid w:val="005A403A"/>
    <w:rsid w:val="005D4899"/>
    <w:rsid w:val="005E2617"/>
    <w:rsid w:val="005F29FB"/>
    <w:rsid w:val="006002C2"/>
    <w:rsid w:val="006137D6"/>
    <w:rsid w:val="00636664"/>
    <w:rsid w:val="00657A13"/>
    <w:rsid w:val="00696D73"/>
    <w:rsid w:val="006C379E"/>
    <w:rsid w:val="006C7CDB"/>
    <w:rsid w:val="006D3BAB"/>
    <w:rsid w:val="006E43A5"/>
    <w:rsid w:val="006F74C2"/>
    <w:rsid w:val="00714BC8"/>
    <w:rsid w:val="007542F1"/>
    <w:rsid w:val="00755283"/>
    <w:rsid w:val="00757AB4"/>
    <w:rsid w:val="007829D2"/>
    <w:rsid w:val="00783074"/>
    <w:rsid w:val="00786D7A"/>
    <w:rsid w:val="007A0B53"/>
    <w:rsid w:val="007B634A"/>
    <w:rsid w:val="007C7369"/>
    <w:rsid w:val="007E16FA"/>
    <w:rsid w:val="007F5424"/>
    <w:rsid w:val="00834506"/>
    <w:rsid w:val="008574B7"/>
    <w:rsid w:val="0086637B"/>
    <w:rsid w:val="00871A7A"/>
    <w:rsid w:val="00875CBE"/>
    <w:rsid w:val="008933BE"/>
    <w:rsid w:val="008B15F1"/>
    <w:rsid w:val="008C5285"/>
    <w:rsid w:val="008E3FF3"/>
    <w:rsid w:val="008F5B6C"/>
    <w:rsid w:val="009255D9"/>
    <w:rsid w:val="00934DAE"/>
    <w:rsid w:val="00976057"/>
    <w:rsid w:val="00985F1E"/>
    <w:rsid w:val="009B70B4"/>
    <w:rsid w:val="009C0EFB"/>
    <w:rsid w:val="009E6EF9"/>
    <w:rsid w:val="009E7F82"/>
    <w:rsid w:val="00A2018A"/>
    <w:rsid w:val="00A51CEF"/>
    <w:rsid w:val="00A80559"/>
    <w:rsid w:val="00A924D7"/>
    <w:rsid w:val="00A97CDA"/>
    <w:rsid w:val="00AA4DDE"/>
    <w:rsid w:val="00AC285A"/>
    <w:rsid w:val="00AD354E"/>
    <w:rsid w:val="00AD5832"/>
    <w:rsid w:val="00AF5B57"/>
    <w:rsid w:val="00AF6197"/>
    <w:rsid w:val="00B137CE"/>
    <w:rsid w:val="00B30455"/>
    <w:rsid w:val="00B30C65"/>
    <w:rsid w:val="00B4285A"/>
    <w:rsid w:val="00B47C61"/>
    <w:rsid w:val="00B71B19"/>
    <w:rsid w:val="00BB48AC"/>
    <w:rsid w:val="00BE130E"/>
    <w:rsid w:val="00C05E98"/>
    <w:rsid w:val="00C0759A"/>
    <w:rsid w:val="00C079B5"/>
    <w:rsid w:val="00C342CB"/>
    <w:rsid w:val="00C634AA"/>
    <w:rsid w:val="00C76B9B"/>
    <w:rsid w:val="00CB4B73"/>
    <w:rsid w:val="00CD482B"/>
    <w:rsid w:val="00D070FF"/>
    <w:rsid w:val="00D1252E"/>
    <w:rsid w:val="00D144ED"/>
    <w:rsid w:val="00D14D57"/>
    <w:rsid w:val="00D2298A"/>
    <w:rsid w:val="00D23EA1"/>
    <w:rsid w:val="00D4779E"/>
    <w:rsid w:val="00D75188"/>
    <w:rsid w:val="00DB4EC2"/>
    <w:rsid w:val="00DC2F01"/>
    <w:rsid w:val="00DC31F3"/>
    <w:rsid w:val="00DC4742"/>
    <w:rsid w:val="00DD2277"/>
    <w:rsid w:val="00DE3422"/>
    <w:rsid w:val="00DF0444"/>
    <w:rsid w:val="00E13A2C"/>
    <w:rsid w:val="00E27789"/>
    <w:rsid w:val="00E31BDF"/>
    <w:rsid w:val="00E33025"/>
    <w:rsid w:val="00E6301A"/>
    <w:rsid w:val="00E80C1C"/>
    <w:rsid w:val="00E912A9"/>
    <w:rsid w:val="00ED6C6F"/>
    <w:rsid w:val="00EF1D4B"/>
    <w:rsid w:val="00F123A9"/>
    <w:rsid w:val="00F2530A"/>
    <w:rsid w:val="00F4778E"/>
    <w:rsid w:val="00FA1C57"/>
    <w:rsid w:val="00FC6F9F"/>
    <w:rsid w:val="00FE4A1F"/>
    <w:rsid w:val="00FF0007"/>
    <w:rsid w:val="00FF07DE"/>
    <w:rsid w:val="00FF0957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D60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01A"/>
    <w:pPr>
      <w:spacing w:after="480" w:line="320" w:lineRule="atLeast"/>
    </w:pPr>
    <w:rPr>
      <w:color w:val="FFFFFF" w:themeColor="background1"/>
      <w:sz w:val="26"/>
    </w:rPr>
  </w:style>
  <w:style w:type="paragraph" w:styleId="Rubrik1">
    <w:name w:val="heading 1"/>
    <w:basedOn w:val="Rubrik"/>
    <w:link w:val="Rubrik1Char"/>
    <w:uiPriority w:val="9"/>
    <w:qFormat/>
    <w:rsid w:val="0019201B"/>
    <w:pPr>
      <w:keepNext/>
      <w:keepLines/>
      <w:spacing w:line="240" w:lineRule="auto"/>
      <w:jc w:val="left"/>
      <w:outlineLvl w:val="0"/>
    </w:pPr>
    <w:rPr>
      <w:b/>
      <w:bCs w:val="0"/>
      <w:sz w:val="170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6C7CDB"/>
    <w:pPr>
      <w:spacing w:after="120"/>
      <w:outlineLvl w:val="1"/>
    </w:pPr>
    <w:rPr>
      <w:bCs/>
      <w:sz w:val="34"/>
    </w:rPr>
  </w:style>
  <w:style w:type="paragraph" w:styleId="Rubrik3">
    <w:name w:val="heading 3"/>
    <w:basedOn w:val="Rubrik2"/>
    <w:next w:val="Normal"/>
    <w:link w:val="Rubrik3Char"/>
    <w:uiPriority w:val="9"/>
    <w:rsid w:val="00E27789"/>
    <w:pPr>
      <w:spacing w:after="0" w:line="280" w:lineRule="atLeast"/>
      <w:outlineLvl w:val="2"/>
    </w:pPr>
    <w:rPr>
      <w:spacing w:val="-2"/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1E543E"/>
    <w:pPr>
      <w:spacing w:before="120"/>
      <w:outlineLvl w:val="3"/>
    </w:pPr>
    <w:rPr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 w:val="0"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9201B"/>
    <w:rPr>
      <w:rFonts w:asciiTheme="majorHAnsi" w:eastAsiaTheme="majorEastAsia" w:hAnsiTheme="majorHAnsi" w:cstheme="majorBidi"/>
      <w:b/>
      <w:sz w:val="170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6C7CDB"/>
    <w:rPr>
      <w:rFonts w:asciiTheme="majorHAnsi" w:eastAsiaTheme="majorEastAsia" w:hAnsiTheme="majorHAnsi" w:cstheme="majorBidi"/>
      <w:b/>
      <w:bCs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27789"/>
    <w:rPr>
      <w:rFonts w:asciiTheme="majorHAnsi" w:eastAsiaTheme="majorEastAsia" w:hAnsiTheme="majorHAnsi" w:cstheme="majorBidi"/>
      <w:b/>
      <w:bCs/>
      <w:spacing w:val="-2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E543E"/>
    <w:rPr>
      <w:rFonts w:asciiTheme="majorHAnsi" w:eastAsiaTheme="majorEastAsia" w:hAnsiTheme="majorHAnsi" w:cstheme="majorBidi"/>
      <w:b/>
      <w:bCs/>
      <w:iCs/>
      <w:spacing w:val="-2"/>
      <w:sz w:val="30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Normalstor">
    <w:name w:val="Normal stor"/>
    <w:basedOn w:val="Normal"/>
    <w:qFormat/>
    <w:rsid w:val="00092EFE"/>
    <w:pPr>
      <w:spacing w:line="540" w:lineRule="atLeast"/>
    </w:pPr>
    <w:rPr>
      <w:rFonts w:asciiTheme="majorHAnsi" w:hAnsiTheme="majorHAnsi"/>
      <w:sz w:val="110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BA59DC" w:rsidRDefault="00BA59DC"/>
      </w:docPartBody>
    </w:docPart>
    <w:docPart>
      <w:docPartPr>
        <w:name w:val="E5C8338C843E490E93E78086D652A73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7AA4033-01FD-4ABE-B022-7B17A399269B}"/>
      </w:docPartPr>
      <w:docPartBody>
        <w:p w:rsidR="00FF2AD1" w:rsidRDefault="00156B1D" w:rsidP="00156B1D">
          <w:pPr>
            <w:pStyle w:val="E5C8338C843E490E93E78086D652A734"/>
          </w:pPr>
          <w:r>
            <w:rPr>
              <w:rStyle w:val="Platshllartext"/>
              <w:bdr w:val="none" w:sz="0" w:space="0" w:color="auto" w:frame="1"/>
            </w:rPr>
            <w:t>Rubrik</w:t>
          </w:r>
        </w:p>
      </w:docPartBody>
    </w:docPart>
    <w:docPart>
      <w:docPartPr>
        <w:name w:val="4363ADB04115487DBB3BE7FA6FB79D7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9779138-4F55-4C8F-A50B-F88F77E63DE5}"/>
      </w:docPartPr>
      <w:docPartBody>
        <w:p w:rsidR="00FF2AD1" w:rsidRDefault="00156B1D" w:rsidP="00156B1D">
          <w:pPr>
            <w:pStyle w:val="4363ADB04115487DBB3BE7FA6FB79D74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BA1466171AB744B3AEA2EEE7896C294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AFE5377-355F-4099-92F6-E2DA3B4535A7}"/>
      </w:docPartPr>
      <w:docPartBody>
        <w:p w:rsidR="00FF2AD1" w:rsidRDefault="00156B1D" w:rsidP="00156B1D">
          <w:pPr>
            <w:pStyle w:val="BA1466171AB744B3AEA2EEE7896C2944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855435A4B6C7445BBE816A648B1C8AE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AF0ACD1-DCEE-43C1-9F3C-F985758313E1}"/>
      </w:docPartPr>
      <w:docPartBody>
        <w:p w:rsidR="007B67FE" w:rsidRDefault="00FF2AD1" w:rsidP="00FF2AD1">
          <w:pPr>
            <w:pStyle w:val="855435A4B6C7445BBE816A648B1C8AE0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665DD"/>
    <w:rsid w:val="000D029F"/>
    <w:rsid w:val="00100757"/>
    <w:rsid w:val="00156B1D"/>
    <w:rsid w:val="001B346A"/>
    <w:rsid w:val="001F2D8F"/>
    <w:rsid w:val="0031122B"/>
    <w:rsid w:val="00377BDC"/>
    <w:rsid w:val="00443F69"/>
    <w:rsid w:val="00477461"/>
    <w:rsid w:val="00545FDA"/>
    <w:rsid w:val="00586701"/>
    <w:rsid w:val="007325C6"/>
    <w:rsid w:val="007B67FE"/>
    <w:rsid w:val="00872C29"/>
    <w:rsid w:val="009B6D97"/>
    <w:rsid w:val="009B7231"/>
    <w:rsid w:val="009D4E26"/>
    <w:rsid w:val="009F1D4A"/>
    <w:rsid w:val="00A4334E"/>
    <w:rsid w:val="00A85865"/>
    <w:rsid w:val="00AC0401"/>
    <w:rsid w:val="00B17A05"/>
    <w:rsid w:val="00B522A7"/>
    <w:rsid w:val="00BA59DC"/>
    <w:rsid w:val="00BD2A23"/>
    <w:rsid w:val="00CD591A"/>
    <w:rsid w:val="00CD7D67"/>
    <w:rsid w:val="00CE28D8"/>
    <w:rsid w:val="00E2728B"/>
    <w:rsid w:val="00E93D58"/>
    <w:rsid w:val="00FD1D5A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FF2AD1"/>
  </w:style>
  <w:style w:type="paragraph" w:customStyle="1" w:styleId="9D030BBD88714811B6EDDE33A161FD13">
    <w:name w:val="9D030BBD88714811B6EDDE33A161FD13"/>
    <w:rsid w:val="00B522A7"/>
  </w:style>
  <w:style w:type="paragraph" w:customStyle="1" w:styleId="A32C8E5179AD4DB0A7268CFB94EF0BB2">
    <w:name w:val="A32C8E5179AD4DB0A7268CFB94EF0BB2"/>
    <w:rsid w:val="00B522A7"/>
  </w:style>
  <w:style w:type="paragraph" w:customStyle="1" w:styleId="381D2EC128A548B5A79B600EC27687E1">
    <w:name w:val="381D2EC128A548B5A79B600EC27687E1"/>
    <w:rsid w:val="00B522A7"/>
  </w:style>
  <w:style w:type="paragraph" w:customStyle="1" w:styleId="E5C8338C843E490E93E78086D652A734">
    <w:name w:val="E5C8338C843E490E93E78086D652A734"/>
    <w:rsid w:val="00156B1D"/>
  </w:style>
  <w:style w:type="paragraph" w:customStyle="1" w:styleId="4363ADB04115487DBB3BE7FA6FB79D74">
    <w:name w:val="4363ADB04115487DBB3BE7FA6FB79D74"/>
    <w:rsid w:val="00156B1D"/>
  </w:style>
  <w:style w:type="paragraph" w:customStyle="1" w:styleId="BA1466171AB744B3AEA2EEE7896C2944">
    <w:name w:val="BA1466171AB744B3AEA2EEE7896C2944"/>
    <w:rsid w:val="00156B1D"/>
  </w:style>
  <w:style w:type="paragraph" w:customStyle="1" w:styleId="A0F3FD2175014EA5A1C12EE772C2A7BF">
    <w:name w:val="A0F3FD2175014EA5A1C12EE772C2A7BF"/>
    <w:rsid w:val="00156B1D"/>
  </w:style>
  <w:style w:type="paragraph" w:customStyle="1" w:styleId="855435A4B6C7445BBE816A648B1C8AE0">
    <w:name w:val="855435A4B6C7445BBE816A648B1C8AE0"/>
    <w:rsid w:val="00FF2A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DD836-1348-4229-8354-C8ECCD180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A4_affischOrange.dotx</Template>
  <TotalTime>12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9</cp:revision>
  <cp:lastPrinted>2018-10-18T09:36:00Z</cp:lastPrinted>
  <dcterms:created xsi:type="dcterms:W3CDTF">2018-10-18T09:52:00Z</dcterms:created>
  <dcterms:modified xsi:type="dcterms:W3CDTF">2018-10-19T12:38:00Z</dcterms:modified>
</cp:coreProperties>
</file>