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pPr w:leftFromText="142" w:rightFromText="142" w:vertAnchor="page" w:horzAnchor="page" w:tblpX="1702" w:tblpY="2382"/>
        <w:tblOverlap w:val="never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5"/>
      </w:tblGrid>
      <w:tr w:rsidR="00A87E86" w14:paraId="70BFFF13" w14:textId="77777777" w:rsidTr="00A87E86">
        <w:trPr>
          <w:trHeight w:hRule="exact" w:val="3912"/>
        </w:trPr>
        <w:tc>
          <w:tcPr>
            <w:tcW w:w="8505" w:type="dxa"/>
          </w:tcPr>
          <w:bookmarkStart w:id="0" w:name="_GoBack"/>
          <w:bookmarkEnd w:id="0"/>
          <w:p w14:paraId="0CD8B5B8" w14:textId="00207B3B" w:rsidR="00A87E86" w:rsidRPr="00C76B9B" w:rsidRDefault="00580E17" w:rsidP="00A87E86">
            <w:pPr>
              <w:pStyle w:val="Rubrik1"/>
              <w:outlineLvl w:val="0"/>
            </w:pPr>
            <w:sdt>
              <w:sdtPr>
                <w:id w:val="453452803"/>
                <w:placeholder>
                  <w:docPart w:val="DA176E356E9246A2A5C9FF8A2502B0F0"/>
                </w:placeholder>
                <w:temporary/>
                <w:showingPlcHdr/>
              </w:sdtPr>
              <w:sdtEndPr/>
              <w:sdtContent>
                <w:r w:rsidR="00A87E86">
                  <w:rPr>
                    <w:rStyle w:val="Platshllartext"/>
                  </w:rPr>
                  <w:t>Rubrik</w:t>
                </w:r>
              </w:sdtContent>
            </w:sdt>
          </w:p>
        </w:tc>
      </w:tr>
      <w:tr w:rsidR="00A87E86" w14:paraId="4FEE5648" w14:textId="77777777" w:rsidTr="00A87E86">
        <w:trPr>
          <w:trHeight w:hRule="exact" w:val="1871"/>
        </w:trPr>
        <w:tc>
          <w:tcPr>
            <w:tcW w:w="8505" w:type="dxa"/>
          </w:tcPr>
          <w:p w14:paraId="10A974B1" w14:textId="300F9C96" w:rsidR="00A87E86" w:rsidRPr="00C76B9B" w:rsidRDefault="00580E17" w:rsidP="00A87E86">
            <w:pPr>
              <w:pStyle w:val="Normalstor"/>
              <w:rPr>
                <w:szCs w:val="110"/>
              </w:rPr>
            </w:pPr>
            <w:sdt>
              <w:sdtPr>
                <w:rPr>
                  <w:szCs w:val="110"/>
                </w:rPr>
                <w:id w:val="-2014363864"/>
                <w:placeholder>
                  <w:docPart w:val="DDCC21CD09F24EEB95B0B9BD9BE73A37"/>
                </w:placeholder>
                <w:temporary/>
                <w:showingPlcHdr/>
              </w:sdtPr>
              <w:sdtEndPr/>
              <w:sdtContent>
                <w:r w:rsidR="00A87E86">
                  <w:rPr>
                    <w:rStyle w:val="Platshllartext"/>
                  </w:rPr>
                  <w:t>Text</w:t>
                </w:r>
              </w:sdtContent>
            </w:sdt>
          </w:p>
        </w:tc>
      </w:tr>
      <w:tr w:rsidR="00A87E86" w:rsidRPr="000A32A9" w14:paraId="710E8EDF" w14:textId="77777777" w:rsidTr="00A87E86">
        <w:trPr>
          <w:trHeight w:hRule="exact" w:val="3515"/>
        </w:trPr>
        <w:tc>
          <w:tcPr>
            <w:tcW w:w="8505" w:type="dxa"/>
          </w:tcPr>
          <w:p w14:paraId="728B9CE2" w14:textId="78CAA498" w:rsidR="00A87E86" w:rsidRPr="00C76B9B" w:rsidRDefault="00580E17" w:rsidP="00A87E86">
            <w:pPr>
              <w:rPr>
                <w:sz w:val="28"/>
              </w:rPr>
            </w:pPr>
            <w:sdt>
              <w:sdtPr>
                <w:rPr>
                  <w:szCs w:val="110"/>
                </w:rPr>
                <w:id w:val="-69038912"/>
                <w:placeholder>
                  <w:docPart w:val="715532CCCD074EFC8EA13F6C676C046E"/>
                </w:placeholder>
                <w:temporary/>
                <w:showingPlcHdr/>
              </w:sdtPr>
              <w:sdtEndPr/>
              <w:sdtContent>
                <w:r w:rsidR="00A87E86">
                  <w:rPr>
                    <w:rStyle w:val="Platshllartext"/>
                    <w:lang w:val="en-US"/>
                  </w:rPr>
                  <w:t>Text</w:t>
                </w:r>
              </w:sdtContent>
            </w:sdt>
          </w:p>
        </w:tc>
      </w:tr>
      <w:tr w:rsidR="00437527" w:rsidRPr="00437527" w14:paraId="5353F585" w14:textId="77777777" w:rsidTr="00A87E86">
        <w:trPr>
          <w:trHeight w:hRule="exact" w:val="907"/>
        </w:trPr>
        <w:tc>
          <w:tcPr>
            <w:tcW w:w="8505" w:type="dxa"/>
          </w:tcPr>
          <w:p w14:paraId="568BFC1E" w14:textId="06F9FFC0" w:rsidR="00437527" w:rsidRPr="00C76B9B" w:rsidRDefault="00D763FD" w:rsidP="00066463">
            <w:pPr>
              <w:pStyle w:val="Rubrik2"/>
              <w:outlineLvl w:val="1"/>
              <w:rPr>
                <w:lang w:val="en-US"/>
              </w:rPr>
            </w:pPr>
            <w:r>
              <w:rPr>
                <w:szCs w:val="110"/>
              </w:rPr>
              <w:t>osthammar.se/</w:t>
            </w:r>
            <w:sdt>
              <w:sdtPr>
                <w:rPr>
                  <w:szCs w:val="110"/>
                </w:rPr>
                <w:id w:val="-1408913783"/>
                <w:placeholder>
                  <w:docPart w:val="F2A6A50C230748A5A10379C7AD561C6D"/>
                </w:placeholder>
                <w:temporary/>
                <w:showingPlcHdr/>
              </w:sdtPr>
              <w:sdtEndPr/>
              <w:sdtContent>
                <w:r>
                  <w:rPr>
                    <w:rStyle w:val="Platshllartext"/>
                    <w:lang w:val="en-US"/>
                  </w:rPr>
                  <w:t>Text</w:t>
                </w:r>
              </w:sdtContent>
            </w:sdt>
          </w:p>
        </w:tc>
      </w:tr>
    </w:tbl>
    <w:p w14:paraId="6CF20F05" w14:textId="77777777" w:rsidR="0034659D" w:rsidRPr="00437527" w:rsidRDefault="0034659D" w:rsidP="00117EB2">
      <w:pPr>
        <w:rPr>
          <w:lang w:val="en-US"/>
        </w:rPr>
      </w:pPr>
    </w:p>
    <w:sectPr w:rsidR="0034659D" w:rsidRPr="00437527" w:rsidSect="004375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49" w:right="839" w:bottom="1304" w:left="1701" w:header="709" w:footer="0" w:gutter="0"/>
      <w:cols w:space="31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72281" w14:textId="77777777" w:rsidR="00580E17" w:rsidRDefault="00580E17" w:rsidP="00ED6C6F">
      <w:pPr>
        <w:spacing w:after="0" w:line="240" w:lineRule="auto"/>
      </w:pPr>
      <w:r>
        <w:separator/>
      </w:r>
    </w:p>
  </w:endnote>
  <w:endnote w:type="continuationSeparator" w:id="0">
    <w:p w14:paraId="2637FF47" w14:textId="77777777" w:rsidR="00580E17" w:rsidRDefault="00580E17" w:rsidP="00ED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0C8E8" w14:textId="77777777" w:rsidR="00450B4B" w:rsidRDefault="00450B4B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pPr w:vertAnchor="page" w:horzAnchor="page" w:tblpX="296" w:tblpY="14715"/>
      <w:tblOverlap w:val="never"/>
      <w:tblW w:w="1125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42"/>
      <w:gridCol w:w="3912"/>
    </w:tblGrid>
    <w:tr w:rsidR="00755283" w14:paraId="732236EE" w14:textId="77777777" w:rsidTr="00C76B9B">
      <w:trPr>
        <w:trHeight w:hRule="exact" w:val="1361"/>
      </w:trPr>
      <w:tc>
        <w:tcPr>
          <w:tcW w:w="7342" w:type="dxa"/>
        </w:tcPr>
        <w:p w14:paraId="05ABD6A3" w14:textId="77777777" w:rsidR="00755283" w:rsidRDefault="005078BF" w:rsidP="00C76B9B">
          <w:r>
            <w:rPr>
              <w:rFonts w:ascii="Times New Roman" w:hAnsi="Times New Roman" w:cs="Times New Roman"/>
              <w:noProof/>
              <w:sz w:val="24"/>
              <w:szCs w:val="24"/>
              <w:lang w:eastAsia="sv-SE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5D3AF33" wp14:editId="34F51903">
                    <wp:simplePos x="0" y="0"/>
                    <wp:positionH relativeFrom="column">
                      <wp:posOffset>619125</wp:posOffset>
                    </wp:positionH>
                    <wp:positionV relativeFrom="paragraph">
                      <wp:posOffset>14430375</wp:posOffset>
                    </wp:positionV>
                    <wp:extent cx="2847975" cy="514350"/>
                    <wp:effectExtent l="0" t="0" r="0" b="0"/>
                    <wp:wrapNone/>
                    <wp:docPr id="8" name="Textruta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47975" cy="5143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53A1E14" w14:textId="77777777" w:rsidR="005078BF" w:rsidRDefault="005078BF" w:rsidP="005078BF">
                                <w:pPr>
                                  <w:rPr>
                                    <w:spacing w:val="4"/>
                                    <w:sz w:val="34"/>
                                    <w:szCs w:val="34"/>
                                  </w:rPr>
                                </w:pPr>
                                <w:r>
                                  <w:rPr>
                                    <w:spacing w:val="4"/>
                                    <w:sz w:val="34"/>
                                    <w:szCs w:val="34"/>
                                  </w:rPr>
                                  <w:t>osthammar.se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5D3AF33" id="_x0000_t202" coordsize="21600,21600" o:spt="202" path="m,l,21600r21600,l21600,xe">
                    <v:stroke joinstyle="miter"/>
                    <v:path gradientshapeok="t" o:connecttype="rect"/>
                  </v:shapetype>
                  <v:shape id="Textruta 8" o:spid="_x0000_s1026" type="#_x0000_t202" style="position:absolute;margin-left:48.75pt;margin-top:1136.25pt;width:224.25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" filled="f" stroked="f" strokeweight=".5pt">
                    <v:textbox>
                      <w:txbxContent>
                        <w:p w14:paraId="453A1E14" w14:textId="77777777" w:rsidR="005078BF" w:rsidRDefault="005078BF" w:rsidP="005078BF">
                          <w:pPr>
                            <w:rPr>
                              <w:spacing w:val="4"/>
                              <w:sz w:val="34"/>
                              <w:szCs w:val="34"/>
                            </w:rPr>
                          </w:pPr>
                          <w:r>
                            <w:rPr>
                              <w:spacing w:val="4"/>
                              <w:sz w:val="34"/>
                              <w:szCs w:val="34"/>
                            </w:rPr>
                            <w:t>osthammar.se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3912" w:type="dxa"/>
        </w:tcPr>
        <w:p w14:paraId="2C55D03B" w14:textId="013417D3" w:rsidR="00755283" w:rsidRDefault="00755283" w:rsidP="00C76B9B"/>
      </w:tc>
    </w:tr>
  </w:tbl>
  <w:p w14:paraId="02A23DF4" w14:textId="46829BF9" w:rsidR="00755283" w:rsidRDefault="00066463">
    <w:pPr>
      <w:pStyle w:val="Sidfo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9CD47A1" wp14:editId="343A17EE">
          <wp:simplePos x="0" y="0"/>
          <wp:positionH relativeFrom="page">
            <wp:posOffset>4857115</wp:posOffset>
          </wp:positionH>
          <wp:positionV relativeFrom="page">
            <wp:posOffset>9350375</wp:posOffset>
          </wp:positionV>
          <wp:extent cx="1980000" cy="622800"/>
          <wp:effectExtent l="0" t="0" r="1270" b="6350"/>
          <wp:wrapNone/>
          <wp:docPr id="49" name="Bildobjekt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sthammar_en del av roslagen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0000" cy="62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B924C" w14:textId="77777777" w:rsidR="00450B4B" w:rsidRDefault="00450B4B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73E907" w14:textId="77777777" w:rsidR="00580E17" w:rsidRDefault="00580E17" w:rsidP="00ED6C6F">
      <w:pPr>
        <w:spacing w:after="0" w:line="240" w:lineRule="auto"/>
      </w:pPr>
      <w:r>
        <w:separator/>
      </w:r>
    </w:p>
  </w:footnote>
  <w:footnote w:type="continuationSeparator" w:id="0">
    <w:p w14:paraId="2B19575A" w14:textId="77777777" w:rsidR="00580E17" w:rsidRDefault="00580E17" w:rsidP="00ED6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DC9EF" w14:textId="77777777" w:rsidR="00450B4B" w:rsidRDefault="00450B4B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4B105B" w14:textId="44583D65" w:rsidR="00437527" w:rsidRDefault="00437527">
    <w:pPr>
      <w:pStyle w:val="Sidhuvud"/>
    </w:pPr>
    <w:r>
      <w:rPr>
        <w:noProof/>
      </w:rPr>
      <w:drawing>
        <wp:anchor distT="0" distB="0" distL="114300" distR="114300" simplePos="0" relativeHeight="251661312" behindDoc="1" locked="1" layoutInCell="1" allowOverlap="1" wp14:anchorId="1EC0210B" wp14:editId="16526C3D">
          <wp:simplePos x="0" y="0"/>
          <wp:positionH relativeFrom="page">
            <wp:posOffset>286385</wp:posOffset>
          </wp:positionH>
          <wp:positionV relativeFrom="page">
            <wp:posOffset>287020</wp:posOffset>
          </wp:positionV>
          <wp:extent cx="6981825" cy="10115550"/>
          <wp:effectExtent l="0" t="0" r="952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╠êSTK_Evenemang_Mall_Poster_A4_ny_Sida_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981825" cy="101155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651DA" w14:textId="77777777" w:rsidR="00450B4B" w:rsidRDefault="00450B4B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1376DD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0227A"/>
    <w:multiLevelType w:val="multilevel"/>
    <w:tmpl w:val="88B06472"/>
    <w:lvl w:ilvl="0">
      <w:start w:val="1"/>
      <w:numFmt w:val="bullet"/>
      <w:pStyle w:val="Punktlista"/>
      <w:lvlText w:val="•"/>
      <w:lvlJc w:val="left"/>
      <w:pPr>
        <w:ind w:left="397" w:hanging="39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794" w:hanging="39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1191" w:hanging="397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10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3A67453"/>
    <w:multiLevelType w:val="multilevel"/>
    <w:tmpl w:val="9EFE025A"/>
    <w:lvl w:ilvl="0">
      <w:start w:val="1"/>
      <w:numFmt w:val="decimal"/>
      <w:pStyle w:val="Numreradlista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907" w:hanging="453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361" w:hanging="454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9FB"/>
    <w:rsid w:val="00013588"/>
    <w:rsid w:val="00023CF5"/>
    <w:rsid w:val="000304A9"/>
    <w:rsid w:val="0004794D"/>
    <w:rsid w:val="000643FD"/>
    <w:rsid w:val="0006556F"/>
    <w:rsid w:val="00066463"/>
    <w:rsid w:val="00081E07"/>
    <w:rsid w:val="000914AE"/>
    <w:rsid w:val="00092EFE"/>
    <w:rsid w:val="000A32A9"/>
    <w:rsid w:val="000B6AD6"/>
    <w:rsid w:val="000D29F7"/>
    <w:rsid w:val="000D4286"/>
    <w:rsid w:val="000E2565"/>
    <w:rsid w:val="000F0887"/>
    <w:rsid w:val="0011207E"/>
    <w:rsid w:val="00117EB2"/>
    <w:rsid w:val="00126080"/>
    <w:rsid w:val="00142663"/>
    <w:rsid w:val="001512A8"/>
    <w:rsid w:val="0016184B"/>
    <w:rsid w:val="001629A8"/>
    <w:rsid w:val="0019201B"/>
    <w:rsid w:val="001B4BB9"/>
    <w:rsid w:val="001C29A5"/>
    <w:rsid w:val="001C4812"/>
    <w:rsid w:val="001D497D"/>
    <w:rsid w:val="001E51F1"/>
    <w:rsid w:val="001E543E"/>
    <w:rsid w:val="00200BFD"/>
    <w:rsid w:val="002157E5"/>
    <w:rsid w:val="00220B93"/>
    <w:rsid w:val="00224680"/>
    <w:rsid w:val="002346A2"/>
    <w:rsid w:val="002465B4"/>
    <w:rsid w:val="00252BDC"/>
    <w:rsid w:val="0025400F"/>
    <w:rsid w:val="002826D3"/>
    <w:rsid w:val="00282C83"/>
    <w:rsid w:val="002A223C"/>
    <w:rsid w:val="002F3AD1"/>
    <w:rsid w:val="002F5624"/>
    <w:rsid w:val="002F7366"/>
    <w:rsid w:val="003061CA"/>
    <w:rsid w:val="00320D91"/>
    <w:rsid w:val="003226A5"/>
    <w:rsid w:val="00340A55"/>
    <w:rsid w:val="0034659D"/>
    <w:rsid w:val="00367608"/>
    <w:rsid w:val="00367ED7"/>
    <w:rsid w:val="00383482"/>
    <w:rsid w:val="003977E2"/>
    <w:rsid w:val="003A0FEC"/>
    <w:rsid w:val="00425E6B"/>
    <w:rsid w:val="00437527"/>
    <w:rsid w:val="00450B4B"/>
    <w:rsid w:val="004539FA"/>
    <w:rsid w:val="0045568E"/>
    <w:rsid w:val="00463F60"/>
    <w:rsid w:val="00466ABB"/>
    <w:rsid w:val="00481060"/>
    <w:rsid w:val="00483F66"/>
    <w:rsid w:val="004849EA"/>
    <w:rsid w:val="00492FD6"/>
    <w:rsid w:val="00494A2E"/>
    <w:rsid w:val="004E0B05"/>
    <w:rsid w:val="004E3C71"/>
    <w:rsid w:val="005078BF"/>
    <w:rsid w:val="00520BA0"/>
    <w:rsid w:val="00580E17"/>
    <w:rsid w:val="00594D98"/>
    <w:rsid w:val="005A403A"/>
    <w:rsid w:val="005E2617"/>
    <w:rsid w:val="005F29FB"/>
    <w:rsid w:val="006137D6"/>
    <w:rsid w:val="00636664"/>
    <w:rsid w:val="00657A13"/>
    <w:rsid w:val="00657F03"/>
    <w:rsid w:val="00696D73"/>
    <w:rsid w:val="006C379E"/>
    <w:rsid w:val="006C7CDB"/>
    <w:rsid w:val="006D3BAB"/>
    <w:rsid w:val="006E43A5"/>
    <w:rsid w:val="006F74C2"/>
    <w:rsid w:val="00714BC8"/>
    <w:rsid w:val="00731256"/>
    <w:rsid w:val="00750E79"/>
    <w:rsid w:val="007542F1"/>
    <w:rsid w:val="00755283"/>
    <w:rsid w:val="00757AB4"/>
    <w:rsid w:val="007829D2"/>
    <w:rsid w:val="00783074"/>
    <w:rsid w:val="00786D7A"/>
    <w:rsid w:val="007A0B53"/>
    <w:rsid w:val="007B634A"/>
    <w:rsid w:val="007C7369"/>
    <w:rsid w:val="007E16FA"/>
    <w:rsid w:val="007F5424"/>
    <w:rsid w:val="00813712"/>
    <w:rsid w:val="00834506"/>
    <w:rsid w:val="008574B7"/>
    <w:rsid w:val="0086637B"/>
    <w:rsid w:val="00871A7A"/>
    <w:rsid w:val="00875CBE"/>
    <w:rsid w:val="008B15F1"/>
    <w:rsid w:val="008C5285"/>
    <w:rsid w:val="008E3FF3"/>
    <w:rsid w:val="008F5B6C"/>
    <w:rsid w:val="009255D9"/>
    <w:rsid w:val="00934DAE"/>
    <w:rsid w:val="009450F9"/>
    <w:rsid w:val="00976057"/>
    <w:rsid w:val="00985F1E"/>
    <w:rsid w:val="009B70B4"/>
    <w:rsid w:val="009C0EFB"/>
    <w:rsid w:val="009E6EF9"/>
    <w:rsid w:val="009E7F82"/>
    <w:rsid w:val="00A2018A"/>
    <w:rsid w:val="00A42B9D"/>
    <w:rsid w:val="00A51CEF"/>
    <w:rsid w:val="00A80559"/>
    <w:rsid w:val="00A87E86"/>
    <w:rsid w:val="00A924D7"/>
    <w:rsid w:val="00AA4DDE"/>
    <w:rsid w:val="00AC285A"/>
    <w:rsid w:val="00AD354E"/>
    <w:rsid w:val="00AD5832"/>
    <w:rsid w:val="00AF5B57"/>
    <w:rsid w:val="00AF6197"/>
    <w:rsid w:val="00B137CE"/>
    <w:rsid w:val="00B30455"/>
    <w:rsid w:val="00B30C65"/>
    <w:rsid w:val="00B4285A"/>
    <w:rsid w:val="00B47C61"/>
    <w:rsid w:val="00B71B19"/>
    <w:rsid w:val="00BB48AC"/>
    <w:rsid w:val="00BE0AD8"/>
    <w:rsid w:val="00C0759A"/>
    <w:rsid w:val="00C079B5"/>
    <w:rsid w:val="00C342CB"/>
    <w:rsid w:val="00C634AA"/>
    <w:rsid w:val="00C76B9B"/>
    <w:rsid w:val="00CB4B73"/>
    <w:rsid w:val="00CD482B"/>
    <w:rsid w:val="00D070FF"/>
    <w:rsid w:val="00D1252E"/>
    <w:rsid w:val="00D144ED"/>
    <w:rsid w:val="00D14D57"/>
    <w:rsid w:val="00D2298A"/>
    <w:rsid w:val="00D23EA1"/>
    <w:rsid w:val="00D4779E"/>
    <w:rsid w:val="00D75188"/>
    <w:rsid w:val="00D763FD"/>
    <w:rsid w:val="00DB4EC2"/>
    <w:rsid w:val="00DC2F01"/>
    <w:rsid w:val="00DC31F3"/>
    <w:rsid w:val="00DC4742"/>
    <w:rsid w:val="00DD2277"/>
    <w:rsid w:val="00DE3422"/>
    <w:rsid w:val="00DF0444"/>
    <w:rsid w:val="00E27789"/>
    <w:rsid w:val="00E31BDF"/>
    <w:rsid w:val="00E33025"/>
    <w:rsid w:val="00E6301A"/>
    <w:rsid w:val="00E912A9"/>
    <w:rsid w:val="00ED6C6F"/>
    <w:rsid w:val="00EF1D4B"/>
    <w:rsid w:val="00F123A9"/>
    <w:rsid w:val="00F2530A"/>
    <w:rsid w:val="00F4778E"/>
    <w:rsid w:val="00FA1C57"/>
    <w:rsid w:val="00FC6F9F"/>
    <w:rsid w:val="00FF0007"/>
    <w:rsid w:val="00FF07DE"/>
    <w:rsid w:val="00FF0957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9D609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9"/>
        <w:szCs w:val="19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301A"/>
    <w:pPr>
      <w:spacing w:after="480" w:line="320" w:lineRule="atLeast"/>
    </w:pPr>
    <w:rPr>
      <w:color w:val="FFFFFF" w:themeColor="background1"/>
      <w:sz w:val="26"/>
    </w:rPr>
  </w:style>
  <w:style w:type="paragraph" w:styleId="Rubrik1">
    <w:name w:val="heading 1"/>
    <w:basedOn w:val="Rubrik"/>
    <w:link w:val="Rubrik1Char"/>
    <w:uiPriority w:val="9"/>
    <w:qFormat/>
    <w:rsid w:val="0019201B"/>
    <w:pPr>
      <w:keepNext/>
      <w:keepLines/>
      <w:spacing w:line="240" w:lineRule="auto"/>
      <w:jc w:val="left"/>
      <w:outlineLvl w:val="0"/>
    </w:pPr>
    <w:rPr>
      <w:b/>
      <w:bCs w:val="0"/>
      <w:sz w:val="170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6C7CDB"/>
    <w:pPr>
      <w:spacing w:after="120"/>
      <w:outlineLvl w:val="1"/>
    </w:pPr>
    <w:rPr>
      <w:bCs/>
      <w:sz w:val="34"/>
    </w:rPr>
  </w:style>
  <w:style w:type="paragraph" w:styleId="Rubrik3">
    <w:name w:val="heading 3"/>
    <w:basedOn w:val="Rubrik2"/>
    <w:next w:val="Normal"/>
    <w:link w:val="Rubrik3Char"/>
    <w:uiPriority w:val="9"/>
    <w:rsid w:val="00E27789"/>
    <w:pPr>
      <w:spacing w:after="0" w:line="280" w:lineRule="atLeast"/>
      <w:outlineLvl w:val="2"/>
    </w:pPr>
    <w:rPr>
      <w:spacing w:val="-2"/>
      <w:sz w:val="28"/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1E543E"/>
    <w:pPr>
      <w:spacing w:before="120"/>
      <w:outlineLvl w:val="3"/>
    </w:pPr>
    <w:rPr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 w:val="0"/>
      <w:bCs w:val="0"/>
      <w:i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 w:val="0"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 w:after="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 w:after="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19201B"/>
    <w:rPr>
      <w:rFonts w:asciiTheme="majorHAnsi" w:eastAsiaTheme="majorEastAsia" w:hAnsiTheme="majorHAnsi" w:cstheme="majorBidi"/>
      <w:b/>
      <w:sz w:val="170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6C7CDB"/>
    <w:rPr>
      <w:rFonts w:asciiTheme="majorHAnsi" w:eastAsiaTheme="majorEastAsia" w:hAnsiTheme="majorHAnsi" w:cstheme="majorBidi"/>
      <w:b/>
      <w:bCs/>
      <w:sz w:val="34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E27789"/>
    <w:rPr>
      <w:rFonts w:asciiTheme="majorHAnsi" w:eastAsiaTheme="majorEastAsia" w:hAnsiTheme="majorHAnsi" w:cstheme="majorBidi"/>
      <w:b/>
      <w:bCs/>
      <w:spacing w:val="-2"/>
      <w:sz w:val="28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1E543E"/>
    <w:rPr>
      <w:rFonts w:asciiTheme="majorHAnsi" w:eastAsiaTheme="majorEastAsia" w:hAnsiTheme="majorHAnsi" w:cstheme="majorBidi"/>
      <w:b/>
      <w:bCs/>
      <w:iCs/>
      <w:spacing w:val="-2"/>
      <w:sz w:val="30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aliases w:val="Bildtext"/>
    <w:basedOn w:val="Normal"/>
    <w:next w:val="Normal"/>
    <w:uiPriority w:val="35"/>
    <w:rsid w:val="00AA4DDE"/>
    <w:pPr>
      <w:spacing w:line="20" w:lineRule="atLeast"/>
    </w:pPr>
    <w:rPr>
      <w:rFonts w:ascii="Gill Sans MT" w:hAnsi="Gill Sans MT"/>
      <w:b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rsid w:val="00AF6197"/>
    <w:pPr>
      <w:spacing w:after="0" w:line="840" w:lineRule="atLeast"/>
      <w:contextualSpacing/>
      <w:jc w:val="center"/>
    </w:pPr>
    <w:rPr>
      <w:rFonts w:asciiTheme="majorHAnsi" w:eastAsiaTheme="majorEastAsia" w:hAnsiTheme="majorHAnsi" w:cstheme="majorBidi"/>
      <w:bCs/>
      <w:sz w:val="7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AF6197"/>
    <w:rPr>
      <w:rFonts w:asciiTheme="majorHAnsi" w:eastAsiaTheme="majorEastAsia" w:hAnsiTheme="majorHAnsi" w:cstheme="majorBidi"/>
      <w:bCs/>
      <w:sz w:val="78"/>
      <w:szCs w:val="48"/>
    </w:rPr>
  </w:style>
  <w:style w:type="paragraph" w:styleId="Underrubrik">
    <w:name w:val="Subtitle"/>
    <w:basedOn w:val="Rubrik"/>
    <w:next w:val="Normal"/>
    <w:link w:val="UnderrubrikChar"/>
    <w:uiPriority w:val="11"/>
    <w:rsid w:val="00AF6197"/>
    <w:pPr>
      <w:numPr>
        <w:ilvl w:val="1"/>
      </w:numPr>
      <w:spacing w:before="200" w:after="240" w:line="360" w:lineRule="atLeast"/>
    </w:pPr>
    <w:rPr>
      <w:spacing w:val="6"/>
      <w:sz w:val="32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F6197"/>
    <w:rPr>
      <w:rFonts w:asciiTheme="majorHAnsi" w:eastAsiaTheme="majorEastAsia" w:hAnsiTheme="majorHAnsi" w:cstheme="majorBidi"/>
      <w:bCs/>
      <w:spacing w:val="6"/>
      <w:sz w:val="32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basedOn w:val="Normal"/>
    <w:uiPriority w:val="1"/>
    <w:rsid w:val="00DC2F01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rsid w:val="00126080"/>
    <w:pPr>
      <w:spacing w:before="260" w:after="260" w:line="500" w:lineRule="atLeast"/>
      <w:ind w:left="227" w:right="567"/>
    </w:pPr>
    <w:rPr>
      <w:rFonts w:asciiTheme="majorHAnsi" w:eastAsiaTheme="majorEastAsia" w:hAnsiTheme="majorHAnsi" w:cstheme="majorBidi"/>
      <w:iCs/>
      <w:color w:val="E42313" w:themeColor="accent1"/>
      <w:sz w:val="40"/>
      <w:szCs w:val="24"/>
    </w:rPr>
  </w:style>
  <w:style w:type="character" w:customStyle="1" w:styleId="CitatChar">
    <w:name w:val="Citat Char"/>
    <w:basedOn w:val="Standardstycketeckensnitt"/>
    <w:link w:val="Citat"/>
    <w:uiPriority w:val="29"/>
    <w:rsid w:val="00126080"/>
    <w:rPr>
      <w:rFonts w:asciiTheme="majorHAnsi" w:eastAsiaTheme="majorEastAsia" w:hAnsiTheme="majorHAnsi" w:cstheme="majorBidi"/>
      <w:iCs/>
      <w:color w:val="E42313" w:themeColor="accent1"/>
      <w:sz w:val="40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A4DDE"/>
    <w:pPr>
      <w:keepNext/>
      <w:spacing w:line="740" w:lineRule="atLeast"/>
    </w:pPr>
    <w:rPr>
      <w:rFonts w:asciiTheme="majorHAnsi" w:hAnsiTheme="majorHAnsi"/>
      <w:sz w:val="68"/>
    </w:rPr>
  </w:style>
  <w:style w:type="paragraph" w:styleId="Innehll1">
    <w:name w:val="toc 1"/>
    <w:basedOn w:val="Normal"/>
    <w:next w:val="Normal"/>
    <w:uiPriority w:val="39"/>
    <w:rsid w:val="002A223C"/>
    <w:pPr>
      <w:spacing w:after="100"/>
    </w:pPr>
  </w:style>
  <w:style w:type="paragraph" w:styleId="Innehll2">
    <w:name w:val="toc 2"/>
    <w:basedOn w:val="Normal"/>
    <w:next w:val="Normal"/>
    <w:uiPriority w:val="39"/>
    <w:rsid w:val="002A223C"/>
    <w:pPr>
      <w:spacing w:after="100"/>
      <w:ind w:left="220"/>
    </w:pPr>
  </w:style>
  <w:style w:type="paragraph" w:styleId="Innehll3">
    <w:name w:val="toc 3"/>
    <w:basedOn w:val="Normal"/>
    <w:next w:val="Normal"/>
    <w:uiPriority w:val="39"/>
    <w:rsid w:val="002A223C"/>
    <w:pPr>
      <w:spacing w:after="100"/>
      <w:ind w:left="440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basedOn w:val="Normal"/>
    <w:link w:val="Sidhuvud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6184B"/>
    <w:rPr>
      <w:rFonts w:ascii="Gill Sans MT" w:hAnsi="Gill Sans MT"/>
      <w:sz w:val="18"/>
    </w:rPr>
  </w:style>
  <w:style w:type="paragraph" w:styleId="Sidfot">
    <w:name w:val="footer"/>
    <w:basedOn w:val="Normal"/>
    <w:link w:val="Sidfot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16184B"/>
    <w:rPr>
      <w:rFonts w:ascii="Gill Sans MT" w:hAnsi="Gill Sans MT"/>
      <w:sz w:val="18"/>
    </w:rPr>
  </w:style>
  <w:style w:type="paragraph" w:styleId="Punktlista">
    <w:name w:val="List Bullet"/>
    <w:basedOn w:val="Normal"/>
    <w:uiPriority w:val="99"/>
    <w:qFormat/>
    <w:rsid w:val="00DC2F01"/>
    <w:pPr>
      <w:numPr>
        <w:numId w:val="6"/>
      </w:numPr>
      <w:spacing w:after="80"/>
    </w:pPr>
  </w:style>
  <w:style w:type="paragraph" w:styleId="Numreradlista">
    <w:name w:val="List Number"/>
    <w:basedOn w:val="Normal"/>
    <w:uiPriority w:val="99"/>
    <w:qFormat/>
    <w:rsid w:val="00D4779E"/>
    <w:pPr>
      <w:numPr>
        <w:numId w:val="1"/>
      </w:numPr>
      <w:spacing w:after="80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99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99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99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paragraph" w:customStyle="1" w:styleId="Normalstor">
    <w:name w:val="Normal stor"/>
    <w:basedOn w:val="Normal"/>
    <w:qFormat/>
    <w:rsid w:val="00092EFE"/>
    <w:pPr>
      <w:spacing w:line="540" w:lineRule="atLeast"/>
    </w:pPr>
    <w:rPr>
      <w:rFonts w:asciiTheme="majorHAnsi" w:hAnsiTheme="majorHAnsi"/>
      <w:sz w:val="110"/>
    </w:rPr>
  </w:style>
  <w:style w:type="character" w:styleId="Sidnummer">
    <w:name w:val="page number"/>
    <w:basedOn w:val="Standardstycketeckensnitt"/>
    <w:uiPriority w:val="99"/>
    <w:rsid w:val="0016184B"/>
    <w:rPr>
      <w:rFonts w:ascii="Gill Sans MT" w:hAnsi="Gill Sans MT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Informationsruta"/>
        <w:style w:val="Rubrik 3"/>
        <w:category>
          <w:name w:val="_ÖsthammarKommun"/>
          <w:gallery w:val="docParts"/>
        </w:category>
        <w:behaviors>
          <w:behavior w:val="content"/>
        </w:behaviors>
        <w:guid w:val="{BF672D57-A88D-4BCB-9BD2-349520762407}"/>
      </w:docPartPr>
      <w:docPartBody>
        <w:tbl>
          <w:tblPr>
            <w:tblStyle w:val="Tabellrutnt"/>
            <w:tblW w:w="0" w:type="auto"/>
            <w:shd w:val="clear" w:color="auto" w:fill="70AD47" w:themeFill="accent6"/>
            <w:tblCellMar>
              <w:top w:w="284" w:type="dxa"/>
              <w:left w:w="284" w:type="dxa"/>
              <w:bottom w:w="284" w:type="dxa"/>
              <w:right w:w="284" w:type="dxa"/>
            </w:tblCellMar>
            <w:tblLook w:val="04A0" w:firstRow="1" w:lastRow="0" w:firstColumn="1" w:lastColumn="0" w:noHBand="0" w:noVBand="1"/>
          </w:tblPr>
          <w:tblGrid>
            <w:gridCol w:w="4948"/>
          </w:tblGrid>
          <w:tr w:rsidR="00377BDC" w:rsidTr="009B70B4">
            <w:tc>
              <w:tcPr>
                <w:tcW w:w="4948" w:type="dxa"/>
                <w:shd w:val="clear" w:color="auto" w:fill="70AD47" w:themeFill="accent6"/>
              </w:tcPr>
              <w:p w:rsidR="00377BDC" w:rsidRPr="009B70B4" w:rsidRDefault="00377BDC" w:rsidP="009B70B4">
                <w:pPr>
                  <w:pStyle w:val="Rubrik3"/>
                  <w:spacing w:before="0" w:after="80"/>
                  <w:outlineLvl w:val="2"/>
                  <w:rPr>
                    <w:lang w:val="en-GB"/>
                  </w:rPr>
                </w:pPr>
                <w:r w:rsidRPr="009B70B4">
                  <w:rPr>
                    <w:lang w:val="en-GB"/>
                  </w:rPr>
                  <w:t>Moditas poritio blabo qui cus dolorro ratquat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 ea derehendae volorum quis sitaspiducil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ea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ea derehendae volorum quis</w:t>
                </w:r>
              </w:p>
              <w:p w:rsidR="00377BDC" w:rsidRDefault="00377BDC" w:rsidP="009B70B4">
                <w:pPr>
                  <w:pStyle w:val="Punktlista"/>
                </w:pPr>
                <w:r w:rsidRPr="009B70B4">
                  <w:rPr>
                    <w:rFonts w:asciiTheme="majorHAnsi" w:hAnsiTheme="majorHAnsi"/>
                  </w:rPr>
                  <w:t>Ectectusda veligenist, comnis ea</w:t>
                </w:r>
              </w:p>
            </w:tc>
          </w:tr>
        </w:tbl>
        <w:p w:rsidR="00BA59DC" w:rsidRDefault="00BA59DC"/>
      </w:docPartBody>
    </w:docPart>
    <w:docPart>
      <w:docPartPr>
        <w:name w:val="DA176E356E9246A2A5C9FF8A2502B0F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508BA96-DF18-4B8D-9ADF-24ED43C92E86}"/>
      </w:docPartPr>
      <w:docPartBody>
        <w:p w:rsidR="002C5CE3" w:rsidRDefault="00AD0458" w:rsidP="00AD0458">
          <w:pPr>
            <w:pStyle w:val="DA176E356E9246A2A5C9FF8A2502B0F0"/>
          </w:pPr>
          <w:r>
            <w:rPr>
              <w:rStyle w:val="Platshllartext"/>
              <w:bdr w:val="none" w:sz="0" w:space="0" w:color="auto" w:frame="1"/>
            </w:rPr>
            <w:t>Rubrik</w:t>
          </w:r>
        </w:p>
      </w:docPartBody>
    </w:docPart>
    <w:docPart>
      <w:docPartPr>
        <w:name w:val="DDCC21CD09F24EEB95B0B9BD9BE73A3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6134AC2-D2E6-4E06-BB79-5073C02A4558}"/>
      </w:docPartPr>
      <w:docPartBody>
        <w:p w:rsidR="002C5CE3" w:rsidRDefault="00AD0458" w:rsidP="00AD0458">
          <w:pPr>
            <w:pStyle w:val="DDCC21CD09F24EEB95B0B9BD9BE73A37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  <w:docPart>
      <w:docPartPr>
        <w:name w:val="715532CCCD074EFC8EA13F6C676C046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5BBD86E-912C-4E6D-BB7E-280CAA4AD3C8}"/>
      </w:docPartPr>
      <w:docPartBody>
        <w:p w:rsidR="002C5CE3" w:rsidRDefault="00AD0458" w:rsidP="00AD0458">
          <w:pPr>
            <w:pStyle w:val="715532CCCD074EFC8EA13F6C676C046E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  <w:docPart>
      <w:docPartPr>
        <w:name w:val="F2A6A50C230748A5A10379C7AD561C6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7235FEA-B2F6-4704-B23A-8EA0A1BF5D3E}"/>
      </w:docPartPr>
      <w:docPartBody>
        <w:p w:rsidR="001E76D1" w:rsidRDefault="00EE4076" w:rsidP="00EE4076">
          <w:pPr>
            <w:pStyle w:val="F2A6A50C230748A5A10379C7AD561C6D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0227A"/>
    <w:multiLevelType w:val="multilevel"/>
    <w:tmpl w:val="201C3544"/>
    <w:lvl w:ilvl="0">
      <w:start w:val="1"/>
      <w:numFmt w:val="bullet"/>
      <w:pStyle w:val="Punktlista"/>
      <w:lvlText w:val="•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680" w:hanging="226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BDC"/>
    <w:rsid w:val="000665DD"/>
    <w:rsid w:val="000D029F"/>
    <w:rsid w:val="001B346A"/>
    <w:rsid w:val="001E76D1"/>
    <w:rsid w:val="001F2D8F"/>
    <w:rsid w:val="002C5CE3"/>
    <w:rsid w:val="0031122B"/>
    <w:rsid w:val="003662F2"/>
    <w:rsid w:val="00377BDC"/>
    <w:rsid w:val="004E0E02"/>
    <w:rsid w:val="00574DEC"/>
    <w:rsid w:val="00586701"/>
    <w:rsid w:val="00872C29"/>
    <w:rsid w:val="009B6D97"/>
    <w:rsid w:val="009B7231"/>
    <w:rsid w:val="009D4E26"/>
    <w:rsid w:val="009F1D4A"/>
    <w:rsid w:val="00A4334E"/>
    <w:rsid w:val="00A85865"/>
    <w:rsid w:val="00AC0401"/>
    <w:rsid w:val="00AD0458"/>
    <w:rsid w:val="00BA59DC"/>
    <w:rsid w:val="00BD2A23"/>
    <w:rsid w:val="00BD6391"/>
    <w:rsid w:val="00CD591A"/>
    <w:rsid w:val="00CD7D67"/>
    <w:rsid w:val="00CE28D8"/>
    <w:rsid w:val="00E2728B"/>
    <w:rsid w:val="00E35F37"/>
    <w:rsid w:val="00E56ACA"/>
    <w:rsid w:val="00EE4076"/>
    <w:rsid w:val="00F1539F"/>
    <w:rsid w:val="00FD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7BDC"/>
    <w:rPr>
      <w:rFonts w:cs="Times New Roman"/>
      <w:sz w:val="3276"/>
      <w:szCs w:val="3276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77B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ubrik3">
    <w:name w:val="heading 3"/>
    <w:basedOn w:val="Rubrik2"/>
    <w:next w:val="Normal"/>
    <w:link w:val="Rubrik3Char"/>
    <w:uiPriority w:val="9"/>
    <w:qFormat/>
    <w:rsid w:val="00377BDC"/>
    <w:pPr>
      <w:spacing w:before="280" w:line="250" w:lineRule="atLeast"/>
      <w:contextualSpacing/>
      <w:outlineLvl w:val="2"/>
    </w:pPr>
    <w:rPr>
      <w:b/>
      <w:bCs/>
      <w:color w:val="auto"/>
      <w:sz w:val="20"/>
      <w:szCs w:val="24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3Char">
    <w:name w:val="Rubrik 3 Char"/>
    <w:basedOn w:val="Standardstycketeckensnitt"/>
    <w:link w:val="Rubrik3"/>
    <w:uiPriority w:val="9"/>
    <w:rsid w:val="00377BDC"/>
    <w:rPr>
      <w:rFonts w:asciiTheme="majorHAnsi" w:eastAsiaTheme="majorEastAsia" w:hAnsiTheme="majorHAnsi" w:cstheme="majorBidi"/>
      <w:b/>
      <w:bCs/>
      <w:sz w:val="20"/>
      <w:szCs w:val="24"/>
      <w:lang w:eastAsia="en-US"/>
    </w:rPr>
  </w:style>
  <w:style w:type="paragraph" w:styleId="Punktlista">
    <w:name w:val="List Bullet"/>
    <w:basedOn w:val="Normal"/>
    <w:uiPriority w:val="99"/>
    <w:qFormat/>
    <w:rsid w:val="00377BDC"/>
    <w:pPr>
      <w:numPr>
        <w:numId w:val="1"/>
      </w:numPr>
      <w:spacing w:after="80" w:line="270" w:lineRule="atLeast"/>
    </w:pPr>
    <w:rPr>
      <w:rFonts w:cstheme="minorBidi"/>
      <w:sz w:val="20"/>
      <w:szCs w:val="19"/>
      <w:lang w:eastAsia="en-US"/>
    </w:rPr>
  </w:style>
  <w:style w:type="table" w:styleId="Tabellrutnt">
    <w:name w:val="Table Grid"/>
    <w:basedOn w:val="Normaltabell"/>
    <w:uiPriority w:val="39"/>
    <w:rsid w:val="00377BDC"/>
    <w:pPr>
      <w:spacing w:after="0" w:line="240" w:lineRule="auto"/>
    </w:pPr>
    <w:rPr>
      <w:sz w:val="19"/>
      <w:szCs w:val="19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nktlista2">
    <w:name w:val="List Bullet 2"/>
    <w:basedOn w:val="Punktlista"/>
    <w:uiPriority w:val="99"/>
    <w:rsid w:val="00377BDC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377BDC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377BDC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377BDC"/>
    <w:pPr>
      <w:numPr>
        <w:ilvl w:val="4"/>
      </w:numPr>
    </w:pPr>
  </w:style>
  <w:style w:type="character" w:customStyle="1" w:styleId="Rubrik2Char">
    <w:name w:val="Rubrik 2 Char"/>
    <w:basedOn w:val="Standardstycketeckensnitt"/>
    <w:link w:val="Rubrik2"/>
    <w:uiPriority w:val="9"/>
    <w:semiHidden/>
    <w:rsid w:val="00377B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tshllartext">
    <w:name w:val="Placeholder Text"/>
    <w:basedOn w:val="Standardstycketeckensnitt"/>
    <w:uiPriority w:val="99"/>
    <w:rsid w:val="00EE4076"/>
  </w:style>
  <w:style w:type="paragraph" w:customStyle="1" w:styleId="DA176E356E9246A2A5C9FF8A2502B0F0">
    <w:name w:val="DA176E356E9246A2A5C9FF8A2502B0F0"/>
    <w:rsid w:val="00AD0458"/>
  </w:style>
  <w:style w:type="paragraph" w:customStyle="1" w:styleId="DDCC21CD09F24EEB95B0B9BD9BE73A37">
    <w:name w:val="DDCC21CD09F24EEB95B0B9BD9BE73A37"/>
    <w:rsid w:val="00AD0458"/>
  </w:style>
  <w:style w:type="paragraph" w:customStyle="1" w:styleId="715532CCCD074EFC8EA13F6C676C046E">
    <w:name w:val="715532CCCD074EFC8EA13F6C676C046E"/>
    <w:rsid w:val="00AD0458"/>
  </w:style>
  <w:style w:type="paragraph" w:customStyle="1" w:styleId="1E4CF382C07A4CAFB23AF4E7F743B6E7">
    <w:name w:val="1E4CF382C07A4CAFB23AF4E7F743B6E7"/>
    <w:rsid w:val="002C5CE3"/>
  </w:style>
  <w:style w:type="paragraph" w:customStyle="1" w:styleId="F2A6A50C230748A5A10379C7AD561C6D">
    <w:name w:val="F2A6A50C230748A5A10379C7AD561C6D"/>
    <w:rsid w:val="00EE40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Östhammar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42313"/>
      </a:accent1>
      <a:accent2>
        <a:srgbClr val="EF7D00"/>
      </a:accent2>
      <a:accent3>
        <a:srgbClr val="FFD147"/>
      </a:accent3>
      <a:accent4>
        <a:srgbClr val="CAC900"/>
      </a:accent4>
      <a:accent5>
        <a:srgbClr val="7CC8C5"/>
      </a:accent5>
      <a:accent6>
        <a:srgbClr val="009DC5"/>
      </a:accent6>
      <a:hlink>
        <a:srgbClr val="0563C1"/>
      </a:hlink>
      <a:folHlink>
        <a:srgbClr val="954F72"/>
      </a:folHlink>
    </a:clrScheme>
    <a:fontScheme name="ÖsthammarPoster_Fonts">
      <a:majorFont>
        <a:latin typeface="Gill Sans MT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DC747-BAF5-4C37-B2D6-D76E6D737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A4_affischMörkröd.dotx</Template>
  <TotalTime>11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Håkansson</dc:creator>
  <cp:keywords/>
  <dc:description/>
  <cp:lastModifiedBy>Hanna Håkansson</cp:lastModifiedBy>
  <cp:revision>10</cp:revision>
  <cp:lastPrinted>2018-10-18T09:36:00Z</cp:lastPrinted>
  <dcterms:created xsi:type="dcterms:W3CDTF">2018-10-18T09:53:00Z</dcterms:created>
  <dcterms:modified xsi:type="dcterms:W3CDTF">2018-10-19T12:38:00Z</dcterms:modified>
</cp:coreProperties>
</file>