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702" w:tblpY="2382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6127B5" w14:paraId="70BFFF13" w14:textId="77777777" w:rsidTr="006127B5">
        <w:trPr>
          <w:trHeight w:hRule="exact" w:val="3912"/>
        </w:trPr>
        <w:tc>
          <w:tcPr>
            <w:tcW w:w="8505" w:type="dxa"/>
          </w:tcPr>
          <w:bookmarkStart w:id="0" w:name="_GoBack"/>
          <w:bookmarkEnd w:id="0"/>
          <w:p w14:paraId="0CD8B5B8" w14:textId="5D1E5B6B" w:rsidR="006127B5" w:rsidRPr="00C76B9B" w:rsidRDefault="00442C77" w:rsidP="006127B5">
            <w:pPr>
              <w:pStyle w:val="Rubrik1"/>
              <w:outlineLvl w:val="0"/>
            </w:pPr>
            <w:sdt>
              <w:sdtPr>
                <w:id w:val="453452803"/>
                <w:placeholder>
                  <w:docPart w:val="4B8E402298F147C7BD89D3F3290CFC86"/>
                </w:placeholder>
                <w:temporary/>
                <w:showingPlcHdr/>
              </w:sdtPr>
              <w:sdtEndPr/>
              <w:sdtContent>
                <w:r w:rsidR="006127B5">
                  <w:rPr>
                    <w:rStyle w:val="Platshllartext"/>
                  </w:rPr>
                  <w:t>Rubrik</w:t>
                </w:r>
              </w:sdtContent>
            </w:sdt>
          </w:p>
        </w:tc>
      </w:tr>
      <w:tr w:rsidR="006127B5" w14:paraId="4FEE5648" w14:textId="77777777" w:rsidTr="006127B5">
        <w:trPr>
          <w:trHeight w:hRule="exact" w:val="1871"/>
        </w:trPr>
        <w:tc>
          <w:tcPr>
            <w:tcW w:w="8505" w:type="dxa"/>
          </w:tcPr>
          <w:p w14:paraId="10A974B1" w14:textId="2A95D541" w:rsidR="006127B5" w:rsidRPr="00C76B9B" w:rsidRDefault="00442C77" w:rsidP="006127B5">
            <w:pPr>
              <w:pStyle w:val="Normalstor"/>
              <w:rPr>
                <w:szCs w:val="110"/>
              </w:rPr>
            </w:pPr>
            <w:sdt>
              <w:sdtPr>
                <w:rPr>
                  <w:szCs w:val="110"/>
                </w:rPr>
                <w:id w:val="-2014363864"/>
                <w:placeholder>
                  <w:docPart w:val="453B5DB2EBED4A1FA8E79F201ED77374"/>
                </w:placeholder>
                <w:temporary/>
                <w:showingPlcHdr/>
              </w:sdtPr>
              <w:sdtEndPr/>
              <w:sdtContent>
                <w:r w:rsidR="006127B5">
                  <w:rPr>
                    <w:rStyle w:val="Platshllartext"/>
                  </w:rPr>
                  <w:t>Text</w:t>
                </w:r>
              </w:sdtContent>
            </w:sdt>
          </w:p>
        </w:tc>
      </w:tr>
      <w:tr w:rsidR="006127B5" w:rsidRPr="000A32A9" w14:paraId="710E8EDF" w14:textId="77777777" w:rsidTr="006127B5">
        <w:trPr>
          <w:trHeight w:hRule="exact" w:val="3515"/>
        </w:trPr>
        <w:tc>
          <w:tcPr>
            <w:tcW w:w="8505" w:type="dxa"/>
          </w:tcPr>
          <w:p w14:paraId="728B9CE2" w14:textId="62A15683" w:rsidR="006127B5" w:rsidRPr="00E96D89" w:rsidRDefault="00442C77" w:rsidP="006127B5">
            <w:pPr>
              <w:rPr>
                <w:sz w:val="28"/>
                <w:szCs w:val="26"/>
              </w:rPr>
            </w:pPr>
            <w:sdt>
              <w:sdtPr>
                <w:rPr>
                  <w:szCs w:val="110"/>
                </w:rPr>
                <w:id w:val="-69038912"/>
                <w:placeholder>
                  <w:docPart w:val="320271B2E44B4D6182E5A8A861F327E8"/>
                </w:placeholder>
                <w:temporary/>
                <w:showingPlcHdr/>
              </w:sdtPr>
              <w:sdtEndPr/>
              <w:sdtContent>
                <w:r w:rsidR="006127B5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  <w:tr w:rsidR="006127B5" w:rsidRPr="00437527" w14:paraId="5353F585" w14:textId="77777777" w:rsidTr="006127B5">
        <w:trPr>
          <w:trHeight w:hRule="exact" w:val="907"/>
        </w:trPr>
        <w:tc>
          <w:tcPr>
            <w:tcW w:w="8505" w:type="dxa"/>
          </w:tcPr>
          <w:p w14:paraId="568BFC1E" w14:textId="3FD7873C" w:rsidR="006127B5" w:rsidRPr="00C76B9B" w:rsidRDefault="00BB1A31" w:rsidP="006127B5">
            <w:pPr>
              <w:pStyle w:val="Rubrik2"/>
              <w:outlineLvl w:val="1"/>
              <w:rPr>
                <w:lang w:val="en-US"/>
              </w:rPr>
            </w:pPr>
            <w:r>
              <w:rPr>
                <w:szCs w:val="110"/>
              </w:rPr>
              <w:t>osthammar.se/</w:t>
            </w:r>
            <w:sdt>
              <w:sdtPr>
                <w:rPr>
                  <w:szCs w:val="110"/>
                </w:rPr>
                <w:id w:val="-1408913783"/>
                <w:placeholder>
                  <w:docPart w:val="A5A83DD8BBA3410D873247969DCD90B5"/>
                </w:placeholder>
                <w:temporary/>
                <w:showingPlcHdr/>
              </w:sdtPr>
              <w:sdtEndPr/>
              <w:sdtContent>
                <w:r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</w:tbl>
    <w:p w14:paraId="6CF20F05" w14:textId="77777777" w:rsidR="0034659D" w:rsidRPr="00437527" w:rsidRDefault="0034659D" w:rsidP="00117EB2">
      <w:pPr>
        <w:rPr>
          <w:lang w:val="en-US"/>
        </w:rPr>
      </w:pPr>
    </w:p>
    <w:sectPr w:rsidR="0034659D" w:rsidRPr="00437527" w:rsidSect="00437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49" w:right="839" w:bottom="1304" w:left="1701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DD4AC7" w14:textId="77777777" w:rsidR="00442C77" w:rsidRDefault="00442C77" w:rsidP="00ED6C6F">
      <w:pPr>
        <w:spacing w:after="0" w:line="240" w:lineRule="auto"/>
      </w:pPr>
      <w:r>
        <w:separator/>
      </w:r>
    </w:p>
  </w:endnote>
  <w:endnote w:type="continuationSeparator" w:id="0">
    <w:p w14:paraId="319BF827" w14:textId="77777777" w:rsidR="00442C77" w:rsidRDefault="00442C77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51023" w14:textId="77777777" w:rsidR="008A09CF" w:rsidRDefault="008A09CF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15"/>
      <w:tblOverlap w:val="never"/>
      <w:tblW w:w="112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42"/>
      <w:gridCol w:w="3912"/>
    </w:tblGrid>
    <w:tr w:rsidR="00755283" w14:paraId="732236EE" w14:textId="77777777" w:rsidTr="00C76B9B">
      <w:trPr>
        <w:trHeight w:hRule="exact" w:val="1361"/>
      </w:trPr>
      <w:tc>
        <w:tcPr>
          <w:tcW w:w="7342" w:type="dxa"/>
        </w:tcPr>
        <w:p w14:paraId="05ABD6A3" w14:textId="77777777" w:rsidR="00755283" w:rsidRDefault="005078BF" w:rsidP="00C76B9B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D3AF33" wp14:editId="34F51903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3A1E14" w14:textId="77777777" w:rsidR="005078BF" w:rsidRDefault="005078BF" w:rsidP="005078BF">
                                <w:pP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D3AF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8" o:spid="_x0000_s1026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" filled="f" stroked="f" strokeweight=".5pt">
                    <v:textbox>
                      <w:txbxContent>
                        <w:p w14:paraId="453A1E14" w14:textId="77777777" w:rsidR="005078BF" w:rsidRDefault="005078BF" w:rsidP="005078BF">
                          <w:pPr>
                            <w:rPr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912" w:type="dxa"/>
        </w:tcPr>
        <w:p w14:paraId="2C55D03B" w14:textId="013417D3" w:rsidR="00755283" w:rsidRDefault="00755283" w:rsidP="00C76B9B"/>
      </w:tc>
    </w:tr>
  </w:tbl>
  <w:p w14:paraId="02A23DF4" w14:textId="46829BF9" w:rsidR="00755283" w:rsidRDefault="00066463">
    <w:pPr>
      <w:pStyle w:val="Sidfo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9CD47A1" wp14:editId="624ADD1A">
          <wp:simplePos x="0" y="0"/>
          <wp:positionH relativeFrom="page">
            <wp:posOffset>4857115</wp:posOffset>
          </wp:positionH>
          <wp:positionV relativeFrom="page">
            <wp:posOffset>9350375</wp:posOffset>
          </wp:positionV>
          <wp:extent cx="1980000" cy="622800"/>
          <wp:effectExtent l="0" t="0" r="1270" b="6350"/>
          <wp:wrapNone/>
          <wp:docPr id="49" name="Bildobjekt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sthammar_en del av roslagen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DAB21" w14:textId="77777777" w:rsidR="008A09CF" w:rsidRDefault="008A09CF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876D8" w14:textId="77777777" w:rsidR="00442C77" w:rsidRDefault="00442C77" w:rsidP="00ED6C6F">
      <w:pPr>
        <w:spacing w:after="0" w:line="240" w:lineRule="auto"/>
      </w:pPr>
      <w:r>
        <w:separator/>
      </w:r>
    </w:p>
  </w:footnote>
  <w:footnote w:type="continuationSeparator" w:id="0">
    <w:p w14:paraId="10298A54" w14:textId="77777777" w:rsidR="00442C77" w:rsidRDefault="00442C77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7050" w14:textId="77777777" w:rsidR="008A09CF" w:rsidRDefault="008A09CF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B105B" w14:textId="44583D65" w:rsidR="00437527" w:rsidRDefault="00437527">
    <w:pPr>
      <w:pStyle w:val="Sidhuvud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EC0210B" wp14:editId="1B018A76">
          <wp:simplePos x="0" y="0"/>
          <wp:positionH relativeFrom="page">
            <wp:posOffset>286385</wp:posOffset>
          </wp:positionH>
          <wp:positionV relativeFrom="page">
            <wp:posOffset>287020</wp:posOffset>
          </wp:positionV>
          <wp:extent cx="6981825" cy="10115550"/>
          <wp:effectExtent l="0" t="0" r="952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╠êSTK_Evenemang_Mall_Poster_A4_ny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1825" cy="10115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FEB34" w14:textId="77777777" w:rsidR="008A09CF" w:rsidRDefault="008A09CF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588"/>
    <w:rsid w:val="00016C36"/>
    <w:rsid w:val="00023CF5"/>
    <w:rsid w:val="000304A9"/>
    <w:rsid w:val="0004794D"/>
    <w:rsid w:val="00061BC4"/>
    <w:rsid w:val="000643FD"/>
    <w:rsid w:val="0006556F"/>
    <w:rsid w:val="00066463"/>
    <w:rsid w:val="00081E07"/>
    <w:rsid w:val="000914AE"/>
    <w:rsid w:val="00092EFE"/>
    <w:rsid w:val="000A32A9"/>
    <w:rsid w:val="000B6AD6"/>
    <w:rsid w:val="000D29F7"/>
    <w:rsid w:val="000D4286"/>
    <w:rsid w:val="000E2565"/>
    <w:rsid w:val="000F0887"/>
    <w:rsid w:val="0011207E"/>
    <w:rsid w:val="00117EB2"/>
    <w:rsid w:val="00126080"/>
    <w:rsid w:val="00142663"/>
    <w:rsid w:val="001512A8"/>
    <w:rsid w:val="0016184B"/>
    <w:rsid w:val="001629A8"/>
    <w:rsid w:val="0019201B"/>
    <w:rsid w:val="001B4BB9"/>
    <w:rsid w:val="001C29A5"/>
    <w:rsid w:val="001C4812"/>
    <w:rsid w:val="001D497D"/>
    <w:rsid w:val="001E51F1"/>
    <w:rsid w:val="001E543E"/>
    <w:rsid w:val="00200BFD"/>
    <w:rsid w:val="002157E5"/>
    <w:rsid w:val="00220B93"/>
    <w:rsid w:val="002346A2"/>
    <w:rsid w:val="002465B4"/>
    <w:rsid w:val="00252BDC"/>
    <w:rsid w:val="002826D3"/>
    <w:rsid w:val="00282C83"/>
    <w:rsid w:val="002A223C"/>
    <w:rsid w:val="002F5624"/>
    <w:rsid w:val="002F7366"/>
    <w:rsid w:val="003061CA"/>
    <w:rsid w:val="00320D91"/>
    <w:rsid w:val="003226A5"/>
    <w:rsid w:val="00340A55"/>
    <w:rsid w:val="0034659D"/>
    <w:rsid w:val="00367608"/>
    <w:rsid w:val="00367ED7"/>
    <w:rsid w:val="00383482"/>
    <w:rsid w:val="003977E2"/>
    <w:rsid w:val="003A0FEC"/>
    <w:rsid w:val="003F7B80"/>
    <w:rsid w:val="00425E6B"/>
    <w:rsid w:val="00437527"/>
    <w:rsid w:val="00442C77"/>
    <w:rsid w:val="00450B4B"/>
    <w:rsid w:val="004539FA"/>
    <w:rsid w:val="0045568E"/>
    <w:rsid w:val="00463F60"/>
    <w:rsid w:val="00466ABB"/>
    <w:rsid w:val="00481060"/>
    <w:rsid w:val="00483F66"/>
    <w:rsid w:val="004849EA"/>
    <w:rsid w:val="00492FD6"/>
    <w:rsid w:val="00494A2E"/>
    <w:rsid w:val="004C40C3"/>
    <w:rsid w:val="004E0B05"/>
    <w:rsid w:val="004E3C71"/>
    <w:rsid w:val="005078BF"/>
    <w:rsid w:val="00520BA0"/>
    <w:rsid w:val="005424B8"/>
    <w:rsid w:val="00594D98"/>
    <w:rsid w:val="005A403A"/>
    <w:rsid w:val="005E2617"/>
    <w:rsid w:val="005F29FB"/>
    <w:rsid w:val="006127B5"/>
    <w:rsid w:val="006137D6"/>
    <w:rsid w:val="00636664"/>
    <w:rsid w:val="00657A13"/>
    <w:rsid w:val="00696D73"/>
    <w:rsid w:val="006B6D0A"/>
    <w:rsid w:val="006C379E"/>
    <w:rsid w:val="006C7CDB"/>
    <w:rsid w:val="006D3BAB"/>
    <w:rsid w:val="006E43A5"/>
    <w:rsid w:val="006F74C2"/>
    <w:rsid w:val="00714BC8"/>
    <w:rsid w:val="007542F1"/>
    <w:rsid w:val="00755283"/>
    <w:rsid w:val="00757AB4"/>
    <w:rsid w:val="007829D2"/>
    <w:rsid w:val="00783074"/>
    <w:rsid w:val="00786D7A"/>
    <w:rsid w:val="007A0B53"/>
    <w:rsid w:val="007B634A"/>
    <w:rsid w:val="007C7369"/>
    <w:rsid w:val="007E16FA"/>
    <w:rsid w:val="007F5424"/>
    <w:rsid w:val="00834506"/>
    <w:rsid w:val="008574B7"/>
    <w:rsid w:val="0086637B"/>
    <w:rsid w:val="00871A7A"/>
    <w:rsid w:val="00875CBE"/>
    <w:rsid w:val="008A09CF"/>
    <w:rsid w:val="008B15F1"/>
    <w:rsid w:val="008C5285"/>
    <w:rsid w:val="008E3FF3"/>
    <w:rsid w:val="008F5B6C"/>
    <w:rsid w:val="0090536E"/>
    <w:rsid w:val="009255D9"/>
    <w:rsid w:val="00934DAE"/>
    <w:rsid w:val="00976057"/>
    <w:rsid w:val="00985F1E"/>
    <w:rsid w:val="009B70B4"/>
    <w:rsid w:val="009C0EFB"/>
    <w:rsid w:val="009E6EF9"/>
    <w:rsid w:val="009E7F82"/>
    <w:rsid w:val="00A2018A"/>
    <w:rsid w:val="00A51CEF"/>
    <w:rsid w:val="00A80559"/>
    <w:rsid w:val="00A924D7"/>
    <w:rsid w:val="00AA4DDE"/>
    <w:rsid w:val="00AC285A"/>
    <w:rsid w:val="00AD354E"/>
    <w:rsid w:val="00AD5832"/>
    <w:rsid w:val="00AF5B57"/>
    <w:rsid w:val="00AF6197"/>
    <w:rsid w:val="00B137CE"/>
    <w:rsid w:val="00B30455"/>
    <w:rsid w:val="00B30C65"/>
    <w:rsid w:val="00B4285A"/>
    <w:rsid w:val="00B47C61"/>
    <w:rsid w:val="00B71B19"/>
    <w:rsid w:val="00BB1A31"/>
    <w:rsid w:val="00BB48AC"/>
    <w:rsid w:val="00C0759A"/>
    <w:rsid w:val="00C079B5"/>
    <w:rsid w:val="00C342CB"/>
    <w:rsid w:val="00C634AA"/>
    <w:rsid w:val="00C76B9B"/>
    <w:rsid w:val="00CB4B73"/>
    <w:rsid w:val="00CD482B"/>
    <w:rsid w:val="00D070FF"/>
    <w:rsid w:val="00D1252E"/>
    <w:rsid w:val="00D144ED"/>
    <w:rsid w:val="00D14D57"/>
    <w:rsid w:val="00D2298A"/>
    <w:rsid w:val="00D23EA1"/>
    <w:rsid w:val="00D4779E"/>
    <w:rsid w:val="00D5592C"/>
    <w:rsid w:val="00D6230F"/>
    <w:rsid w:val="00D75188"/>
    <w:rsid w:val="00DB4EC2"/>
    <w:rsid w:val="00DC2F01"/>
    <w:rsid w:val="00DC31F3"/>
    <w:rsid w:val="00DC4742"/>
    <w:rsid w:val="00DD2277"/>
    <w:rsid w:val="00DE25E7"/>
    <w:rsid w:val="00DE3422"/>
    <w:rsid w:val="00DF0444"/>
    <w:rsid w:val="00E27789"/>
    <w:rsid w:val="00E31BDF"/>
    <w:rsid w:val="00E33025"/>
    <w:rsid w:val="00E6301A"/>
    <w:rsid w:val="00E912A9"/>
    <w:rsid w:val="00E96D89"/>
    <w:rsid w:val="00ED6C6F"/>
    <w:rsid w:val="00EF1D4B"/>
    <w:rsid w:val="00F123A9"/>
    <w:rsid w:val="00F2530A"/>
    <w:rsid w:val="00F4778E"/>
    <w:rsid w:val="00FA1C57"/>
    <w:rsid w:val="00FC6F9F"/>
    <w:rsid w:val="00FF0007"/>
    <w:rsid w:val="00FF07DE"/>
    <w:rsid w:val="00FF0957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D60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09CF"/>
    <w:pPr>
      <w:spacing w:after="480" w:line="320" w:lineRule="atLeast"/>
    </w:pPr>
    <w:rPr>
      <w:sz w:val="26"/>
    </w:rPr>
  </w:style>
  <w:style w:type="paragraph" w:styleId="Rubrik1">
    <w:name w:val="heading 1"/>
    <w:basedOn w:val="Rubrik"/>
    <w:link w:val="Rubrik1Char"/>
    <w:uiPriority w:val="9"/>
    <w:qFormat/>
    <w:rsid w:val="0019201B"/>
    <w:pPr>
      <w:keepNext/>
      <w:keepLines/>
      <w:spacing w:line="240" w:lineRule="auto"/>
      <w:jc w:val="left"/>
      <w:outlineLvl w:val="0"/>
    </w:pPr>
    <w:rPr>
      <w:b/>
      <w:bCs w:val="0"/>
      <w:sz w:val="17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6C7CDB"/>
    <w:pPr>
      <w:spacing w:after="120"/>
      <w:outlineLvl w:val="1"/>
    </w:pPr>
    <w:rPr>
      <w:bCs/>
      <w:sz w:val="34"/>
    </w:rPr>
  </w:style>
  <w:style w:type="paragraph" w:styleId="Rubrik3">
    <w:name w:val="heading 3"/>
    <w:basedOn w:val="Rubrik2"/>
    <w:next w:val="Normal"/>
    <w:link w:val="Rubrik3Char"/>
    <w:uiPriority w:val="9"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9201B"/>
    <w:rPr>
      <w:rFonts w:asciiTheme="majorHAnsi" w:eastAsiaTheme="majorEastAsia" w:hAnsiTheme="majorHAnsi" w:cstheme="majorBidi"/>
      <w:b/>
      <w:sz w:val="17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6C7CDB"/>
    <w:rPr>
      <w:rFonts w:asciiTheme="majorHAnsi" w:eastAsiaTheme="majorEastAsia" w:hAnsiTheme="majorHAnsi" w:cstheme="majorBidi"/>
      <w:b/>
      <w:bCs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092EFE"/>
    <w:pPr>
      <w:spacing w:line="540" w:lineRule="atLeast"/>
    </w:pPr>
    <w:rPr>
      <w:rFonts w:asciiTheme="majorHAnsi" w:hAnsiTheme="majorHAnsi"/>
      <w:sz w:val="110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  <w:docPart>
      <w:docPartPr>
        <w:name w:val="4B8E402298F147C7BD89D3F3290CFC8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82CC7A5-AF0D-48DF-9B81-FF8998198E4A}"/>
      </w:docPartPr>
      <w:docPartBody>
        <w:p w:rsidR="00920CD4" w:rsidRDefault="005B0E09" w:rsidP="005B0E09">
          <w:pPr>
            <w:pStyle w:val="4B8E402298F147C7BD89D3F3290CFC86"/>
          </w:pPr>
          <w:r>
            <w:rPr>
              <w:rStyle w:val="Platshllartext"/>
              <w:bdr w:val="none" w:sz="0" w:space="0" w:color="auto" w:frame="1"/>
            </w:rPr>
            <w:t>Rubrik</w:t>
          </w:r>
        </w:p>
      </w:docPartBody>
    </w:docPart>
    <w:docPart>
      <w:docPartPr>
        <w:name w:val="453B5DB2EBED4A1FA8E79F201ED7737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15CF725-1597-407B-B3B3-E889B5C5DB16}"/>
      </w:docPartPr>
      <w:docPartBody>
        <w:p w:rsidR="00920CD4" w:rsidRDefault="005B0E09" w:rsidP="005B0E09">
          <w:pPr>
            <w:pStyle w:val="453B5DB2EBED4A1FA8E79F201ED77374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320271B2E44B4D6182E5A8A861F327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35157F0-0E08-46C5-925A-E4E1AD6D21C1}"/>
      </w:docPartPr>
      <w:docPartBody>
        <w:p w:rsidR="00920CD4" w:rsidRDefault="005B0E09" w:rsidP="005B0E09">
          <w:pPr>
            <w:pStyle w:val="320271B2E44B4D6182E5A8A861F327E8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A5A83DD8BBA3410D873247969DCD90B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28E0D46-81EA-464A-B837-A77B12B985BB}"/>
      </w:docPartPr>
      <w:docPartBody>
        <w:p w:rsidR="007F7C00" w:rsidRDefault="00920CD4" w:rsidP="00920CD4">
          <w:pPr>
            <w:pStyle w:val="A5A83DD8BBA3410D873247969DCD90B5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665DD"/>
    <w:rsid w:val="00092214"/>
    <w:rsid w:val="000D029F"/>
    <w:rsid w:val="000D1CEF"/>
    <w:rsid w:val="001B346A"/>
    <w:rsid w:val="001F2D8F"/>
    <w:rsid w:val="0031122B"/>
    <w:rsid w:val="00377BDC"/>
    <w:rsid w:val="00586701"/>
    <w:rsid w:val="005B0E09"/>
    <w:rsid w:val="007F7C00"/>
    <w:rsid w:val="00827354"/>
    <w:rsid w:val="00872C29"/>
    <w:rsid w:val="00903B44"/>
    <w:rsid w:val="00915134"/>
    <w:rsid w:val="00920CD4"/>
    <w:rsid w:val="009B6D97"/>
    <w:rsid w:val="009B7231"/>
    <w:rsid w:val="009D4E26"/>
    <w:rsid w:val="009F1D4A"/>
    <w:rsid w:val="00A4334E"/>
    <w:rsid w:val="00A85865"/>
    <w:rsid w:val="00AC0401"/>
    <w:rsid w:val="00AC588C"/>
    <w:rsid w:val="00BA59DC"/>
    <w:rsid w:val="00BD2A23"/>
    <w:rsid w:val="00CD591A"/>
    <w:rsid w:val="00CD7D67"/>
    <w:rsid w:val="00CE28D8"/>
    <w:rsid w:val="00CF5392"/>
    <w:rsid w:val="00E2728B"/>
    <w:rsid w:val="00FA7AB8"/>
    <w:rsid w:val="00FD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920CD4"/>
  </w:style>
  <w:style w:type="paragraph" w:customStyle="1" w:styleId="2AE5DC07F0FA4A198749D9D573879E45">
    <w:name w:val="2AE5DC07F0FA4A198749D9D573879E45"/>
    <w:rsid w:val="00903B44"/>
    <w:pPr>
      <w:keepNext/>
      <w:keepLines/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b/>
      <w:sz w:val="170"/>
      <w:szCs w:val="28"/>
      <w:lang w:eastAsia="en-US"/>
    </w:rPr>
  </w:style>
  <w:style w:type="paragraph" w:customStyle="1" w:styleId="2AE5DC07F0FA4A198749D9D573879E451">
    <w:name w:val="2AE5DC07F0FA4A198749D9D573879E451"/>
    <w:rsid w:val="00903B44"/>
    <w:pPr>
      <w:keepNext/>
      <w:keepLines/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b/>
      <w:sz w:val="170"/>
      <w:szCs w:val="28"/>
      <w:lang w:eastAsia="en-US"/>
    </w:rPr>
  </w:style>
  <w:style w:type="paragraph" w:customStyle="1" w:styleId="EC9A078034134ABBA7870EADC1F8DF30">
    <w:name w:val="EC9A078034134ABBA7870EADC1F8DF30"/>
    <w:rsid w:val="00903B44"/>
    <w:pPr>
      <w:spacing w:after="480" w:line="540" w:lineRule="atLeast"/>
    </w:pPr>
    <w:rPr>
      <w:rFonts w:asciiTheme="majorHAnsi" w:hAnsiTheme="majorHAnsi"/>
      <w:sz w:val="110"/>
      <w:szCs w:val="19"/>
      <w:lang w:eastAsia="en-US"/>
    </w:rPr>
  </w:style>
  <w:style w:type="paragraph" w:customStyle="1" w:styleId="8BCA94E97DCF457594874C6290029C29">
    <w:name w:val="8BCA94E97DCF457594874C6290029C29"/>
    <w:rsid w:val="00903B44"/>
  </w:style>
  <w:style w:type="paragraph" w:customStyle="1" w:styleId="4B8E402298F147C7BD89D3F3290CFC86">
    <w:name w:val="4B8E402298F147C7BD89D3F3290CFC86"/>
    <w:rsid w:val="005B0E09"/>
  </w:style>
  <w:style w:type="paragraph" w:customStyle="1" w:styleId="453B5DB2EBED4A1FA8E79F201ED77374">
    <w:name w:val="453B5DB2EBED4A1FA8E79F201ED77374"/>
    <w:rsid w:val="005B0E09"/>
  </w:style>
  <w:style w:type="paragraph" w:customStyle="1" w:styleId="320271B2E44B4D6182E5A8A861F327E8">
    <w:name w:val="320271B2E44B4D6182E5A8A861F327E8"/>
    <w:rsid w:val="005B0E09"/>
  </w:style>
  <w:style w:type="paragraph" w:customStyle="1" w:styleId="B947D99B7E3844A191286D4338C8EFC9">
    <w:name w:val="B947D99B7E3844A191286D4338C8EFC9"/>
    <w:rsid w:val="005B0E09"/>
  </w:style>
  <w:style w:type="paragraph" w:customStyle="1" w:styleId="A5A83DD8BBA3410D873247969DCD90B5">
    <w:name w:val="A5A83DD8BBA3410D873247969DCD90B5"/>
    <w:rsid w:val="00920C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6ACD4-8FE0-4561-A11C-E077037C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A4_affischGul.dotx</Template>
  <TotalTime>9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9</cp:revision>
  <cp:lastPrinted>2018-10-18T09:36:00Z</cp:lastPrinted>
  <dcterms:created xsi:type="dcterms:W3CDTF">2018-10-18T09:54:00Z</dcterms:created>
  <dcterms:modified xsi:type="dcterms:W3CDTF">2018-10-19T12:37:00Z</dcterms:modified>
</cp:coreProperties>
</file>