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965591" w14:paraId="70BFFF13" w14:textId="77777777" w:rsidTr="00273245">
        <w:trPr>
          <w:trHeight w:hRule="exact" w:val="3912"/>
        </w:trPr>
        <w:tc>
          <w:tcPr>
            <w:tcW w:w="8505" w:type="dxa"/>
          </w:tcPr>
          <w:bookmarkStart w:id="0" w:name="_GoBack"/>
          <w:bookmarkEnd w:id="0"/>
          <w:p w14:paraId="0CD8B5B8" w14:textId="0B6D1CDC" w:rsidR="00965591" w:rsidRPr="00C76B9B" w:rsidRDefault="00127A36" w:rsidP="00965591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200FE369072D4A8395D19C766E8507BC"/>
                </w:placeholder>
                <w:temporary/>
                <w:showingPlcHdr/>
              </w:sdtPr>
              <w:sdtEndPr/>
              <w:sdtContent>
                <w:r w:rsidR="00965591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965591" w14:paraId="4FEE5648" w14:textId="77777777" w:rsidTr="00273245">
        <w:trPr>
          <w:trHeight w:hRule="exact" w:val="1871"/>
        </w:trPr>
        <w:tc>
          <w:tcPr>
            <w:tcW w:w="8505" w:type="dxa"/>
          </w:tcPr>
          <w:p w14:paraId="10A974B1" w14:textId="4B9FF545" w:rsidR="00965591" w:rsidRPr="00C76B9B" w:rsidRDefault="00127A36" w:rsidP="00965591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B90E5517C98642A98B06D4C9DBDA3DBB"/>
                </w:placeholder>
                <w:temporary/>
                <w:showingPlcHdr/>
              </w:sdtPr>
              <w:sdtEndPr/>
              <w:sdtContent>
                <w:r w:rsidR="00965591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965591" w:rsidRPr="000A32A9" w14:paraId="710E8EDF" w14:textId="77777777" w:rsidTr="00273245">
        <w:trPr>
          <w:trHeight w:hRule="exact" w:val="3515"/>
        </w:trPr>
        <w:tc>
          <w:tcPr>
            <w:tcW w:w="8505" w:type="dxa"/>
          </w:tcPr>
          <w:p w14:paraId="728B9CE2" w14:textId="7799D01D" w:rsidR="00965591" w:rsidRPr="00C76B9B" w:rsidRDefault="00127A36" w:rsidP="00965591">
            <w:pPr>
              <w:rPr>
                <w:sz w:val="28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07402B2C402B4F9983966412062F684C"/>
                </w:placeholder>
                <w:temporary/>
                <w:showingPlcHdr/>
              </w:sdtPr>
              <w:sdtEndPr/>
              <w:sdtContent>
                <w:r w:rsidR="00965591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965591" w:rsidRPr="00437527" w14:paraId="5353F585" w14:textId="77777777" w:rsidTr="00273245">
        <w:trPr>
          <w:trHeight w:hRule="exact" w:val="907"/>
        </w:trPr>
        <w:tc>
          <w:tcPr>
            <w:tcW w:w="8505" w:type="dxa"/>
          </w:tcPr>
          <w:p w14:paraId="568BFC1E" w14:textId="1A9B7AB7" w:rsidR="00965591" w:rsidRPr="00C76B9B" w:rsidRDefault="00DA156D" w:rsidP="00965591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155FC945863C42F5844CDD7F2DD96FDE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6D59B" w14:textId="77777777" w:rsidR="00127A36" w:rsidRDefault="00127A36" w:rsidP="00ED6C6F">
      <w:pPr>
        <w:spacing w:after="0" w:line="240" w:lineRule="auto"/>
      </w:pPr>
      <w:r>
        <w:separator/>
      </w:r>
    </w:p>
  </w:endnote>
  <w:endnote w:type="continuationSeparator" w:id="0">
    <w:p w14:paraId="74BDE34F" w14:textId="77777777" w:rsidR="00127A36" w:rsidRDefault="00127A36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51023" w14:textId="77777777" w:rsidR="008A09CF" w:rsidRDefault="008A09C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543FC8B1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DAB21" w14:textId="77777777" w:rsidR="008A09CF" w:rsidRDefault="008A09C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40CAB" w14:textId="77777777" w:rsidR="00127A36" w:rsidRDefault="00127A36" w:rsidP="00ED6C6F">
      <w:pPr>
        <w:spacing w:after="0" w:line="240" w:lineRule="auto"/>
      </w:pPr>
      <w:r>
        <w:separator/>
      </w:r>
    </w:p>
  </w:footnote>
  <w:footnote w:type="continuationSeparator" w:id="0">
    <w:p w14:paraId="5229758B" w14:textId="77777777" w:rsidR="00127A36" w:rsidRDefault="00127A36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7050" w14:textId="77777777" w:rsidR="008A09CF" w:rsidRDefault="008A09C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5B5095AB">
          <wp:simplePos x="0" y="0"/>
          <wp:positionH relativeFrom="page">
            <wp:posOffset>286385</wp:posOffset>
          </wp:positionH>
          <wp:positionV relativeFrom="page">
            <wp:posOffset>287020</wp:posOffset>
          </wp:positionV>
          <wp:extent cx="6981825" cy="10115550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FEB34" w14:textId="77777777" w:rsidR="008A09CF" w:rsidRDefault="008A09CF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0E2565"/>
    <w:rsid w:val="000F0887"/>
    <w:rsid w:val="0011207E"/>
    <w:rsid w:val="00117EB2"/>
    <w:rsid w:val="00126080"/>
    <w:rsid w:val="00127A36"/>
    <w:rsid w:val="00142663"/>
    <w:rsid w:val="001512A8"/>
    <w:rsid w:val="0016184B"/>
    <w:rsid w:val="001629A8"/>
    <w:rsid w:val="0019201B"/>
    <w:rsid w:val="001B4BB9"/>
    <w:rsid w:val="001C29A5"/>
    <w:rsid w:val="001C4812"/>
    <w:rsid w:val="001D497D"/>
    <w:rsid w:val="001E51F1"/>
    <w:rsid w:val="001E543E"/>
    <w:rsid w:val="00200BFD"/>
    <w:rsid w:val="002157E5"/>
    <w:rsid w:val="00220B93"/>
    <w:rsid w:val="002346A2"/>
    <w:rsid w:val="002465B4"/>
    <w:rsid w:val="00252BDC"/>
    <w:rsid w:val="00273245"/>
    <w:rsid w:val="002826D3"/>
    <w:rsid w:val="00282C83"/>
    <w:rsid w:val="002A223C"/>
    <w:rsid w:val="002F5624"/>
    <w:rsid w:val="002F7366"/>
    <w:rsid w:val="003061CA"/>
    <w:rsid w:val="00320D91"/>
    <w:rsid w:val="003226A5"/>
    <w:rsid w:val="00340A55"/>
    <w:rsid w:val="0034659D"/>
    <w:rsid w:val="00365406"/>
    <w:rsid w:val="00367608"/>
    <w:rsid w:val="00367ED7"/>
    <w:rsid w:val="00383482"/>
    <w:rsid w:val="003977E2"/>
    <w:rsid w:val="003A0FEC"/>
    <w:rsid w:val="00425E6B"/>
    <w:rsid w:val="0043752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E0B05"/>
    <w:rsid w:val="004E3C71"/>
    <w:rsid w:val="005078BF"/>
    <w:rsid w:val="00520BA0"/>
    <w:rsid w:val="00594D98"/>
    <w:rsid w:val="005A403A"/>
    <w:rsid w:val="005E2617"/>
    <w:rsid w:val="005F29FB"/>
    <w:rsid w:val="006137D6"/>
    <w:rsid w:val="00636664"/>
    <w:rsid w:val="00657A13"/>
    <w:rsid w:val="006773EF"/>
    <w:rsid w:val="00696D73"/>
    <w:rsid w:val="006C379E"/>
    <w:rsid w:val="006C7CDB"/>
    <w:rsid w:val="006D3BA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1A7A"/>
    <w:rsid w:val="00875CBE"/>
    <w:rsid w:val="008A09CF"/>
    <w:rsid w:val="008B15F1"/>
    <w:rsid w:val="008C5285"/>
    <w:rsid w:val="008E3FF3"/>
    <w:rsid w:val="008F5B6C"/>
    <w:rsid w:val="00907C2E"/>
    <w:rsid w:val="009255D9"/>
    <w:rsid w:val="00934DAE"/>
    <w:rsid w:val="00965591"/>
    <w:rsid w:val="00976057"/>
    <w:rsid w:val="00985F1E"/>
    <w:rsid w:val="009B70B4"/>
    <w:rsid w:val="009C0EFB"/>
    <w:rsid w:val="009E6EF9"/>
    <w:rsid w:val="009E7F82"/>
    <w:rsid w:val="00A2018A"/>
    <w:rsid w:val="00A51CEF"/>
    <w:rsid w:val="00A80559"/>
    <w:rsid w:val="00A924D7"/>
    <w:rsid w:val="00AA4DDE"/>
    <w:rsid w:val="00AC285A"/>
    <w:rsid w:val="00AD354E"/>
    <w:rsid w:val="00AD5832"/>
    <w:rsid w:val="00AF5B57"/>
    <w:rsid w:val="00AF6197"/>
    <w:rsid w:val="00B137CE"/>
    <w:rsid w:val="00B30455"/>
    <w:rsid w:val="00B30C65"/>
    <w:rsid w:val="00B4285A"/>
    <w:rsid w:val="00B47C61"/>
    <w:rsid w:val="00B71B19"/>
    <w:rsid w:val="00BB48AC"/>
    <w:rsid w:val="00C0759A"/>
    <w:rsid w:val="00C079B5"/>
    <w:rsid w:val="00C342CB"/>
    <w:rsid w:val="00C4398F"/>
    <w:rsid w:val="00C634AA"/>
    <w:rsid w:val="00C76B9B"/>
    <w:rsid w:val="00C84174"/>
    <w:rsid w:val="00CB4B73"/>
    <w:rsid w:val="00CD482B"/>
    <w:rsid w:val="00D070FF"/>
    <w:rsid w:val="00D1252E"/>
    <w:rsid w:val="00D144ED"/>
    <w:rsid w:val="00D14D57"/>
    <w:rsid w:val="00D2298A"/>
    <w:rsid w:val="00D23EA1"/>
    <w:rsid w:val="00D4779E"/>
    <w:rsid w:val="00D75188"/>
    <w:rsid w:val="00DA156D"/>
    <w:rsid w:val="00DB4EC2"/>
    <w:rsid w:val="00DC2F01"/>
    <w:rsid w:val="00DC31F3"/>
    <w:rsid w:val="00DC4742"/>
    <w:rsid w:val="00DD2277"/>
    <w:rsid w:val="00DE3422"/>
    <w:rsid w:val="00DE6113"/>
    <w:rsid w:val="00DE6C31"/>
    <w:rsid w:val="00DF0444"/>
    <w:rsid w:val="00E27789"/>
    <w:rsid w:val="00E31BDF"/>
    <w:rsid w:val="00E33025"/>
    <w:rsid w:val="00E6301A"/>
    <w:rsid w:val="00E912A9"/>
    <w:rsid w:val="00ED6C6F"/>
    <w:rsid w:val="00EF1D4B"/>
    <w:rsid w:val="00F07B17"/>
    <w:rsid w:val="00F123A9"/>
    <w:rsid w:val="00F2530A"/>
    <w:rsid w:val="00F4778E"/>
    <w:rsid w:val="00F84C8B"/>
    <w:rsid w:val="00FA1C57"/>
    <w:rsid w:val="00FC6F9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09CF"/>
    <w:pPr>
      <w:spacing w:after="480" w:line="320" w:lineRule="atLeast"/>
    </w:pPr>
    <w:rPr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200FE369072D4A8395D19C766E8507B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20227B8-3A38-44CA-90FA-35A01E91E905}"/>
      </w:docPartPr>
      <w:docPartBody>
        <w:p w:rsidR="005B5675" w:rsidRDefault="00B9641D" w:rsidP="00B9641D">
          <w:pPr>
            <w:pStyle w:val="200FE369072D4A8395D19C766E8507BC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B90E5517C98642A98B06D4C9DBDA3DB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8D1B49B-97F0-4B26-AF29-90E796487E5B}"/>
      </w:docPartPr>
      <w:docPartBody>
        <w:p w:rsidR="005B5675" w:rsidRDefault="00B9641D" w:rsidP="00B9641D">
          <w:pPr>
            <w:pStyle w:val="B90E5517C98642A98B06D4C9DBDA3DBB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07402B2C402B4F9983966412062F684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7F34550-46DA-4BCE-92D4-CB8274CBFF40}"/>
      </w:docPartPr>
      <w:docPartBody>
        <w:p w:rsidR="005B5675" w:rsidRDefault="00B9641D" w:rsidP="00B9641D">
          <w:pPr>
            <w:pStyle w:val="07402B2C402B4F9983966412062F684C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155FC945863C42F5844CDD7F2DD96FD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9F33B0-83D0-4A74-830A-16010C21D90D}"/>
      </w:docPartPr>
      <w:docPartBody>
        <w:p w:rsidR="007C0D7F" w:rsidRDefault="005B5675" w:rsidP="005B5675">
          <w:pPr>
            <w:pStyle w:val="155FC945863C42F5844CDD7F2DD96FDE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D029F"/>
    <w:rsid w:val="001B346A"/>
    <w:rsid w:val="001F2D8F"/>
    <w:rsid w:val="0031122B"/>
    <w:rsid w:val="00377BDC"/>
    <w:rsid w:val="0038672C"/>
    <w:rsid w:val="00413DE8"/>
    <w:rsid w:val="00586701"/>
    <w:rsid w:val="005B5675"/>
    <w:rsid w:val="005E4E4A"/>
    <w:rsid w:val="007C0D7F"/>
    <w:rsid w:val="00872C29"/>
    <w:rsid w:val="00873409"/>
    <w:rsid w:val="00947CF3"/>
    <w:rsid w:val="009B6D97"/>
    <w:rsid w:val="009B7231"/>
    <w:rsid w:val="009D4E26"/>
    <w:rsid w:val="009F1D4A"/>
    <w:rsid w:val="00A4334E"/>
    <w:rsid w:val="00A85865"/>
    <w:rsid w:val="00AC0401"/>
    <w:rsid w:val="00B9641D"/>
    <w:rsid w:val="00BA59DC"/>
    <w:rsid w:val="00BD2A23"/>
    <w:rsid w:val="00C64370"/>
    <w:rsid w:val="00CD591A"/>
    <w:rsid w:val="00CD7D67"/>
    <w:rsid w:val="00CE28D8"/>
    <w:rsid w:val="00E2728B"/>
    <w:rsid w:val="00E373B1"/>
    <w:rsid w:val="00FC2DDB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5B5675"/>
  </w:style>
  <w:style w:type="paragraph" w:customStyle="1" w:styleId="8F21A726AA884A938F7F2829839A1916">
    <w:name w:val="8F21A726AA884A938F7F2829839A1916"/>
    <w:rsid w:val="005E4E4A"/>
  </w:style>
  <w:style w:type="paragraph" w:customStyle="1" w:styleId="60BA5D5DA13C4720915A9696374A5F8B">
    <w:name w:val="60BA5D5DA13C4720915A9696374A5F8B"/>
    <w:rsid w:val="005E4E4A"/>
  </w:style>
  <w:style w:type="paragraph" w:customStyle="1" w:styleId="93FECED949A84FC5BF9945D4C15FD10B">
    <w:name w:val="93FECED949A84FC5BF9945D4C15FD10B"/>
    <w:rsid w:val="005E4E4A"/>
  </w:style>
  <w:style w:type="paragraph" w:customStyle="1" w:styleId="200FE369072D4A8395D19C766E8507BC">
    <w:name w:val="200FE369072D4A8395D19C766E8507BC"/>
    <w:rsid w:val="00B9641D"/>
  </w:style>
  <w:style w:type="paragraph" w:customStyle="1" w:styleId="B90E5517C98642A98B06D4C9DBDA3DBB">
    <w:name w:val="B90E5517C98642A98B06D4C9DBDA3DBB"/>
    <w:rsid w:val="00B9641D"/>
  </w:style>
  <w:style w:type="paragraph" w:customStyle="1" w:styleId="07402B2C402B4F9983966412062F684C">
    <w:name w:val="07402B2C402B4F9983966412062F684C"/>
    <w:rsid w:val="00B9641D"/>
  </w:style>
  <w:style w:type="paragraph" w:customStyle="1" w:styleId="CEB4230EB35E423086B2784852D3B492">
    <w:name w:val="CEB4230EB35E423086B2784852D3B492"/>
    <w:rsid w:val="00B9641D"/>
  </w:style>
  <w:style w:type="paragraph" w:customStyle="1" w:styleId="155FC945863C42F5844CDD7F2DD96FDE">
    <w:name w:val="155FC945863C42F5844CDD7F2DD96FDE"/>
    <w:rsid w:val="005B56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82DDC-93DF-4340-A776-C00EC08C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A4_affischGrön.dotx</Template>
  <TotalTime>10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9</cp:revision>
  <cp:lastPrinted>2018-10-18T09:36:00Z</cp:lastPrinted>
  <dcterms:created xsi:type="dcterms:W3CDTF">2018-10-18T09:53:00Z</dcterms:created>
  <dcterms:modified xsi:type="dcterms:W3CDTF">2018-10-19T12:36:00Z</dcterms:modified>
</cp:coreProperties>
</file>