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5650" w:tblpY="93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</w:tblGrid>
      <w:tr w:rsidR="0074610F" w:rsidTr="00611115">
        <w:trPr>
          <w:cantSplit/>
          <w:trHeight w:val="1361"/>
        </w:trPr>
        <w:tc>
          <w:tcPr>
            <w:tcW w:w="567" w:type="dxa"/>
            <w:textDirection w:val="btLr"/>
          </w:tcPr>
          <w:p w:rsidR="0074610F" w:rsidRPr="0074610F" w:rsidRDefault="0074610F" w:rsidP="00611115">
            <w:pPr>
              <w:jc w:val="right"/>
              <w:rPr>
                <w:noProof/>
                <w:sz w:val="14"/>
                <w:lang w:val="en-GB"/>
              </w:rPr>
            </w:pPr>
            <w:bookmarkStart w:id="0" w:name="_GoBack"/>
            <w:bookmarkEnd w:id="0"/>
            <w:r w:rsidRPr="00611115">
              <w:rPr>
                <w:noProof/>
                <w:sz w:val="12"/>
                <w:lang w:val="en-GB"/>
              </w:rPr>
              <w:t>Tryck</w:t>
            </w:r>
            <w:r w:rsidR="00611115">
              <w:rPr>
                <w:noProof/>
                <w:sz w:val="12"/>
                <w:lang w:val="en-GB"/>
              </w:rPr>
              <w:t xml:space="preserve">: </w:t>
            </w:r>
            <w:r w:rsidR="00611115">
              <w:rPr>
                <w:sz w:val="12"/>
                <w:szCs w:val="12"/>
              </w:rPr>
              <w:t xml:space="preserve"> </w:t>
            </w:r>
            <w:sdt>
              <w:sdtPr>
                <w:rPr>
                  <w:sz w:val="12"/>
                  <w:szCs w:val="12"/>
                </w:rPr>
                <w:id w:val="179631778"/>
                <w:placeholder>
                  <w:docPart w:val="8842D8F43C8A43D2A90EB40796CDB88F"/>
                </w:placeholder>
                <w:showingPlcHdr/>
                <w:date w:fullDate="2018-11-30T00:00:00Z">
                  <w:dateFormat w:val="d MMMM yyyy"/>
                  <w:lid w:val="sv-SE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19"/>
                </w:rPr>
              </w:sdtEndPr>
              <w:sdtContent>
                <w:r w:rsidR="00A837E5">
                  <w:rPr>
                    <w:rStyle w:val="Platshllartext"/>
                    <w:sz w:val="12"/>
                    <w:szCs w:val="12"/>
                  </w:rPr>
                  <w:t>D</w:t>
                </w:r>
                <w:r w:rsidR="00A837E5" w:rsidRPr="00F0147A">
                  <w:rPr>
                    <w:rStyle w:val="Platshllartext"/>
                    <w:sz w:val="12"/>
                    <w:szCs w:val="12"/>
                  </w:rPr>
                  <w:t>atum.</w:t>
                </w:r>
              </w:sdtContent>
            </w:sdt>
            <w:r w:rsidR="00611115">
              <w:rPr>
                <w:noProof/>
                <w:sz w:val="12"/>
                <w:lang w:val="en-GB"/>
              </w:rPr>
              <w:t xml:space="preserve"> </w:t>
            </w:r>
            <w:r w:rsidRPr="0074610F">
              <w:rPr>
                <w:noProof/>
                <w:sz w:val="14"/>
                <w:lang w:val="en-GB"/>
              </w:rPr>
              <w:t xml:space="preserve"> </w:t>
            </w:r>
          </w:p>
        </w:tc>
      </w:tr>
    </w:tbl>
    <w:tbl>
      <w:tblPr>
        <w:tblStyle w:val="Tabellrutnt"/>
        <w:tblpPr w:leftFromText="142" w:rightFromText="142" w:vertAnchor="page" w:horzAnchor="page" w:tblpX="9328" w:tblpY="10122"/>
        <w:tblOverlap w:val="never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74610F" w:rsidRPr="00692A2F" w:rsidTr="00611115">
        <w:trPr>
          <w:trHeight w:val="794"/>
        </w:trPr>
        <w:tc>
          <w:tcPr>
            <w:tcW w:w="2835" w:type="dxa"/>
          </w:tcPr>
          <w:p w:rsidR="0074610F" w:rsidRPr="00692A2F" w:rsidRDefault="00692A2F" w:rsidP="008F285B">
            <w:pPr>
              <w:pStyle w:val="Info"/>
              <w:framePr w:hSpace="0" w:wrap="auto" w:vAnchor="margin" w:hAnchor="text" w:xAlign="left" w:yAlign="inline"/>
              <w:suppressOverlap w:val="0"/>
            </w:pPr>
            <w:r w:rsidRPr="00692A2F">
              <w:t>Följ oss!</w:t>
            </w:r>
            <w:r w:rsidRPr="00692A2F">
              <w:br/>
              <w:t>Facebook: @upplevaochgora</w:t>
            </w:r>
            <w:r w:rsidRPr="00692A2F">
              <w:br/>
              <w:t>Instagram: @kofosthammar, @storbrunn</w:t>
            </w:r>
            <w:r>
              <w:br/>
            </w:r>
            <w:r w:rsidRPr="00692A2F">
              <w:t>osthammar.se, storbrunn.se</w:t>
            </w:r>
          </w:p>
        </w:tc>
      </w:tr>
    </w:tbl>
    <w:tbl>
      <w:tblPr>
        <w:tblStyle w:val="Tabellrutnt"/>
        <w:tblpPr w:vertAnchor="page" w:horzAnchor="page" w:tblpX="568" w:tblpY="3970"/>
        <w:tblOverlap w:val="never"/>
        <w:tblW w:w="73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1"/>
      </w:tblGrid>
      <w:tr w:rsidR="00692A2F" w:rsidRPr="00AF6197" w:rsidTr="0018122A">
        <w:trPr>
          <w:trHeight w:hRule="exact" w:val="3970"/>
        </w:trPr>
        <w:tc>
          <w:tcPr>
            <w:tcW w:w="7825" w:type="dxa"/>
          </w:tcPr>
          <w:sdt>
            <w:sdtPr>
              <w:id w:val="-1427490069"/>
              <w:placeholder>
                <w:docPart w:val="24C37ED2FA274B5E93F88536B31EE91E"/>
              </w:placeholder>
              <w:temporary/>
              <w:showingPlcHdr/>
            </w:sdtPr>
            <w:sdtEndPr/>
            <w:sdtContent>
              <w:p w:rsidR="00692A2F" w:rsidRPr="00F47FD8" w:rsidRDefault="00F47FD8" w:rsidP="00F47FD8">
                <w:pPr>
                  <w:pStyle w:val="Rubrik"/>
                  <w:rPr>
                    <w:szCs w:val="19"/>
                  </w:rPr>
                </w:pPr>
                <w:r>
                  <w:rPr>
                    <w:rStyle w:val="Platshllartext"/>
                  </w:rPr>
                  <w:t>A</w:t>
                </w:r>
                <w:r w:rsidRPr="00220277">
                  <w:rPr>
                    <w:rStyle w:val="Platshllartext"/>
                  </w:rPr>
                  <w:t>nge text.</w:t>
                </w:r>
              </w:p>
            </w:sdtContent>
          </w:sdt>
          <w:p w:rsidR="00692A2F" w:rsidRPr="0018122A" w:rsidRDefault="0011292B" w:rsidP="0018122A">
            <w:pPr>
              <w:pStyle w:val="Underrubrik"/>
            </w:pPr>
            <w:sdt>
              <w:sdtPr>
                <w:id w:val="423386603"/>
                <w:placeholder>
                  <w:docPart w:val="71656B6B7ED142C2BA4917285E677D75"/>
                </w:placeholder>
                <w:temporary/>
                <w:showingPlcHdr/>
              </w:sdtPr>
              <w:sdtEndPr/>
              <w:sdtContent>
                <w:r w:rsidR="00F47FD8">
                  <w:rPr>
                    <w:rStyle w:val="Platshllartext"/>
                  </w:rPr>
                  <w:t>A</w:t>
                </w:r>
                <w:r w:rsidR="00F47FD8" w:rsidRPr="00220277">
                  <w:rPr>
                    <w:rStyle w:val="Platshllartext"/>
                  </w:rPr>
                  <w:t>nge text.</w:t>
                </w:r>
              </w:sdtContent>
            </w:sdt>
          </w:p>
        </w:tc>
      </w:tr>
    </w:tbl>
    <w:tbl>
      <w:tblPr>
        <w:tblStyle w:val="Tabellrutnt"/>
        <w:tblW w:w="15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79"/>
        <w:gridCol w:w="1176"/>
        <w:gridCol w:w="3485"/>
        <w:gridCol w:w="283"/>
        <w:gridCol w:w="3487"/>
      </w:tblGrid>
      <w:tr w:rsidR="00692A2F" w:rsidRPr="009B2726" w:rsidTr="00967CE5">
        <w:trPr>
          <w:trHeight w:hRule="exact" w:val="10490"/>
        </w:trPr>
        <w:tc>
          <w:tcPr>
            <w:tcW w:w="7279" w:type="dxa"/>
          </w:tcPr>
          <w:p w:rsidR="00692A2F" w:rsidRPr="00692A2F" w:rsidRDefault="0011292B" w:rsidP="00967CE5">
            <w:pPr>
              <w:pStyle w:val="Rubrik1"/>
              <w:outlineLvl w:val="0"/>
            </w:pPr>
            <w:sdt>
              <w:sdtPr>
                <w:id w:val="1664350743"/>
                <w:placeholder>
                  <w:docPart w:val="5C45D5E8B1D347099DCF99566E4A9D96"/>
                </w:placeholder>
                <w:temporary/>
                <w:showingPlcHdr/>
              </w:sdtPr>
              <w:sdtEndPr/>
              <w:sdtContent>
                <w:r w:rsidR="00F47FD8">
                  <w:rPr>
                    <w:rStyle w:val="Platshllartext"/>
                  </w:rPr>
                  <w:t>A</w:t>
                </w:r>
                <w:r w:rsidR="00F47FD8" w:rsidRPr="00220277">
                  <w:rPr>
                    <w:rStyle w:val="Platshllartext"/>
                  </w:rPr>
                  <w:t xml:space="preserve">nge </w:t>
                </w:r>
                <w:r w:rsidR="00F47FD8">
                  <w:rPr>
                    <w:rStyle w:val="Platshllartext"/>
                  </w:rPr>
                  <w:t>rubrik</w:t>
                </w:r>
                <w:r w:rsidR="00F47FD8" w:rsidRPr="00220277">
                  <w:rPr>
                    <w:rStyle w:val="Platshllartext"/>
                  </w:rPr>
                  <w:t>.</w:t>
                </w:r>
              </w:sdtContent>
            </w:sdt>
          </w:p>
          <w:sdt>
            <w:sdtPr>
              <w:rPr>
                <w:noProof/>
              </w:rPr>
              <w:id w:val="-398360269"/>
              <w:placeholder>
                <w:docPart w:val="7595555D4A5C42DFAD30B090D5111D1A"/>
              </w:placeholder>
              <w:temporary/>
              <w:showingPlcHdr/>
            </w:sdtPr>
            <w:sdtEndPr/>
            <w:sdtContent>
              <w:p w:rsidR="00692A2F" w:rsidRDefault="00F47FD8" w:rsidP="00F47FD8">
                <w:pPr>
                  <w:pStyle w:val="Ingress"/>
                  <w:rPr>
                    <w:noProof/>
                  </w:rPr>
                </w:pPr>
                <w:r>
                  <w:rPr>
                    <w:rStyle w:val="Platshllartext"/>
                  </w:rPr>
                  <w:t>Ange ingress</w:t>
                </w:r>
                <w:r w:rsidRPr="00220277">
                  <w:rPr>
                    <w:rStyle w:val="Platshllartext"/>
                  </w:rPr>
                  <w:t>.</w:t>
                </w:r>
              </w:p>
            </w:sdtContent>
          </w:sdt>
          <w:sdt>
            <w:sdtPr>
              <w:id w:val="-311865251"/>
              <w:placeholder>
                <w:docPart w:val="D1395D3082EE4C699B5ACD680A52206F"/>
              </w:placeholder>
              <w:temporary/>
              <w:showingPlcHdr/>
            </w:sdtPr>
            <w:sdtEndPr/>
            <w:sdtContent>
              <w:p w:rsidR="00F47FD8" w:rsidRPr="00F47FD8" w:rsidRDefault="00F47FD8" w:rsidP="00F47FD8">
                <w:r>
                  <w:rPr>
                    <w:rStyle w:val="Platshllartext"/>
                  </w:rPr>
                  <w:t>A</w:t>
                </w:r>
                <w:r w:rsidRPr="00220277">
                  <w:rPr>
                    <w:rStyle w:val="Platshllartext"/>
                  </w:rPr>
                  <w:t>nge text.</w:t>
                </w:r>
              </w:p>
            </w:sdtContent>
          </w:sdt>
        </w:tc>
        <w:tc>
          <w:tcPr>
            <w:tcW w:w="1176" w:type="dxa"/>
          </w:tcPr>
          <w:p w:rsidR="00692A2F" w:rsidRPr="00282265" w:rsidRDefault="00692A2F" w:rsidP="00967CE5"/>
        </w:tc>
        <w:tc>
          <w:tcPr>
            <w:tcW w:w="3485" w:type="dxa"/>
          </w:tcPr>
          <w:p w:rsidR="00692A2F" w:rsidRPr="00F47FD8" w:rsidRDefault="0011292B" w:rsidP="00A837E5">
            <w:sdt>
              <w:sdtPr>
                <w:id w:val="-267086343"/>
                <w:placeholder>
                  <w:docPart w:val="1ED36E7A3615416B8DF1FD89DC739FA9"/>
                </w:placeholder>
                <w:temporary/>
                <w:showingPlcHdr/>
              </w:sdtPr>
              <w:sdtEndPr/>
              <w:sdtContent>
                <w:r w:rsidR="00A837E5">
                  <w:rPr>
                    <w:rStyle w:val="Platshllartext"/>
                  </w:rPr>
                  <w:t>A</w:t>
                </w:r>
                <w:r w:rsidR="00A837E5" w:rsidRPr="00220277">
                  <w:rPr>
                    <w:rStyle w:val="Platshllartext"/>
                  </w:rPr>
                  <w:t>nge text.</w:t>
                </w:r>
              </w:sdtContent>
            </w:sdt>
            <w:r w:rsidR="00692A2F" w:rsidRPr="00282265"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1" layoutInCell="1" allowOverlap="1" wp14:anchorId="77765FE6" wp14:editId="1349EAF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3978275</wp:posOffset>
                      </wp:positionV>
                      <wp:extent cx="2214000" cy="2628000"/>
                      <wp:effectExtent l="0" t="0" r="0" b="1270"/>
                      <wp:wrapTight wrapText="bothSides">
                        <wp:wrapPolygon edited="0">
                          <wp:start x="0" y="0"/>
                          <wp:lineTo x="0" y="21454"/>
                          <wp:lineTo x="21377" y="21454"/>
                          <wp:lineTo x="21377" y="0"/>
                          <wp:lineTo x="0" y="0"/>
                        </wp:wrapPolygon>
                      </wp:wrapTight>
                      <wp:docPr id="10" name="Textruta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4000" cy="2628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92A2F" w:rsidRPr="00F47FD8" w:rsidRDefault="0011292B" w:rsidP="00AF53DA">
                                  <w:pPr>
                                    <w:pStyle w:val="RutaRubrik"/>
                                  </w:pPr>
                                  <w:sdt>
                                    <w:sdtPr>
                                      <w:id w:val="737061127"/>
                                      <w:placeholder>
                                        <w:docPart w:val="914528BEE42F43FF98B1E8DFC695AAB8"/>
                                      </w:placeholder>
                                      <w:temporary/>
                                      <w:showingPlcHdr/>
                                    </w:sdtPr>
                                    <w:sdtEndPr/>
                                    <w:sdtContent>
                                      <w:r w:rsidR="00AF53DA"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="00AF53DA"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id w:val="-937760931"/>
                                    <w:placeholder>
                                      <w:docPart w:val="A205B7FAD16741878FFA477EC231A7E4"/>
                                    </w:placeholder>
                                    <w:temporary/>
                                    <w:showingPlcHdr/>
                                  </w:sdtPr>
                                  <w:sdtEndPr/>
                                  <w:sdtContent>
                                    <w:p w:rsidR="00692A2F" w:rsidRPr="007536CB" w:rsidRDefault="00AF53DA" w:rsidP="00AF53DA">
                                      <w:r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44000" tIns="108000" rIns="144000" bIns="144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765FE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ruta 10" o:spid="_x0000_s1026" type="#_x0000_t202" style="position:absolute;margin-left:0;margin-top:313.25pt;width:174.35pt;height:206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" fillcolor="#ffd147 [3206]" stroked="f" strokeweight=".5pt">
                      <v:textbox inset="4mm,3mm,4mm,4mm">
                        <w:txbxContent>
                          <w:p w:rsidR="00692A2F" w:rsidRPr="00F47FD8" w:rsidRDefault="0011292B" w:rsidP="00AF53DA">
                            <w:pPr>
                              <w:pStyle w:val="RutaRubrik"/>
                            </w:pPr>
                            <w:sdt>
                              <w:sdtPr>
                                <w:id w:val="737061127"/>
                                <w:placeholder>
                                  <w:docPart w:val="914528BEE42F43FF98B1E8DFC695AAB8"/>
                                </w:placeholder>
                                <w:temporary/>
                                <w:showingPlcHdr/>
                              </w:sdtPr>
                              <w:sdtEndPr/>
                              <w:sdtContent>
                                <w:r w:rsidR="00AF53DA"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="00AF53DA"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sdtContent>
                            </w:sdt>
                          </w:p>
                          <w:sdt>
                            <w:sdtPr>
                              <w:id w:val="-937760931"/>
                              <w:placeholder>
                                <w:docPart w:val="A205B7FAD16741878FFA477EC231A7E4"/>
                              </w:placeholder>
                              <w:temporary/>
                              <w:showingPlcHdr/>
                            </w:sdtPr>
                            <w:sdtEndPr/>
                            <w:sdtContent>
                              <w:p w:rsidR="00692A2F" w:rsidRPr="007536CB" w:rsidRDefault="00AF53DA" w:rsidP="00AF53DA">
                                <w:r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p>
                            </w:sdtContent>
                          </w:sdt>
                        </w:txbxContent>
                      </v:textbox>
                      <w10:wrap type="tight"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83" w:type="dxa"/>
          </w:tcPr>
          <w:p w:rsidR="00692A2F" w:rsidRPr="00F47FD8" w:rsidRDefault="00692A2F" w:rsidP="00967CE5"/>
        </w:tc>
        <w:tc>
          <w:tcPr>
            <w:tcW w:w="3487" w:type="dxa"/>
          </w:tcPr>
          <w:p w:rsidR="00692A2F" w:rsidRPr="00F47FD8" w:rsidRDefault="0011292B" w:rsidP="00A837E5">
            <w:sdt>
              <w:sdtPr>
                <w:id w:val="146330386"/>
                <w:placeholder>
                  <w:docPart w:val="26F1F15529B046029235F44F42CAC033"/>
                </w:placeholder>
                <w:temporary/>
                <w:showingPlcHdr/>
              </w:sdtPr>
              <w:sdtEndPr/>
              <w:sdtContent>
                <w:r w:rsidR="00A837E5">
                  <w:rPr>
                    <w:rStyle w:val="Platshllartext"/>
                  </w:rPr>
                  <w:t>A</w:t>
                </w:r>
                <w:r w:rsidR="00A837E5" w:rsidRPr="00220277">
                  <w:rPr>
                    <w:rStyle w:val="Platshllartext"/>
                  </w:rPr>
                  <w:t>nge text.</w:t>
                </w:r>
              </w:sdtContent>
            </w:sdt>
            <w:r w:rsidR="00692A2F" w:rsidRPr="00282265"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1" layoutInCell="1" allowOverlap="1" wp14:anchorId="15C73170" wp14:editId="15C06244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3978275</wp:posOffset>
                      </wp:positionV>
                      <wp:extent cx="2214000" cy="2628000"/>
                      <wp:effectExtent l="0" t="0" r="0" b="1270"/>
                      <wp:wrapTight wrapText="bothSides">
                        <wp:wrapPolygon edited="0">
                          <wp:start x="0" y="0"/>
                          <wp:lineTo x="0" y="21454"/>
                          <wp:lineTo x="21377" y="21454"/>
                          <wp:lineTo x="21377" y="0"/>
                          <wp:lineTo x="0" y="0"/>
                        </wp:wrapPolygon>
                      </wp:wrapTight>
                      <wp:docPr id="1" name="Textrut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4000" cy="2628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F53DA" w:rsidRPr="00F47FD8" w:rsidRDefault="0011292B" w:rsidP="00AF53DA">
                                  <w:pPr>
                                    <w:pStyle w:val="RutaRubrik"/>
                                  </w:pPr>
                                  <w:sdt>
                                    <w:sdtPr>
                                      <w:id w:val="-490255820"/>
                                      <w:temporary/>
                                      <w:showingPlcHdr/>
                                    </w:sdtPr>
                                    <w:sdtEndPr/>
                                    <w:sdtContent>
                                      <w:r w:rsidR="00AF53DA"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="00AF53DA"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id w:val="230897807"/>
                                    <w:temporary/>
                                    <w:showingPlcHdr/>
                                  </w:sdtPr>
                                  <w:sdtEndPr/>
                                  <w:sdtContent>
                                    <w:p w:rsidR="00692A2F" w:rsidRPr="007536CB" w:rsidRDefault="00AF53DA" w:rsidP="00AF53DA">
                                      <w:pPr>
                                        <w:pStyle w:val="Rutatext"/>
                                        <w:rPr>
                                          <w:lang w:val="sv-SE"/>
                                        </w:rPr>
                                      </w:pPr>
                                      <w:r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44000" tIns="108000" rIns="144000" bIns="144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73170" id="Textruta 1" o:spid="_x0000_s1027" type="#_x0000_t202" style="position:absolute;margin-left:0;margin-top:313.25pt;width:174.35pt;height:206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" fillcolor="black [3213]" stroked="f" strokeweight=".5pt">
                      <v:textbox inset="4mm,3mm,4mm,4mm">
                        <w:txbxContent>
                          <w:p w:rsidR="00AF53DA" w:rsidRPr="00F47FD8" w:rsidRDefault="0011292B" w:rsidP="00AF53DA">
                            <w:pPr>
                              <w:pStyle w:val="RutaRubrik"/>
                            </w:pPr>
                            <w:sdt>
                              <w:sdtPr>
                                <w:id w:val="-490255820"/>
                                <w:temporary/>
                                <w:showingPlcHdr/>
                              </w:sdtPr>
                              <w:sdtEndPr/>
                              <w:sdtContent>
                                <w:r w:rsidR="00AF53DA"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="00AF53DA"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sdtContent>
                            </w:sdt>
                          </w:p>
                          <w:sdt>
                            <w:sdtPr>
                              <w:id w:val="230897807"/>
                              <w:temporary/>
                              <w:showingPlcHdr/>
                            </w:sdtPr>
                            <w:sdtEndPr/>
                            <w:sdtContent>
                              <w:p w:rsidR="00692A2F" w:rsidRPr="007536CB" w:rsidRDefault="00AF53DA" w:rsidP="00AF53DA">
                                <w:pPr>
                                  <w:pStyle w:val="Rutatext"/>
                                  <w:rPr>
                                    <w:lang w:val="sv-SE"/>
                                  </w:rPr>
                                </w:pPr>
                                <w:r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p>
                            </w:sdtContent>
                          </w:sdt>
                        </w:txbxContent>
                      </v:textbox>
                      <w10:wrap type="tight" anchorx="page" anchory="page"/>
                      <w10:anchorlock/>
                    </v:shape>
                  </w:pict>
                </mc:Fallback>
              </mc:AlternateContent>
            </w:r>
          </w:p>
        </w:tc>
      </w:tr>
    </w:tbl>
    <w:p w:rsidR="00692A2F" w:rsidRPr="00692A2F" w:rsidRDefault="00692A2F" w:rsidP="00692A2F">
      <w:pPr>
        <w:spacing w:line="24" w:lineRule="auto"/>
        <w:rPr>
          <w:noProof/>
          <w:sz w:val="2"/>
          <w:szCs w:val="2"/>
        </w:rPr>
      </w:pPr>
    </w:p>
    <w:sectPr w:rsidR="00692A2F" w:rsidRPr="00692A2F" w:rsidSect="007536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09" w:right="851" w:bottom="567" w:left="567" w:header="57" w:footer="57" w:gutter="0"/>
      <w:cols w:space="181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92B" w:rsidRDefault="0011292B" w:rsidP="00ED6C6F">
      <w:pPr>
        <w:spacing w:line="240" w:lineRule="auto"/>
      </w:pPr>
      <w:r>
        <w:separator/>
      </w:r>
    </w:p>
  </w:endnote>
  <w:endnote w:type="continuationSeparator" w:id="0">
    <w:p w:rsidR="0011292B" w:rsidRDefault="0011292B" w:rsidP="00ED6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FD8" w:rsidRDefault="00F47FD8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FD8" w:rsidRDefault="00F47FD8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888" w:rsidRDefault="004A1888">
    <w:pPr>
      <w:pStyle w:val="Sidfot"/>
    </w:pPr>
    <w:r>
      <w:rPr>
        <w:noProof/>
      </w:rPr>
      <w:drawing>
        <wp:anchor distT="0" distB="0" distL="114300" distR="114300" simplePos="0" relativeHeight="251662336" behindDoc="0" locked="1" layoutInCell="1" allowOverlap="1" wp14:anchorId="795BE500" wp14:editId="556D206B">
          <wp:simplePos x="0" y="0"/>
          <wp:positionH relativeFrom="column">
            <wp:posOffset>3036570</wp:posOffset>
          </wp:positionH>
          <wp:positionV relativeFrom="page">
            <wp:posOffset>6556375</wp:posOffset>
          </wp:positionV>
          <wp:extent cx="1357200" cy="428400"/>
          <wp:effectExtent l="0" t="0" r="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42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92B" w:rsidRDefault="0011292B" w:rsidP="00ED6C6F">
      <w:pPr>
        <w:spacing w:line="240" w:lineRule="auto"/>
      </w:pPr>
      <w:r>
        <w:separator/>
      </w:r>
    </w:p>
  </w:footnote>
  <w:footnote w:type="continuationSeparator" w:id="0">
    <w:p w:rsidR="0011292B" w:rsidRDefault="0011292B" w:rsidP="00ED6C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FD8" w:rsidRDefault="00F47FD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FD8" w:rsidRDefault="00F47FD8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575" w:rsidRDefault="00AA2B40">
    <w:pPr>
      <w:pStyle w:val="Sidhuvud"/>
    </w:pPr>
    <w:r>
      <w:rPr>
        <w:noProof/>
      </w:rPr>
      <mc:AlternateContent>
        <mc:Choice Requires="wps">
          <w:drawing>
            <wp:anchor distT="0" distB="0" distL="114300" distR="114300" simplePos="0" relativeHeight="251657214" behindDoc="0" locked="0" layoutInCell="1" allowOverlap="1">
              <wp:simplePos x="0" y="0"/>
              <wp:positionH relativeFrom="page">
                <wp:posOffset>5634990</wp:posOffset>
              </wp:positionH>
              <wp:positionV relativeFrom="page">
                <wp:posOffset>288290</wp:posOffset>
              </wp:positionV>
              <wp:extent cx="4752000" cy="6984000"/>
              <wp:effectExtent l="0" t="0" r="0" b="7620"/>
              <wp:wrapNone/>
              <wp:docPr id="6" name="Rektangel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52000" cy="6984000"/>
                      </a:xfrm>
                      <a:prstGeom prst="rect">
                        <a:avLst/>
                      </a:prstGeom>
                      <a:solidFill>
                        <a:schemeClr val="accent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97D23C" id="Rektangel 6" o:spid="_x0000_s1026" style="position:absolute;margin-left:443.7pt;margin-top:22.7pt;width:374.15pt;height:549.9pt;z-index:25165721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" fillcolor="#ffd147 [3206]" stroked="f" strokeweight="1pt">
              <w10:wrap anchorx="page" anchory="page"/>
            </v:rect>
          </w:pict>
        </mc:Fallback>
      </mc:AlternateContent>
    </w:r>
    <w:r w:rsidR="00A61F33">
      <w:rPr>
        <w:noProof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page">
            <wp:posOffset>290195</wp:posOffset>
          </wp:positionH>
          <wp:positionV relativeFrom="page">
            <wp:posOffset>290195</wp:posOffset>
          </wp:positionV>
          <wp:extent cx="4752000" cy="6984000"/>
          <wp:effectExtent l="0" t="0" r="0" b="7620"/>
          <wp:wrapNone/>
          <wp:docPr id="4" name="Bild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╠êSTK_se-och-go╠êra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4" t="3" r="2139" b="-6"/>
                  <a:stretch/>
                </pic:blipFill>
                <pic:spPr bwMode="auto">
                  <a:xfrm>
                    <a:off x="0" y="0"/>
                    <a:ext cx="4752000" cy="698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1888">
      <w:rPr>
        <w:noProof/>
      </w:rPr>
      <w:drawing>
        <wp:anchor distT="0" distB="0" distL="114300" distR="114300" simplePos="0" relativeHeight="251664384" behindDoc="0" locked="1" layoutInCell="1" allowOverlap="1" wp14:anchorId="4C8760AB" wp14:editId="00946C8C">
          <wp:simplePos x="0" y="0"/>
          <wp:positionH relativeFrom="page">
            <wp:posOffset>8660765</wp:posOffset>
          </wp:positionH>
          <wp:positionV relativeFrom="page">
            <wp:posOffset>6530340</wp:posOffset>
          </wp:positionV>
          <wp:extent cx="1447165" cy="453390"/>
          <wp:effectExtent l="0" t="0" r="635" b="3810"/>
          <wp:wrapNone/>
          <wp:docPr id="18" name="Bildobjekt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Bildobjekt 1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165" cy="453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9EC0CB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A078C866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5776BA20"/>
    <w:lvl w:ilvl="0">
      <w:start w:val="1"/>
      <w:numFmt w:val="decimal"/>
      <w:pStyle w:val="Numreradlista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553"/>
    <w:rsid w:val="00023CF5"/>
    <w:rsid w:val="000304A9"/>
    <w:rsid w:val="00033FF8"/>
    <w:rsid w:val="000414AC"/>
    <w:rsid w:val="00081E07"/>
    <w:rsid w:val="000B69B6"/>
    <w:rsid w:val="000B6AD6"/>
    <w:rsid w:val="000C5C30"/>
    <w:rsid w:val="000D29F7"/>
    <w:rsid w:val="000D38A8"/>
    <w:rsid w:val="000D4286"/>
    <w:rsid w:val="0011207E"/>
    <w:rsid w:val="0011292B"/>
    <w:rsid w:val="00126080"/>
    <w:rsid w:val="00142663"/>
    <w:rsid w:val="0016184B"/>
    <w:rsid w:val="001629A8"/>
    <w:rsid w:val="00175A30"/>
    <w:rsid w:val="0018122A"/>
    <w:rsid w:val="001B4BB9"/>
    <w:rsid w:val="001D3253"/>
    <w:rsid w:val="001E1C2E"/>
    <w:rsid w:val="001E51F1"/>
    <w:rsid w:val="001F6735"/>
    <w:rsid w:val="00220B93"/>
    <w:rsid w:val="002346A2"/>
    <w:rsid w:val="002465B4"/>
    <w:rsid w:val="00252BDC"/>
    <w:rsid w:val="00282265"/>
    <w:rsid w:val="002826D3"/>
    <w:rsid w:val="002A223C"/>
    <w:rsid w:val="002C5B71"/>
    <w:rsid w:val="002F50AC"/>
    <w:rsid w:val="002F7366"/>
    <w:rsid w:val="00310239"/>
    <w:rsid w:val="00340A55"/>
    <w:rsid w:val="0034659D"/>
    <w:rsid w:val="003977E2"/>
    <w:rsid w:val="003A0FEC"/>
    <w:rsid w:val="003E4342"/>
    <w:rsid w:val="00423BBD"/>
    <w:rsid w:val="004539FA"/>
    <w:rsid w:val="0045568E"/>
    <w:rsid w:val="004605DD"/>
    <w:rsid w:val="00463F60"/>
    <w:rsid w:val="00464B7F"/>
    <w:rsid w:val="00466ABB"/>
    <w:rsid w:val="00481060"/>
    <w:rsid w:val="00483F66"/>
    <w:rsid w:val="00492FD6"/>
    <w:rsid w:val="004A1888"/>
    <w:rsid w:val="004A3224"/>
    <w:rsid w:val="004A6F36"/>
    <w:rsid w:val="004D6B97"/>
    <w:rsid w:val="004E0B05"/>
    <w:rsid w:val="00584B0C"/>
    <w:rsid w:val="00594D98"/>
    <w:rsid w:val="005A403A"/>
    <w:rsid w:val="005A77AD"/>
    <w:rsid w:val="005A7D6E"/>
    <w:rsid w:val="005F29FB"/>
    <w:rsid w:val="00611115"/>
    <w:rsid w:val="006137D6"/>
    <w:rsid w:val="00657A13"/>
    <w:rsid w:val="00692A2F"/>
    <w:rsid w:val="00696A97"/>
    <w:rsid w:val="006E43A5"/>
    <w:rsid w:val="0072070B"/>
    <w:rsid w:val="0074610F"/>
    <w:rsid w:val="00751A9E"/>
    <w:rsid w:val="007536CB"/>
    <w:rsid w:val="0076253E"/>
    <w:rsid w:val="00771205"/>
    <w:rsid w:val="00775E67"/>
    <w:rsid w:val="007829D2"/>
    <w:rsid w:val="00783074"/>
    <w:rsid w:val="00786D7A"/>
    <w:rsid w:val="00794575"/>
    <w:rsid w:val="007A0B53"/>
    <w:rsid w:val="007B634A"/>
    <w:rsid w:val="007C7369"/>
    <w:rsid w:val="007E16FA"/>
    <w:rsid w:val="00811725"/>
    <w:rsid w:val="00825809"/>
    <w:rsid w:val="00834506"/>
    <w:rsid w:val="008574B7"/>
    <w:rsid w:val="00865019"/>
    <w:rsid w:val="00875CBE"/>
    <w:rsid w:val="008C5285"/>
    <w:rsid w:val="008F285B"/>
    <w:rsid w:val="009255D9"/>
    <w:rsid w:val="00926533"/>
    <w:rsid w:val="00934DAE"/>
    <w:rsid w:val="00976057"/>
    <w:rsid w:val="00980707"/>
    <w:rsid w:val="009A5A03"/>
    <w:rsid w:val="009B2726"/>
    <w:rsid w:val="009B70B4"/>
    <w:rsid w:val="009B7B24"/>
    <w:rsid w:val="009E6EF9"/>
    <w:rsid w:val="009E7F82"/>
    <w:rsid w:val="00A4741E"/>
    <w:rsid w:val="00A51CEF"/>
    <w:rsid w:val="00A61F33"/>
    <w:rsid w:val="00A837E5"/>
    <w:rsid w:val="00A83929"/>
    <w:rsid w:val="00AA2452"/>
    <w:rsid w:val="00AA2B40"/>
    <w:rsid w:val="00AA4DDE"/>
    <w:rsid w:val="00AA7026"/>
    <w:rsid w:val="00AB7B74"/>
    <w:rsid w:val="00AD354E"/>
    <w:rsid w:val="00AD5832"/>
    <w:rsid w:val="00AF53DA"/>
    <w:rsid w:val="00AF5B57"/>
    <w:rsid w:val="00AF6197"/>
    <w:rsid w:val="00B25E4F"/>
    <w:rsid w:val="00B30455"/>
    <w:rsid w:val="00B4285A"/>
    <w:rsid w:val="00B61B9D"/>
    <w:rsid w:val="00B67B5F"/>
    <w:rsid w:val="00B71B19"/>
    <w:rsid w:val="00BA33FE"/>
    <w:rsid w:val="00BB48AC"/>
    <w:rsid w:val="00C01553"/>
    <w:rsid w:val="00C0759A"/>
    <w:rsid w:val="00C079B5"/>
    <w:rsid w:val="00C82FE3"/>
    <w:rsid w:val="00CB49E8"/>
    <w:rsid w:val="00CB4B73"/>
    <w:rsid w:val="00CD7824"/>
    <w:rsid w:val="00CF6D24"/>
    <w:rsid w:val="00D070FF"/>
    <w:rsid w:val="00D1252E"/>
    <w:rsid w:val="00D14D57"/>
    <w:rsid w:val="00D2298A"/>
    <w:rsid w:val="00D23EA1"/>
    <w:rsid w:val="00D4779E"/>
    <w:rsid w:val="00D926B4"/>
    <w:rsid w:val="00D943A2"/>
    <w:rsid w:val="00D96BEA"/>
    <w:rsid w:val="00DC2F01"/>
    <w:rsid w:val="00DE3422"/>
    <w:rsid w:val="00DF0444"/>
    <w:rsid w:val="00E15945"/>
    <w:rsid w:val="00E33025"/>
    <w:rsid w:val="00E339EF"/>
    <w:rsid w:val="00E863EA"/>
    <w:rsid w:val="00E86567"/>
    <w:rsid w:val="00EC71CE"/>
    <w:rsid w:val="00ED0E7B"/>
    <w:rsid w:val="00ED6C3A"/>
    <w:rsid w:val="00ED6C6F"/>
    <w:rsid w:val="00F2530A"/>
    <w:rsid w:val="00F4778E"/>
    <w:rsid w:val="00F47FD8"/>
    <w:rsid w:val="00F80340"/>
    <w:rsid w:val="00FC6F9F"/>
    <w:rsid w:val="00FE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10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10"/>
    <w:lsdException w:name="List Bullet 3" w:uiPriority="10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10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1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6D24"/>
    <w:pPr>
      <w:spacing w:after="0" w:line="270" w:lineRule="atLeast"/>
    </w:pPr>
    <w:rPr>
      <w:sz w:val="20"/>
    </w:rPr>
  </w:style>
  <w:style w:type="paragraph" w:styleId="Rubrik1">
    <w:name w:val="heading 1"/>
    <w:basedOn w:val="Rubrik"/>
    <w:next w:val="Ingress"/>
    <w:link w:val="Rubrik1Char"/>
    <w:uiPriority w:val="9"/>
    <w:qFormat/>
    <w:rsid w:val="004A6F36"/>
    <w:pPr>
      <w:keepNext/>
      <w:keepLines/>
      <w:spacing w:after="40" w:line="600" w:lineRule="atLeast"/>
      <w:jc w:val="left"/>
      <w:outlineLvl w:val="0"/>
    </w:pPr>
    <w:rPr>
      <w:bCs w:val="0"/>
      <w:sz w:val="52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CF6D24"/>
    <w:pPr>
      <w:spacing w:after="80" w:line="300" w:lineRule="atLeast"/>
      <w:outlineLvl w:val="1"/>
    </w:pPr>
    <w:rPr>
      <w:b w:val="0"/>
      <w:bCs/>
      <w:i/>
      <w:sz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CF6D24"/>
    <w:pPr>
      <w:spacing w:line="240" w:lineRule="atLeast"/>
      <w:outlineLvl w:val="2"/>
    </w:pPr>
    <w:rPr>
      <w:b/>
      <w:i w:val="0"/>
      <w:sz w:val="20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A6F36"/>
    <w:rPr>
      <w:rFonts w:asciiTheme="majorHAnsi" w:eastAsiaTheme="majorEastAsia" w:hAnsiTheme="majorHAnsi" w:cstheme="majorBidi"/>
      <w:b/>
      <w:sz w:val="5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CF6D24"/>
    <w:rPr>
      <w:rFonts w:asciiTheme="majorHAnsi" w:eastAsiaTheme="majorEastAsia" w:hAnsiTheme="majorHAnsi" w:cstheme="majorBidi"/>
      <w:bCs/>
      <w:i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CF6D24"/>
    <w:rPr>
      <w:rFonts w:asciiTheme="majorHAnsi" w:eastAsiaTheme="majorEastAsia" w:hAnsiTheme="majorHAnsi" w:cstheme="majorBidi"/>
      <w:b/>
      <w:bCs/>
      <w:sz w:val="20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99"/>
    <w:qFormat/>
    <w:rsid w:val="00CF6D24"/>
    <w:pPr>
      <w:spacing w:after="200" w:line="220" w:lineRule="atLeast"/>
    </w:pPr>
    <w:rPr>
      <w:rFonts w:ascii="Gill Sans MT" w:hAnsi="Gill Sans MT"/>
      <w:bCs/>
      <w:sz w:val="16"/>
      <w:szCs w:val="18"/>
    </w:rPr>
  </w:style>
  <w:style w:type="paragraph" w:styleId="Rubrik">
    <w:name w:val="Title"/>
    <w:basedOn w:val="Normal"/>
    <w:link w:val="RubrikChar"/>
    <w:uiPriority w:val="7"/>
    <w:qFormat/>
    <w:rsid w:val="00ED6C3A"/>
    <w:pPr>
      <w:spacing w:after="300" w:line="6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56"/>
      <w:szCs w:val="48"/>
    </w:rPr>
  </w:style>
  <w:style w:type="character" w:customStyle="1" w:styleId="RubrikChar">
    <w:name w:val="Rubrik Char"/>
    <w:basedOn w:val="Standardstycketeckensnitt"/>
    <w:link w:val="Rubrik"/>
    <w:uiPriority w:val="7"/>
    <w:rsid w:val="00ED6C3A"/>
    <w:rPr>
      <w:rFonts w:asciiTheme="majorHAnsi" w:eastAsiaTheme="majorEastAsia" w:hAnsiTheme="majorHAnsi" w:cstheme="majorBidi"/>
      <w:b/>
      <w:bCs/>
      <w:sz w:val="56"/>
      <w:szCs w:val="48"/>
    </w:rPr>
  </w:style>
  <w:style w:type="paragraph" w:styleId="Underrubrik">
    <w:name w:val="Subtitle"/>
    <w:basedOn w:val="Rubrik"/>
    <w:link w:val="UnderrubrikChar"/>
    <w:uiPriority w:val="8"/>
    <w:qFormat/>
    <w:rsid w:val="00C01553"/>
    <w:pPr>
      <w:numPr>
        <w:ilvl w:val="1"/>
      </w:numPr>
      <w:spacing w:before="120" w:after="240" w:line="260" w:lineRule="atLeast"/>
    </w:pPr>
    <w:rPr>
      <w:b w:val="0"/>
      <w:spacing w:val="6"/>
      <w:sz w:val="28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8"/>
    <w:rsid w:val="00C01553"/>
    <w:rPr>
      <w:rFonts w:asciiTheme="majorHAnsi" w:eastAsiaTheme="majorEastAsia" w:hAnsiTheme="majorHAnsi" w:cstheme="majorBidi"/>
      <w:bCs/>
      <w:spacing w:val="6"/>
      <w:sz w:val="28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</w:style>
  <w:style w:type="paragraph" w:styleId="Citat">
    <w:name w:val="Quote"/>
    <w:basedOn w:val="Normal"/>
    <w:next w:val="Normal"/>
    <w:link w:val="CitatChar"/>
    <w:uiPriority w:val="10"/>
    <w:qFormat/>
    <w:rsid w:val="007536CB"/>
    <w:pPr>
      <w:spacing w:before="160" w:after="240" w:line="400" w:lineRule="atLeast"/>
      <w:ind w:left="227" w:right="227"/>
    </w:pPr>
    <w:rPr>
      <w:rFonts w:asciiTheme="majorHAnsi" w:eastAsiaTheme="majorEastAsia" w:hAnsiTheme="majorHAnsi" w:cstheme="majorBidi"/>
      <w:iCs/>
      <w:sz w:val="32"/>
      <w:szCs w:val="24"/>
    </w:rPr>
  </w:style>
  <w:style w:type="character" w:customStyle="1" w:styleId="CitatChar">
    <w:name w:val="Citat Char"/>
    <w:basedOn w:val="Standardstycketeckensnitt"/>
    <w:link w:val="Citat"/>
    <w:uiPriority w:val="10"/>
    <w:rsid w:val="007536CB"/>
    <w:rPr>
      <w:rFonts w:asciiTheme="majorHAnsi" w:eastAsiaTheme="majorEastAsia" w:hAnsiTheme="majorHAnsi" w:cstheme="majorBidi"/>
      <w:iCs/>
      <w:sz w:val="32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10"/>
    <w:qFormat/>
    <w:rsid w:val="00CF6D24"/>
    <w:pPr>
      <w:numPr>
        <w:numId w:val="6"/>
      </w:numPr>
      <w:spacing w:before="120" w:after="120"/>
    </w:pPr>
  </w:style>
  <w:style w:type="paragraph" w:styleId="Numreradlista">
    <w:name w:val="List Number"/>
    <w:basedOn w:val="Normal"/>
    <w:uiPriority w:val="10"/>
    <w:qFormat/>
    <w:rsid w:val="00CF6D24"/>
    <w:pPr>
      <w:numPr>
        <w:numId w:val="1"/>
      </w:numPr>
      <w:spacing w:before="120" w:after="12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10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10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10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10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10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next w:val="Normal"/>
    <w:uiPriority w:val="1"/>
    <w:qFormat/>
    <w:rsid w:val="004A1888"/>
    <w:pPr>
      <w:spacing w:before="160" w:after="240" w:line="320" w:lineRule="atLeast"/>
    </w:pPr>
    <w:rPr>
      <w:rFonts w:asciiTheme="majorHAnsi" w:hAnsiTheme="majorHAnsi"/>
      <w:sz w:val="26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  <w:style w:type="paragraph" w:customStyle="1" w:styleId="RutaRubrik">
    <w:name w:val="Ruta Rubrik"/>
    <w:basedOn w:val="Rubrik3"/>
    <w:next w:val="Rutatext"/>
    <w:uiPriority w:val="99"/>
    <w:qFormat/>
    <w:rsid w:val="007536CB"/>
    <w:pPr>
      <w:spacing w:after="120"/>
    </w:pPr>
    <w:rPr>
      <w:noProof/>
      <w:sz w:val="24"/>
      <w:lang w:val="en-GB"/>
    </w:rPr>
  </w:style>
  <w:style w:type="paragraph" w:customStyle="1" w:styleId="Rutapunktlista">
    <w:name w:val="Ruta punktlista"/>
    <w:basedOn w:val="Punktlista"/>
    <w:uiPriority w:val="99"/>
    <w:qFormat/>
    <w:rsid w:val="00825809"/>
    <w:rPr>
      <w:rFonts w:asciiTheme="majorHAnsi" w:hAnsiTheme="majorHAnsi"/>
      <w:noProof/>
      <w:sz w:val="18"/>
      <w:szCs w:val="18"/>
      <w:lang w:val="en-GB"/>
    </w:rPr>
  </w:style>
  <w:style w:type="paragraph" w:customStyle="1" w:styleId="Rutatext">
    <w:name w:val="Ruta text"/>
    <w:basedOn w:val="Rutapunktlista"/>
    <w:uiPriority w:val="99"/>
    <w:qFormat/>
    <w:rsid w:val="0076253E"/>
    <w:pPr>
      <w:numPr>
        <w:numId w:val="0"/>
      </w:numPr>
      <w:tabs>
        <w:tab w:val="left" w:pos="284"/>
      </w:tabs>
      <w:spacing w:after="0" w:line="250" w:lineRule="atLeast"/>
    </w:pPr>
    <w:rPr>
      <w:sz w:val="20"/>
    </w:rPr>
  </w:style>
  <w:style w:type="paragraph" w:customStyle="1" w:styleId="Info">
    <w:name w:val="Info"/>
    <w:basedOn w:val="Normal"/>
    <w:uiPriority w:val="99"/>
    <w:semiHidden/>
    <w:qFormat/>
    <w:rsid w:val="008F285B"/>
    <w:pPr>
      <w:framePr w:hSpace="142" w:wrap="around" w:vAnchor="page" w:hAnchor="page" w:x="9328" w:y="10122"/>
      <w:spacing w:line="230" w:lineRule="atLeast"/>
      <w:suppressOverlap/>
    </w:pPr>
    <w:rPr>
      <w:noProof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842D8F43C8A43D2A90EB40796CDB88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950CB1D-19D6-41DD-80A5-4AC15AD9AD00}"/>
      </w:docPartPr>
      <w:docPartBody>
        <w:p w:rsidR="00FD57A5" w:rsidRDefault="00437A23" w:rsidP="00437A23">
          <w:pPr>
            <w:pStyle w:val="8842D8F43C8A43D2A90EB40796CDB88F"/>
          </w:pPr>
          <w:r>
            <w:rPr>
              <w:rStyle w:val="Platshllartext"/>
              <w:sz w:val="12"/>
              <w:szCs w:val="12"/>
            </w:rPr>
            <w:t>D</w:t>
          </w:r>
          <w:r w:rsidRPr="00F0147A">
            <w:rPr>
              <w:rStyle w:val="Platshllartext"/>
              <w:sz w:val="12"/>
              <w:szCs w:val="12"/>
            </w:rPr>
            <w:t>atum.</w:t>
          </w:r>
        </w:p>
      </w:docPartBody>
    </w:docPart>
    <w:docPart>
      <w:docPartPr>
        <w:name w:val="5C45D5E8B1D347099DCF99566E4A9D9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403C34E-02E8-420B-B0BB-994F2182B469}"/>
      </w:docPartPr>
      <w:docPartBody>
        <w:p w:rsidR="00515C03" w:rsidRDefault="00FD57A5" w:rsidP="00FD57A5">
          <w:pPr>
            <w:pStyle w:val="5C45D5E8B1D347099DCF99566E4A9D962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rubrik</w:t>
          </w:r>
          <w:r w:rsidRPr="00220277">
            <w:rPr>
              <w:rStyle w:val="Platshllartext"/>
            </w:rPr>
            <w:t>.</w:t>
          </w:r>
        </w:p>
      </w:docPartBody>
    </w:docPart>
    <w:docPart>
      <w:docPartPr>
        <w:name w:val="7595555D4A5C42DFAD30B090D5111D1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2F8F118-1AE4-4DBA-AF85-23DF19F6501A}"/>
      </w:docPartPr>
      <w:docPartBody>
        <w:p w:rsidR="00515C03" w:rsidRDefault="00FD57A5" w:rsidP="00FD57A5">
          <w:pPr>
            <w:pStyle w:val="7595555D4A5C42DFAD30B090D5111D1A1"/>
          </w:pPr>
          <w:r>
            <w:rPr>
              <w:rStyle w:val="Platshllartext"/>
            </w:rPr>
            <w:t>Ange ingress</w:t>
          </w:r>
          <w:r w:rsidRPr="00220277">
            <w:rPr>
              <w:rStyle w:val="Platshllartext"/>
            </w:rPr>
            <w:t>.</w:t>
          </w:r>
        </w:p>
      </w:docPartBody>
    </w:docPart>
    <w:docPart>
      <w:docPartPr>
        <w:name w:val="D1395D3082EE4C699B5ACD680A52206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4435FA5-9B88-49C6-9DAB-3386127B6437}"/>
      </w:docPartPr>
      <w:docPartBody>
        <w:p w:rsidR="00515C03" w:rsidRDefault="00FD57A5" w:rsidP="00FD57A5">
          <w:pPr>
            <w:pStyle w:val="D1395D3082EE4C699B5ACD680A52206F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24C37ED2FA274B5E93F88536B31EE91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C402A54-26DF-4F07-8C8A-F757F9554859}"/>
      </w:docPartPr>
      <w:docPartBody>
        <w:p w:rsidR="00515C03" w:rsidRDefault="00FD57A5" w:rsidP="00FD57A5">
          <w:pPr>
            <w:pStyle w:val="24C37ED2FA274B5E93F88536B31EE91E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71656B6B7ED142C2BA4917285E677D7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D11B7AA-CA60-457F-BB67-76CAC41E434A}"/>
      </w:docPartPr>
      <w:docPartBody>
        <w:p w:rsidR="00515C03" w:rsidRDefault="00FD57A5" w:rsidP="00FD57A5">
          <w:pPr>
            <w:pStyle w:val="71656B6B7ED142C2BA4917285E677D75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1ED36E7A3615416B8DF1FD89DC739FA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6A820A3-1330-4531-AE77-9FE13B832EAF}"/>
      </w:docPartPr>
      <w:docPartBody>
        <w:p w:rsidR="00515C03" w:rsidRDefault="00FD57A5" w:rsidP="00FD57A5">
          <w:pPr>
            <w:pStyle w:val="1ED36E7A3615416B8DF1FD89DC739FA9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26F1F15529B046029235F44F42CAC03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093AFF1-6AF5-41B1-99AD-CDDC465EB245}"/>
      </w:docPartPr>
      <w:docPartBody>
        <w:p w:rsidR="00515C03" w:rsidRDefault="00FD57A5" w:rsidP="00FD57A5">
          <w:pPr>
            <w:pStyle w:val="26F1F15529B046029235F44F42CAC033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914528BEE42F43FF98B1E8DFC695AAB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277B148-15B0-453C-85D6-AE274024A263}"/>
      </w:docPartPr>
      <w:docPartBody>
        <w:p w:rsidR="00515C03" w:rsidRDefault="00FD57A5" w:rsidP="00FD57A5">
          <w:pPr>
            <w:pStyle w:val="914528BEE42F43FF98B1E8DFC695AAB8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A205B7FAD16741878FFA477EC231A7E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2DA6871-B880-4957-94DA-38DF7EAF9C7F}"/>
      </w:docPartPr>
      <w:docPartBody>
        <w:p w:rsidR="00515C03" w:rsidRDefault="00FD57A5" w:rsidP="00FD57A5">
          <w:pPr>
            <w:pStyle w:val="A205B7FAD16741878FFA477EC231A7E4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23"/>
    <w:rsid w:val="002C7CA2"/>
    <w:rsid w:val="00437A23"/>
    <w:rsid w:val="00447988"/>
    <w:rsid w:val="00515C03"/>
    <w:rsid w:val="00BA3B75"/>
    <w:rsid w:val="00C1447A"/>
    <w:rsid w:val="00D401E3"/>
    <w:rsid w:val="00FD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1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7A23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10"/>
    <w:rsid w:val="00FD57A5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8842D8F43C8A43D2A90EB40796CDB88F">
    <w:name w:val="8842D8F43C8A43D2A90EB40796CDB88F"/>
    <w:rsid w:val="00437A23"/>
  </w:style>
  <w:style w:type="paragraph" w:customStyle="1" w:styleId="5C45D5E8B1D347099DCF99566E4A9D96">
    <w:name w:val="5C45D5E8B1D347099DCF99566E4A9D96"/>
    <w:rsid w:val="00FD57A5"/>
    <w:pPr>
      <w:keepNext/>
      <w:keepLines/>
      <w:spacing w:before="480" w:after="40" w:line="600" w:lineRule="atLeast"/>
      <w:contextualSpacing/>
      <w:outlineLvl w:val="0"/>
    </w:pPr>
    <w:rPr>
      <w:rFonts w:asciiTheme="majorHAnsi" w:eastAsiaTheme="majorEastAsia" w:hAnsiTheme="majorHAnsi" w:cstheme="majorBidi"/>
      <w:b/>
      <w:sz w:val="52"/>
      <w:szCs w:val="28"/>
      <w:lang w:eastAsia="en-US"/>
    </w:rPr>
  </w:style>
  <w:style w:type="paragraph" w:customStyle="1" w:styleId="5C45D5E8B1D347099DCF99566E4A9D961">
    <w:name w:val="5C45D5E8B1D347099DCF99566E4A9D961"/>
    <w:rsid w:val="00FD57A5"/>
    <w:pPr>
      <w:keepNext/>
      <w:keepLines/>
      <w:spacing w:before="480" w:after="40" w:line="600" w:lineRule="atLeast"/>
      <w:contextualSpacing/>
      <w:outlineLvl w:val="0"/>
    </w:pPr>
    <w:rPr>
      <w:rFonts w:asciiTheme="majorHAnsi" w:eastAsiaTheme="majorEastAsia" w:hAnsiTheme="majorHAnsi" w:cstheme="majorBidi"/>
      <w:b/>
      <w:sz w:val="52"/>
      <w:szCs w:val="28"/>
      <w:lang w:eastAsia="en-US"/>
    </w:rPr>
  </w:style>
  <w:style w:type="paragraph" w:customStyle="1" w:styleId="7595555D4A5C42DFAD30B090D5111D1A">
    <w:name w:val="7595555D4A5C42DFAD30B090D5111D1A"/>
    <w:rsid w:val="00FD57A5"/>
    <w:pPr>
      <w:spacing w:before="160" w:after="240" w:line="320" w:lineRule="atLeast"/>
    </w:pPr>
    <w:rPr>
      <w:rFonts w:asciiTheme="majorHAnsi" w:hAnsiTheme="majorHAnsi"/>
      <w:sz w:val="26"/>
      <w:szCs w:val="19"/>
      <w:lang w:eastAsia="en-US"/>
    </w:rPr>
  </w:style>
  <w:style w:type="paragraph" w:customStyle="1" w:styleId="5C45D5E8B1D347099DCF99566E4A9D962">
    <w:name w:val="5C45D5E8B1D347099DCF99566E4A9D962"/>
    <w:rsid w:val="00FD57A5"/>
    <w:pPr>
      <w:keepNext/>
      <w:keepLines/>
      <w:spacing w:before="480" w:after="40" w:line="600" w:lineRule="atLeast"/>
      <w:contextualSpacing/>
      <w:outlineLvl w:val="0"/>
    </w:pPr>
    <w:rPr>
      <w:rFonts w:asciiTheme="majorHAnsi" w:eastAsiaTheme="majorEastAsia" w:hAnsiTheme="majorHAnsi" w:cstheme="majorBidi"/>
      <w:b/>
      <w:sz w:val="52"/>
      <w:szCs w:val="28"/>
      <w:lang w:eastAsia="en-US"/>
    </w:rPr>
  </w:style>
  <w:style w:type="paragraph" w:customStyle="1" w:styleId="7595555D4A5C42DFAD30B090D5111D1A1">
    <w:name w:val="7595555D4A5C42DFAD30B090D5111D1A1"/>
    <w:rsid w:val="00FD57A5"/>
    <w:pPr>
      <w:spacing w:before="160" w:after="240" w:line="320" w:lineRule="atLeast"/>
    </w:pPr>
    <w:rPr>
      <w:rFonts w:asciiTheme="majorHAnsi" w:hAnsiTheme="majorHAnsi"/>
      <w:sz w:val="26"/>
      <w:szCs w:val="19"/>
      <w:lang w:eastAsia="en-US"/>
    </w:rPr>
  </w:style>
  <w:style w:type="paragraph" w:customStyle="1" w:styleId="D1395D3082EE4C699B5ACD680A52206F">
    <w:name w:val="D1395D3082EE4C699B5ACD680A52206F"/>
    <w:rsid w:val="00FD57A5"/>
    <w:pPr>
      <w:spacing w:after="180" w:line="270" w:lineRule="atLeast"/>
    </w:pPr>
    <w:rPr>
      <w:sz w:val="20"/>
      <w:szCs w:val="19"/>
      <w:lang w:eastAsia="en-US"/>
    </w:rPr>
  </w:style>
  <w:style w:type="paragraph" w:customStyle="1" w:styleId="24C37ED2FA274B5E93F88536B31EE91E">
    <w:name w:val="24C37ED2FA274B5E93F88536B31EE91E"/>
    <w:rsid w:val="00FD57A5"/>
  </w:style>
  <w:style w:type="paragraph" w:customStyle="1" w:styleId="71656B6B7ED142C2BA4917285E677D75">
    <w:name w:val="71656B6B7ED142C2BA4917285E677D75"/>
    <w:rsid w:val="00FD57A5"/>
  </w:style>
  <w:style w:type="paragraph" w:customStyle="1" w:styleId="1ED36E7A3615416B8DF1FD89DC739FA9">
    <w:name w:val="1ED36E7A3615416B8DF1FD89DC739FA9"/>
    <w:rsid w:val="00FD57A5"/>
  </w:style>
  <w:style w:type="paragraph" w:customStyle="1" w:styleId="26F1F15529B046029235F44F42CAC033">
    <w:name w:val="26F1F15529B046029235F44F42CAC033"/>
    <w:rsid w:val="00FD57A5"/>
  </w:style>
  <w:style w:type="paragraph" w:customStyle="1" w:styleId="914528BEE42F43FF98B1E8DFC695AAB8">
    <w:name w:val="914528BEE42F43FF98B1E8DFC695AAB8"/>
    <w:rsid w:val="00FD57A5"/>
  </w:style>
  <w:style w:type="paragraph" w:customStyle="1" w:styleId="A205B7FAD16741878FFA477EC231A7E4">
    <w:name w:val="A205B7FAD16741878FFA477EC231A7E4"/>
    <w:rsid w:val="00FD57A5"/>
  </w:style>
  <w:style w:type="paragraph" w:customStyle="1" w:styleId="73D45420E350402DB2E181EA79B982E1">
    <w:name w:val="73D45420E350402DB2E181EA79B982E1"/>
    <w:rsid w:val="00FD57A5"/>
  </w:style>
  <w:style w:type="paragraph" w:customStyle="1" w:styleId="337FA25F233B48AE85EB085CEA262AE7">
    <w:name w:val="337FA25F233B48AE85EB085CEA262AE7"/>
    <w:rsid w:val="00FD57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n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F10D7-3BD5-4D57-8FD3-06E44C130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A5_folder Mönster.dotx</Template>
  <TotalTime>47</TotalTime>
  <Pages>2</Pages>
  <Words>35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19</cp:revision>
  <dcterms:created xsi:type="dcterms:W3CDTF">2018-10-19T08:43:00Z</dcterms:created>
  <dcterms:modified xsi:type="dcterms:W3CDTF">2018-10-19T14:34:00Z</dcterms:modified>
</cp:coreProperties>
</file>