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2" w:rightFromText="142" w:vertAnchor="page" w:horzAnchor="page" w:tblpX="15650" w:tblpY="93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</w:tblGrid>
      <w:tr w:rsidR="0074610F" w:rsidTr="00611115">
        <w:trPr>
          <w:cantSplit/>
          <w:trHeight w:val="1361"/>
        </w:trPr>
        <w:tc>
          <w:tcPr>
            <w:tcW w:w="567" w:type="dxa"/>
            <w:textDirection w:val="btLr"/>
          </w:tcPr>
          <w:p w:rsidR="0074610F" w:rsidRPr="0074610F" w:rsidRDefault="0074610F" w:rsidP="00611115">
            <w:pPr>
              <w:jc w:val="right"/>
              <w:rPr>
                <w:noProof/>
                <w:sz w:val="14"/>
                <w:lang w:val="en-GB"/>
              </w:rPr>
            </w:pPr>
            <w:r w:rsidRPr="00611115">
              <w:rPr>
                <w:noProof/>
                <w:sz w:val="12"/>
                <w:lang w:val="en-GB"/>
              </w:rPr>
              <w:t>Tryck</w:t>
            </w:r>
            <w:r w:rsidR="00611115">
              <w:rPr>
                <w:noProof/>
                <w:sz w:val="12"/>
                <w:lang w:val="en-GB"/>
              </w:rPr>
              <w:t xml:space="preserve">: </w:t>
            </w:r>
            <w:r w:rsidR="00611115">
              <w:rPr>
                <w:sz w:val="12"/>
                <w:szCs w:val="12"/>
              </w:rPr>
              <w:t xml:space="preserve"> </w:t>
            </w:r>
            <w:sdt>
              <w:sdtPr>
                <w:rPr>
                  <w:sz w:val="12"/>
                  <w:szCs w:val="12"/>
                </w:rPr>
                <w:id w:val="179631778"/>
                <w:placeholder>
                  <w:docPart w:val="8842D8F43C8A43D2A90EB40796CDB88F"/>
                </w:placeholder>
                <w:showingPlcHdr/>
                <w:date w:fullDate="2018-11-30T00:00:00Z">
                  <w:dateFormat w:val="d MMMM yyyy"/>
                  <w:lid w:val="sv-SE"/>
                  <w:storeMappedDataAs w:val="dateTime"/>
                  <w:calendar w:val="gregorian"/>
                </w:date>
              </w:sdtPr>
              <w:sdtEndPr>
                <w:rPr>
                  <w:sz w:val="20"/>
                  <w:szCs w:val="19"/>
                </w:rPr>
              </w:sdtEndPr>
              <w:sdtContent>
                <w:r w:rsidR="00A837E5">
                  <w:rPr>
                    <w:rStyle w:val="Platshllartext"/>
                    <w:sz w:val="12"/>
                    <w:szCs w:val="12"/>
                  </w:rPr>
                  <w:t>D</w:t>
                </w:r>
                <w:r w:rsidR="00A837E5" w:rsidRPr="00F0147A">
                  <w:rPr>
                    <w:rStyle w:val="Platshllartext"/>
                    <w:sz w:val="12"/>
                    <w:szCs w:val="12"/>
                  </w:rPr>
                  <w:t>atum.</w:t>
                </w:r>
              </w:sdtContent>
            </w:sdt>
            <w:r w:rsidR="00611115">
              <w:rPr>
                <w:noProof/>
                <w:sz w:val="12"/>
                <w:lang w:val="en-GB"/>
              </w:rPr>
              <w:t xml:space="preserve"> </w:t>
            </w:r>
            <w:r w:rsidRPr="0074610F">
              <w:rPr>
                <w:noProof/>
                <w:sz w:val="14"/>
                <w:lang w:val="en-GB"/>
              </w:rPr>
              <w:t xml:space="preserve"> </w:t>
            </w:r>
          </w:p>
        </w:tc>
      </w:tr>
    </w:tbl>
    <w:tbl>
      <w:tblPr>
        <w:tblStyle w:val="Tabellrutnt"/>
        <w:tblpPr w:leftFromText="142" w:rightFromText="142" w:vertAnchor="page" w:horzAnchor="page" w:tblpX="9328" w:tblpY="10122"/>
        <w:tblOverlap w:val="never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</w:tblGrid>
      <w:tr w:rsidR="0074610F" w:rsidRPr="00692A2F" w:rsidTr="006260CD">
        <w:trPr>
          <w:trHeight w:val="794"/>
        </w:trPr>
        <w:tc>
          <w:tcPr>
            <w:tcW w:w="3402" w:type="dxa"/>
          </w:tcPr>
          <w:p w:rsidR="0074610F" w:rsidRPr="00692A2F" w:rsidRDefault="00692A2F" w:rsidP="008F285B">
            <w:pPr>
              <w:pStyle w:val="Info"/>
              <w:framePr w:hSpace="0" w:wrap="auto" w:vAnchor="margin" w:hAnchor="text" w:xAlign="left" w:yAlign="inline"/>
              <w:suppressOverlap w:val="0"/>
            </w:pPr>
            <w:r w:rsidRPr="00692A2F">
              <w:t>Följ oss!</w:t>
            </w:r>
            <w:r w:rsidRPr="00692A2F">
              <w:br/>
              <w:t>Facebook: @upplevaochgora</w:t>
            </w:r>
            <w:r w:rsidRPr="00692A2F">
              <w:br/>
              <w:t>Instagram: @kofosthammar, @storbrunn</w:t>
            </w:r>
            <w:r>
              <w:br/>
            </w:r>
            <w:r w:rsidRPr="00692A2F">
              <w:t>osthammar.se, storbrunn.se</w:t>
            </w:r>
          </w:p>
        </w:tc>
      </w:tr>
    </w:tbl>
    <w:p w:rsidR="00893F17" w:rsidRDefault="00F52A6D" w:rsidP="00692A2F">
      <w:pPr>
        <w:spacing w:line="24" w:lineRule="auto"/>
        <w:rPr>
          <w:noProof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1" layoutInCell="1" allowOverlap="1" wp14:anchorId="1A595447">
            <wp:simplePos x="0" y="0"/>
            <wp:positionH relativeFrom="page">
              <wp:posOffset>1511935</wp:posOffset>
            </wp:positionH>
            <wp:positionV relativeFrom="page">
              <wp:posOffset>1224280</wp:posOffset>
            </wp:positionV>
            <wp:extent cx="2808000" cy="3240000"/>
            <wp:effectExtent l="0" t="0" r="0" b="0"/>
            <wp:wrapNone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0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F17" w:rsidRPr="006260CD">
        <w:rPr>
          <w:noProof/>
          <w:sz w:val="2"/>
          <w:szCs w:val="2"/>
        </w:rPr>
        <w:drawing>
          <wp:anchor distT="0" distB="0" distL="114300" distR="114300" simplePos="0" relativeHeight="251661312" behindDoc="1" locked="1" layoutInCell="1" allowOverlap="1" wp14:anchorId="0E168CEF" wp14:editId="12297775">
            <wp:simplePos x="0" y="0"/>
            <wp:positionH relativeFrom="page">
              <wp:posOffset>288290</wp:posOffset>
            </wp:positionH>
            <wp:positionV relativeFrom="page">
              <wp:posOffset>288290</wp:posOffset>
            </wp:positionV>
            <wp:extent cx="4752000" cy="6984000"/>
            <wp:effectExtent l="0" t="0" r="0" b="7620"/>
            <wp:wrapNone/>
            <wp:docPr id="4" name="Bildobjekt 3">
              <a:extLst xmlns:a="http://schemas.openxmlformats.org/drawingml/2006/main">
                <a:ext uri="{FF2B5EF4-FFF2-40B4-BE49-F238E27FC236}">
                  <a16:creationId xmlns:a16="http://schemas.microsoft.com/office/drawing/2014/main" id="{63975A74-6DC4-44F6-A6E7-D6292570C5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3">
                      <a:extLst>
                        <a:ext uri="{FF2B5EF4-FFF2-40B4-BE49-F238E27FC236}">
                          <a16:creationId xmlns:a16="http://schemas.microsoft.com/office/drawing/2014/main" id="{63975A74-6DC4-44F6-A6E7-D6292570C5B8}"/>
                        </a:ext>
                      </a:extLst>
                    </pic:cNvPr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3" t="711" r="2295" b="878"/>
                    <a:stretch/>
                  </pic:blipFill>
                  <pic:spPr bwMode="auto">
                    <a:xfrm>
                      <a:off x="0" y="0"/>
                      <a:ext cx="4752000" cy="6984000"/>
                    </a:xfrm>
                    <a:custGeom>
                      <a:avLst/>
                      <a:gdLst>
                        <a:gd name="connsiteX0" fmla="*/ 1319182 w 4829927"/>
                        <a:gd name="connsiteY0" fmla="*/ 985838 h 6858000"/>
                        <a:gd name="connsiteX1" fmla="*/ 1319182 w 4829927"/>
                        <a:gd name="connsiteY1" fmla="*/ 4048125 h 6858000"/>
                        <a:gd name="connsiteX2" fmla="*/ 3996113 w 4829927"/>
                        <a:gd name="connsiteY2" fmla="*/ 2668503 h 6858000"/>
                        <a:gd name="connsiteX3" fmla="*/ 0 w 4829927"/>
                        <a:gd name="connsiteY3" fmla="*/ 0 h 6858000"/>
                        <a:gd name="connsiteX4" fmla="*/ 4829927 w 4829927"/>
                        <a:gd name="connsiteY4" fmla="*/ 0 h 6858000"/>
                        <a:gd name="connsiteX5" fmla="*/ 4829927 w 4829927"/>
                        <a:gd name="connsiteY5" fmla="*/ 6858000 h 6858000"/>
                        <a:gd name="connsiteX6" fmla="*/ 0 w 4829927"/>
                        <a:gd name="connsiteY6" fmla="*/ 6858000 h 6858000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  <a:cxn ang="0">
                          <a:pos x="connsiteX4" y="connsiteY4"/>
                        </a:cxn>
                        <a:cxn ang="0">
                          <a:pos x="connsiteX5" y="connsiteY5"/>
                        </a:cxn>
                        <a:cxn ang="0">
                          <a:pos x="connsiteX6" y="connsiteY6"/>
                        </a:cxn>
                      </a:cxnLst>
                      <a:rect l="l" t="t" r="r" b="b"/>
                      <a:pathLst>
                        <a:path w="4829927" h="6858000">
                          <a:moveTo>
                            <a:pt x="1319182" y="985838"/>
                          </a:moveTo>
                          <a:lnTo>
                            <a:pt x="1319182" y="4048125"/>
                          </a:lnTo>
                          <a:lnTo>
                            <a:pt x="3996113" y="2668503"/>
                          </a:lnTo>
                          <a:close/>
                          <a:moveTo>
                            <a:pt x="0" y="0"/>
                          </a:moveTo>
                          <a:lnTo>
                            <a:pt x="4829927" y="0"/>
                          </a:lnTo>
                          <a:lnTo>
                            <a:pt x="4829927" y="6858000"/>
                          </a:lnTo>
                          <a:lnTo>
                            <a:pt x="0" y="6858000"/>
                          </a:lnTo>
                          <a:close/>
                        </a:path>
                      </a:pathLst>
                    </a:cu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rutnt"/>
        <w:tblpPr w:vertAnchor="page" w:horzAnchor="page" w:tblpX="568" w:tblpY="7741"/>
        <w:tblOverlap w:val="never"/>
        <w:tblW w:w="73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1"/>
      </w:tblGrid>
      <w:tr w:rsidR="00893F17" w:rsidRPr="00AF6197" w:rsidTr="005E73D6">
        <w:trPr>
          <w:trHeight w:hRule="exact" w:val="2438"/>
        </w:trPr>
        <w:tc>
          <w:tcPr>
            <w:tcW w:w="7371" w:type="dxa"/>
          </w:tcPr>
          <w:sdt>
            <w:sdtPr>
              <w:id w:val="-1427490069"/>
              <w:placeholder>
                <w:docPart w:val="53F4BB9B942546BEB0D21B18DF7094A3"/>
              </w:placeholder>
              <w:temporary/>
              <w:showingPlcHdr/>
            </w:sdtPr>
            <w:sdtEndPr/>
            <w:sdtContent>
              <w:p w:rsidR="00893F17" w:rsidRPr="00F47FD8" w:rsidRDefault="00893F17" w:rsidP="005E73D6">
                <w:pPr>
                  <w:pStyle w:val="Rubrik"/>
                  <w:rPr>
                    <w:szCs w:val="19"/>
                  </w:rPr>
                </w:pPr>
                <w:r>
                  <w:rPr>
                    <w:rStyle w:val="Platshllartext"/>
                  </w:rPr>
                  <w:t>A</w:t>
                </w:r>
                <w:r w:rsidRPr="00220277">
                  <w:rPr>
                    <w:rStyle w:val="Platshllartext"/>
                  </w:rPr>
                  <w:t>nge text.</w:t>
                </w:r>
              </w:p>
            </w:sdtContent>
          </w:sdt>
          <w:p w:rsidR="00893F17" w:rsidRPr="005E73D6" w:rsidRDefault="000A0988" w:rsidP="005E73D6">
            <w:pPr>
              <w:pStyle w:val="Underrubrik"/>
            </w:pPr>
            <w:sdt>
              <w:sdtPr>
                <w:id w:val="423386603"/>
                <w:placeholder>
                  <w:docPart w:val="837ACECCE8394FF4B7A0359366A3C6BB"/>
                </w:placeholder>
                <w:temporary/>
                <w:showingPlcHdr/>
              </w:sdtPr>
              <w:sdtEndPr/>
              <w:sdtContent>
                <w:r w:rsidR="00893F17">
                  <w:rPr>
                    <w:rStyle w:val="Platshllartext"/>
                  </w:rPr>
                  <w:t>A</w:t>
                </w:r>
                <w:r w:rsidR="00893F17" w:rsidRPr="00220277">
                  <w:rPr>
                    <w:rStyle w:val="Platshllartext"/>
                  </w:rPr>
                  <w:t>nge text.</w:t>
                </w:r>
              </w:sdtContent>
            </w:sdt>
          </w:p>
        </w:tc>
      </w:tr>
    </w:tbl>
    <w:p w:rsidR="00893F17" w:rsidRDefault="005A474E" w:rsidP="00692A2F">
      <w:pPr>
        <w:spacing w:line="24" w:lineRule="auto"/>
        <w:rPr>
          <w:noProof/>
          <w:sz w:val="2"/>
          <w:szCs w:val="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6432" behindDoc="0" locked="1" layoutInCell="1" allowOverlap="1" wp14:anchorId="6CE575A5" wp14:editId="39DF3AC5">
            <wp:simplePos x="0" y="0"/>
            <wp:positionH relativeFrom="page">
              <wp:posOffset>3395345</wp:posOffset>
            </wp:positionH>
            <wp:positionV relativeFrom="page">
              <wp:posOffset>6556375</wp:posOffset>
            </wp:positionV>
            <wp:extent cx="1357200" cy="428400"/>
            <wp:effectExtent l="0" t="0" r="0" b="0"/>
            <wp:wrapNone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sthammar_en del av roslagen.em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200" cy="42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rutnt"/>
        <w:tblW w:w="15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79"/>
        <w:gridCol w:w="1176"/>
        <w:gridCol w:w="3485"/>
        <w:gridCol w:w="283"/>
        <w:gridCol w:w="3487"/>
      </w:tblGrid>
      <w:tr w:rsidR="00893F17" w:rsidRPr="009B2726" w:rsidTr="009D77DA">
        <w:trPr>
          <w:trHeight w:hRule="exact" w:val="10490"/>
        </w:trPr>
        <w:tc>
          <w:tcPr>
            <w:tcW w:w="7279" w:type="dxa"/>
          </w:tcPr>
          <w:p w:rsidR="00893F17" w:rsidRPr="00692A2F" w:rsidRDefault="000A0988" w:rsidP="009D77DA">
            <w:pPr>
              <w:pStyle w:val="Rubrik1"/>
              <w:outlineLvl w:val="0"/>
            </w:pPr>
            <w:sdt>
              <w:sdtPr>
                <w:id w:val="1664350743"/>
                <w:placeholder>
                  <w:docPart w:val="5D3822E77B69495487DB0CA41D291D1D"/>
                </w:placeholder>
                <w:temporary/>
                <w:showingPlcHdr/>
              </w:sdtPr>
              <w:sdtEndPr/>
              <w:sdtContent>
                <w:r w:rsidR="00893F17">
                  <w:rPr>
                    <w:rStyle w:val="Platshllartext"/>
                  </w:rPr>
                  <w:t>A</w:t>
                </w:r>
                <w:r w:rsidR="00893F17" w:rsidRPr="00220277">
                  <w:rPr>
                    <w:rStyle w:val="Platshllartext"/>
                  </w:rPr>
                  <w:t xml:space="preserve">nge </w:t>
                </w:r>
                <w:r w:rsidR="00893F17">
                  <w:rPr>
                    <w:rStyle w:val="Platshllartext"/>
                  </w:rPr>
                  <w:t>rubrik</w:t>
                </w:r>
                <w:r w:rsidR="00893F17" w:rsidRPr="00220277">
                  <w:rPr>
                    <w:rStyle w:val="Platshllartext"/>
                  </w:rPr>
                  <w:t>.</w:t>
                </w:r>
              </w:sdtContent>
            </w:sdt>
          </w:p>
          <w:sdt>
            <w:sdtPr>
              <w:rPr>
                <w:noProof/>
              </w:rPr>
              <w:id w:val="-398360269"/>
              <w:placeholder>
                <w:docPart w:val="87681E567AC349159CE00B6B0A01810E"/>
              </w:placeholder>
              <w:temporary/>
              <w:showingPlcHdr/>
            </w:sdtPr>
            <w:sdtEndPr/>
            <w:sdtContent>
              <w:p w:rsidR="00893F17" w:rsidRDefault="00893F17" w:rsidP="009D77DA">
                <w:pPr>
                  <w:pStyle w:val="Ingress"/>
                  <w:rPr>
                    <w:noProof/>
                  </w:rPr>
                </w:pPr>
                <w:r>
                  <w:rPr>
                    <w:rStyle w:val="Platshllartext"/>
                  </w:rPr>
                  <w:t>Ange ingress</w:t>
                </w:r>
                <w:r w:rsidRPr="00220277">
                  <w:rPr>
                    <w:rStyle w:val="Platshllartext"/>
                  </w:rPr>
                  <w:t>.</w:t>
                </w:r>
              </w:p>
            </w:sdtContent>
          </w:sdt>
          <w:sdt>
            <w:sdtPr>
              <w:id w:val="-311865251"/>
              <w:placeholder>
                <w:docPart w:val="8E02E98F85684AE4A8EB24B040D7B208"/>
              </w:placeholder>
              <w:temporary/>
              <w:showingPlcHdr/>
            </w:sdtPr>
            <w:sdtEndPr/>
            <w:sdtContent>
              <w:p w:rsidR="00893F17" w:rsidRPr="00F47FD8" w:rsidRDefault="00893F17" w:rsidP="009D77DA">
                <w:r>
                  <w:rPr>
                    <w:rStyle w:val="Platshllartext"/>
                  </w:rPr>
                  <w:t>A</w:t>
                </w:r>
                <w:r w:rsidRPr="00220277">
                  <w:rPr>
                    <w:rStyle w:val="Platshllartext"/>
                  </w:rPr>
                  <w:t>nge text.</w:t>
                </w:r>
              </w:p>
            </w:sdtContent>
          </w:sdt>
        </w:tc>
        <w:tc>
          <w:tcPr>
            <w:tcW w:w="1176" w:type="dxa"/>
          </w:tcPr>
          <w:p w:rsidR="00893F17" w:rsidRPr="00282265" w:rsidRDefault="00893F17" w:rsidP="009D77DA"/>
        </w:tc>
        <w:tc>
          <w:tcPr>
            <w:tcW w:w="3485" w:type="dxa"/>
          </w:tcPr>
          <w:p w:rsidR="00893F17" w:rsidRPr="00F47FD8" w:rsidRDefault="000A0988" w:rsidP="009D77DA">
            <w:sdt>
              <w:sdtPr>
                <w:id w:val="-267086343"/>
                <w:placeholder>
                  <w:docPart w:val="087B2F1043A04FEAB3024B3790CDE92F"/>
                </w:placeholder>
                <w:temporary/>
                <w:showingPlcHdr/>
              </w:sdtPr>
              <w:sdtEndPr/>
              <w:sdtContent>
                <w:r w:rsidR="00893F17">
                  <w:rPr>
                    <w:rStyle w:val="Platshllartext"/>
                  </w:rPr>
                  <w:t>A</w:t>
                </w:r>
                <w:r w:rsidR="00893F17" w:rsidRPr="00220277">
                  <w:rPr>
                    <w:rStyle w:val="Platshllartext"/>
                  </w:rPr>
                  <w:t>nge text.</w:t>
                </w:r>
              </w:sdtContent>
            </w:sdt>
            <w:r w:rsidR="00893F17" w:rsidRPr="00282265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1" layoutInCell="1" allowOverlap="1" wp14:anchorId="123C78A1" wp14:editId="34EC6945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3978275</wp:posOffset>
                      </wp:positionV>
                      <wp:extent cx="2214000" cy="2628000"/>
                      <wp:effectExtent l="0" t="0" r="0" b="1270"/>
                      <wp:wrapTight wrapText="bothSides">
                        <wp:wrapPolygon edited="0">
                          <wp:start x="0" y="0"/>
                          <wp:lineTo x="0" y="21454"/>
                          <wp:lineTo x="21377" y="21454"/>
                          <wp:lineTo x="21377" y="0"/>
                          <wp:lineTo x="0" y="0"/>
                        </wp:wrapPolygon>
                      </wp:wrapTight>
                      <wp:docPr id="10" name="Textrut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4000" cy="2628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93F17" w:rsidRPr="00F47FD8" w:rsidRDefault="000A0988" w:rsidP="00893F17">
                                  <w:pPr>
                                    <w:pStyle w:val="RutaRubrik"/>
                                  </w:pPr>
                                  <w:sdt>
                                    <w:sdtPr>
                                      <w:id w:val="737061127"/>
                                      <w:placeholder>
                                        <w:docPart w:val="C484B863A4EC47B99889EE481CF12E4D"/>
                                      </w:placeholder>
                                      <w:temporary/>
                                      <w:showingPlcHdr/>
                                    </w:sdtPr>
                                    <w:sdtEndPr/>
                                    <w:sdtContent>
                                      <w:r w:rsidR="00893F17"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="00893F17"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id w:val="-937760931"/>
                                    <w:placeholder>
                                      <w:docPart w:val="BB0D8A70BE2E404295CE40E555461F96"/>
                                    </w:placeholder>
                                    <w:temporary/>
                                    <w:showingPlcHdr/>
                                  </w:sdtPr>
                                  <w:sdtEndPr/>
                                  <w:sdtContent>
                                    <w:p w:rsidR="00893F17" w:rsidRPr="007536CB" w:rsidRDefault="00893F17" w:rsidP="00893F17">
                                      <w:r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44000" tIns="108000" rIns="144000" bIns="144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3C78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10" o:spid="_x0000_s1026" type="#_x0000_t202" style="position:absolute;margin-left:0;margin-top:313.25pt;width:174.35pt;height:206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" fillcolor="#ffd147 [3206]" stroked="f" strokeweight=".5pt">
                      <v:textbox inset="4mm,3mm,4mm,4mm">
                        <w:txbxContent>
                          <w:p w:rsidR="00893F17" w:rsidRPr="00F47FD8" w:rsidRDefault="00F2422E" w:rsidP="00893F17">
                            <w:pPr>
                              <w:pStyle w:val="RutaRubrik"/>
                            </w:pPr>
                            <w:sdt>
                              <w:sdtPr>
                                <w:id w:val="737061127"/>
                                <w:placeholder>
                                  <w:docPart w:val="C484B863A4EC47B99889EE481CF12E4D"/>
                                </w:placeholder>
                                <w:temporary/>
                                <w:showingPlcHdr/>
                              </w:sdtPr>
                              <w:sdtEndPr/>
                              <w:sdtContent>
                                <w:r w:rsidR="00893F17"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="00893F17"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sdtContent>
                            </w:sdt>
                          </w:p>
                          <w:sdt>
                            <w:sdtPr>
                              <w:id w:val="-937760931"/>
                              <w:placeholder>
                                <w:docPart w:val="BB0D8A70BE2E404295CE40E555461F96"/>
                              </w:placeholder>
                              <w:temporary/>
                              <w:showingPlcHdr/>
                            </w:sdtPr>
                            <w:sdtEndPr/>
                            <w:sdtContent>
                              <w:p w:rsidR="00893F17" w:rsidRPr="007536CB" w:rsidRDefault="00893F17" w:rsidP="00893F17">
                                <w:r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p>
                            </w:sdtContent>
                          </w:sdt>
                        </w:txbxContent>
                      </v:textbox>
                      <w10:wrap type="tight"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83" w:type="dxa"/>
          </w:tcPr>
          <w:p w:rsidR="00893F17" w:rsidRPr="00F47FD8" w:rsidRDefault="00893F17" w:rsidP="009D77DA"/>
        </w:tc>
        <w:tc>
          <w:tcPr>
            <w:tcW w:w="3487" w:type="dxa"/>
          </w:tcPr>
          <w:p w:rsidR="00893F17" w:rsidRPr="00F47FD8" w:rsidRDefault="000A0988" w:rsidP="009D77DA">
            <w:sdt>
              <w:sdtPr>
                <w:id w:val="146330386"/>
                <w:placeholder>
                  <w:docPart w:val="A9A8F9F147DB46218D1B5C36CFADF2E5"/>
                </w:placeholder>
                <w:temporary/>
                <w:showingPlcHdr/>
              </w:sdtPr>
              <w:sdtEndPr/>
              <w:sdtContent>
                <w:r w:rsidR="00893F17">
                  <w:rPr>
                    <w:rStyle w:val="Platshllartext"/>
                  </w:rPr>
                  <w:t>A</w:t>
                </w:r>
                <w:r w:rsidR="00893F17" w:rsidRPr="00220277">
                  <w:rPr>
                    <w:rStyle w:val="Platshllartext"/>
                  </w:rPr>
                  <w:t>nge text.</w:t>
                </w:r>
              </w:sdtContent>
            </w:sdt>
            <w:r w:rsidR="00893F17" w:rsidRPr="00282265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1" layoutInCell="1" allowOverlap="1" wp14:anchorId="6C8F390E" wp14:editId="4D8CC8BE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3978275</wp:posOffset>
                      </wp:positionV>
                      <wp:extent cx="2214000" cy="2628000"/>
                      <wp:effectExtent l="0" t="0" r="0" b="1270"/>
                      <wp:wrapTight wrapText="bothSides">
                        <wp:wrapPolygon edited="0">
                          <wp:start x="0" y="0"/>
                          <wp:lineTo x="0" y="21454"/>
                          <wp:lineTo x="21377" y="21454"/>
                          <wp:lineTo x="21377" y="0"/>
                          <wp:lineTo x="0" y="0"/>
                        </wp:wrapPolygon>
                      </wp:wrapTight>
                      <wp:docPr id="8" name="Textrut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214000" cy="2628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93F17" w:rsidRPr="00F47FD8" w:rsidRDefault="000A0988" w:rsidP="00893F17">
                                  <w:pPr>
                                    <w:pStyle w:val="RutaRubrik"/>
                                  </w:pPr>
                                  <w:sdt>
                                    <w:sdtPr>
                                      <w:id w:val="-490255820"/>
                                      <w:temporary/>
                                      <w:showingPlcHdr/>
                                    </w:sdtPr>
                                    <w:sdtEndPr/>
                                    <w:sdtContent>
                                      <w:r w:rsidR="00893F17"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="00893F17"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sdtContent>
                                  </w:sdt>
                                </w:p>
                                <w:sdt>
                                  <w:sdtPr>
                                    <w:id w:val="230897807"/>
                                    <w:temporary/>
                                    <w:showingPlcHdr/>
                                  </w:sdtPr>
                                  <w:sdtEndPr/>
                                  <w:sdtContent>
                                    <w:p w:rsidR="00893F17" w:rsidRPr="007536CB" w:rsidRDefault="00893F17" w:rsidP="00893F17">
                                      <w:pPr>
                                        <w:pStyle w:val="Rutatext"/>
                                        <w:rPr>
                                          <w:lang w:val="sv-SE"/>
                                        </w:rPr>
                                      </w:pPr>
                                      <w:r>
                                        <w:rPr>
                                          <w:rStyle w:val="Platshllartext"/>
                                        </w:rPr>
                                        <w:t>A</w:t>
                                      </w:r>
                                      <w:r w:rsidRPr="00220277">
                                        <w:rPr>
                                          <w:rStyle w:val="Platshllartext"/>
                                        </w:rPr>
                                        <w:t>nge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44000" tIns="108000" rIns="144000" bIns="144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F390E" id="Textruta 8" o:spid="_x0000_s1027" type="#_x0000_t202" style="position:absolute;margin-left:0;margin-top:313.25pt;width:174.35pt;height:206.9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" fillcolor="black [3213]" stroked="f" strokeweight=".5pt">
                      <v:textbox inset="4mm,3mm,4mm,4mm">
                        <w:txbxContent>
                          <w:p w:rsidR="00893F17" w:rsidRPr="00F47FD8" w:rsidRDefault="00F2422E" w:rsidP="00893F17">
                            <w:pPr>
                              <w:pStyle w:val="RutaRubrik"/>
                            </w:pPr>
                            <w:sdt>
                              <w:sdtPr>
                                <w:id w:val="-490255820"/>
                                <w:temporary/>
                                <w:showingPlcHdr/>
                              </w:sdtPr>
                              <w:sdtEndPr/>
                              <w:sdtContent>
                                <w:r w:rsidR="00893F17"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="00893F17"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sdtContent>
                            </w:sdt>
                          </w:p>
                          <w:sdt>
                            <w:sdtPr>
                              <w:id w:val="230897807"/>
                              <w:temporary/>
                              <w:showingPlcHdr/>
                            </w:sdtPr>
                            <w:sdtEndPr/>
                            <w:sdtContent>
                              <w:p w:rsidR="00893F17" w:rsidRPr="007536CB" w:rsidRDefault="00893F17" w:rsidP="00893F17">
                                <w:pPr>
                                  <w:pStyle w:val="Rutatext"/>
                                  <w:rPr>
                                    <w:lang w:val="sv-SE"/>
                                  </w:rPr>
                                </w:pPr>
                                <w:r>
                                  <w:rPr>
                                    <w:rStyle w:val="Platshllartext"/>
                                  </w:rPr>
                                  <w:t>A</w:t>
                                </w:r>
                                <w:r w:rsidRPr="00220277">
                                  <w:rPr>
                                    <w:rStyle w:val="Platshllartext"/>
                                  </w:rPr>
                                  <w:t>nge text.</w:t>
                                </w:r>
                              </w:p>
                            </w:sdtContent>
                          </w:sdt>
                        </w:txbxContent>
                      </v:textbox>
                      <w10:wrap type="tight" anchorx="page" anchory="page"/>
                      <w10:anchorlock/>
                    </v:shape>
                  </w:pict>
                </mc:Fallback>
              </mc:AlternateContent>
            </w:r>
          </w:p>
        </w:tc>
      </w:tr>
    </w:tbl>
    <w:p w:rsidR="00893F17" w:rsidRDefault="00893F17" w:rsidP="00692A2F">
      <w:pPr>
        <w:spacing w:line="24" w:lineRule="auto"/>
        <w:rPr>
          <w:noProof/>
          <w:sz w:val="2"/>
          <w:szCs w:val="2"/>
        </w:rPr>
      </w:pPr>
    </w:p>
    <w:p w:rsidR="00692A2F" w:rsidRPr="00692A2F" w:rsidRDefault="00692A2F" w:rsidP="00692A2F">
      <w:pPr>
        <w:spacing w:line="24" w:lineRule="auto"/>
        <w:rPr>
          <w:noProof/>
          <w:sz w:val="2"/>
          <w:szCs w:val="2"/>
        </w:rPr>
      </w:pPr>
    </w:p>
    <w:sectPr w:rsidR="00692A2F" w:rsidRPr="00692A2F" w:rsidSect="007536CB">
      <w:headerReference w:type="first" r:id="rId11"/>
      <w:pgSz w:w="16838" w:h="11906" w:orient="landscape"/>
      <w:pgMar w:top="709" w:right="851" w:bottom="567" w:left="567" w:header="57" w:footer="57" w:gutter="0"/>
      <w:cols w:space="181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988" w:rsidRDefault="000A0988" w:rsidP="00ED6C6F">
      <w:pPr>
        <w:spacing w:line="240" w:lineRule="auto"/>
      </w:pPr>
      <w:r>
        <w:separator/>
      </w:r>
    </w:p>
  </w:endnote>
  <w:endnote w:type="continuationSeparator" w:id="0">
    <w:p w:rsidR="000A0988" w:rsidRDefault="000A0988" w:rsidP="00ED6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988" w:rsidRDefault="000A0988" w:rsidP="00ED6C6F">
      <w:pPr>
        <w:spacing w:line="240" w:lineRule="auto"/>
      </w:pPr>
      <w:r>
        <w:separator/>
      </w:r>
    </w:p>
  </w:footnote>
  <w:footnote w:type="continuationSeparator" w:id="0">
    <w:p w:rsidR="000A0988" w:rsidRDefault="000A0988" w:rsidP="00ED6C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575" w:rsidRDefault="00AA2B40">
    <w:pPr>
      <w:pStyle w:val="Sidhuvud"/>
    </w:pPr>
    <w:r>
      <w:rPr>
        <w:noProof/>
      </w:rPr>
      <mc:AlternateContent>
        <mc:Choice Requires="wps">
          <w:drawing>
            <wp:anchor distT="0" distB="0" distL="114300" distR="114300" simplePos="0" relativeHeight="251657214" behindDoc="0" locked="0" layoutInCell="1" allowOverlap="1">
              <wp:simplePos x="0" y="0"/>
              <wp:positionH relativeFrom="page">
                <wp:posOffset>5634990</wp:posOffset>
              </wp:positionH>
              <wp:positionV relativeFrom="page">
                <wp:posOffset>288290</wp:posOffset>
              </wp:positionV>
              <wp:extent cx="4752000" cy="6984000"/>
              <wp:effectExtent l="0" t="0" r="0" b="7620"/>
              <wp:wrapNone/>
              <wp:docPr id="6" name="Rektangel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752000" cy="6984000"/>
                      </a:xfrm>
                      <a:prstGeom prst="rect">
                        <a:avLst/>
                      </a:prstGeom>
                      <a:solidFill>
                        <a:schemeClr val="accent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0E8AB3" id="Rektangel 6" o:spid="_x0000_s1026" style="position:absolute;margin-left:443.7pt;margin-top:22.7pt;width:374.15pt;height:549.9pt;z-index:2516572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" fillcolor="#ffd147 [3206]" stroked="f" strokeweight="1pt">
              <w10:wrap anchorx="page" anchory="page"/>
            </v:rect>
          </w:pict>
        </mc:Fallback>
      </mc:AlternateContent>
    </w:r>
    <w:r w:rsidR="004A1888">
      <w:rPr>
        <w:noProof/>
      </w:rPr>
      <w:drawing>
        <wp:anchor distT="0" distB="0" distL="114300" distR="114300" simplePos="0" relativeHeight="251664384" behindDoc="0" locked="1" layoutInCell="1" allowOverlap="1" wp14:anchorId="4C8760AB" wp14:editId="00946C8C">
          <wp:simplePos x="0" y="0"/>
          <wp:positionH relativeFrom="page">
            <wp:posOffset>8660765</wp:posOffset>
          </wp:positionH>
          <wp:positionV relativeFrom="page">
            <wp:posOffset>6530340</wp:posOffset>
          </wp:positionV>
          <wp:extent cx="1447165" cy="453390"/>
          <wp:effectExtent l="0" t="0" r="635" b="3810"/>
          <wp:wrapNone/>
          <wp:docPr id="18" name="Bildobjekt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Bildobjekt 1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7165" cy="453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9EC0CB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A078C866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5776BA20"/>
    <w:lvl w:ilvl="0">
      <w:start w:val="1"/>
      <w:numFmt w:val="decimal"/>
      <w:pStyle w:val="Numreradlista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553"/>
    <w:rsid w:val="00023CF5"/>
    <w:rsid w:val="000304A9"/>
    <w:rsid w:val="00033FF8"/>
    <w:rsid w:val="000414AC"/>
    <w:rsid w:val="00081E07"/>
    <w:rsid w:val="000A0988"/>
    <w:rsid w:val="000B69B6"/>
    <w:rsid w:val="000B6AD6"/>
    <w:rsid w:val="000D29F7"/>
    <w:rsid w:val="000D38A8"/>
    <w:rsid w:val="000D4286"/>
    <w:rsid w:val="0011207E"/>
    <w:rsid w:val="00113A1C"/>
    <w:rsid w:val="00126080"/>
    <w:rsid w:val="00142663"/>
    <w:rsid w:val="0016184B"/>
    <w:rsid w:val="001629A8"/>
    <w:rsid w:val="00175A30"/>
    <w:rsid w:val="001B4BB9"/>
    <w:rsid w:val="001D3253"/>
    <w:rsid w:val="001E1C2E"/>
    <w:rsid w:val="001E51F1"/>
    <w:rsid w:val="001F6735"/>
    <w:rsid w:val="00220B93"/>
    <w:rsid w:val="002346A2"/>
    <w:rsid w:val="002465B4"/>
    <w:rsid w:val="00252BDC"/>
    <w:rsid w:val="00257646"/>
    <w:rsid w:val="00282265"/>
    <w:rsid w:val="002826D3"/>
    <w:rsid w:val="002A223C"/>
    <w:rsid w:val="002C5B71"/>
    <w:rsid w:val="002F50AC"/>
    <w:rsid w:val="002F7366"/>
    <w:rsid w:val="00310239"/>
    <w:rsid w:val="00340A55"/>
    <w:rsid w:val="0034659D"/>
    <w:rsid w:val="003977E2"/>
    <w:rsid w:val="003A0FEC"/>
    <w:rsid w:val="003B43F6"/>
    <w:rsid w:val="003D1F91"/>
    <w:rsid w:val="003E4342"/>
    <w:rsid w:val="00423BBD"/>
    <w:rsid w:val="004539FA"/>
    <w:rsid w:val="0045568E"/>
    <w:rsid w:val="00463F60"/>
    <w:rsid w:val="00464B7F"/>
    <w:rsid w:val="00466ABB"/>
    <w:rsid w:val="00481060"/>
    <w:rsid w:val="00483F66"/>
    <w:rsid w:val="00492FD6"/>
    <w:rsid w:val="004A1888"/>
    <w:rsid w:val="004A3224"/>
    <w:rsid w:val="004D6B97"/>
    <w:rsid w:val="004E0B05"/>
    <w:rsid w:val="00584B0C"/>
    <w:rsid w:val="00594D98"/>
    <w:rsid w:val="005A403A"/>
    <w:rsid w:val="005A474E"/>
    <w:rsid w:val="005A77AD"/>
    <w:rsid w:val="005A7D6E"/>
    <w:rsid w:val="005E73D6"/>
    <w:rsid w:val="005F29FB"/>
    <w:rsid w:val="00611115"/>
    <w:rsid w:val="006137D6"/>
    <w:rsid w:val="006260CD"/>
    <w:rsid w:val="00657A13"/>
    <w:rsid w:val="00692A2F"/>
    <w:rsid w:val="00696A97"/>
    <w:rsid w:val="006A5EB6"/>
    <w:rsid w:val="006E43A5"/>
    <w:rsid w:val="0072070B"/>
    <w:rsid w:val="0074610F"/>
    <w:rsid w:val="00751A9E"/>
    <w:rsid w:val="007536CB"/>
    <w:rsid w:val="0076253E"/>
    <w:rsid w:val="00771205"/>
    <w:rsid w:val="00775E67"/>
    <w:rsid w:val="007829D2"/>
    <w:rsid w:val="00783074"/>
    <w:rsid w:val="00786D7A"/>
    <w:rsid w:val="00794575"/>
    <w:rsid w:val="007A0B53"/>
    <w:rsid w:val="007B634A"/>
    <w:rsid w:val="007C7369"/>
    <w:rsid w:val="007E16FA"/>
    <w:rsid w:val="00811725"/>
    <w:rsid w:val="00825809"/>
    <w:rsid w:val="00834506"/>
    <w:rsid w:val="008574B7"/>
    <w:rsid w:val="00865019"/>
    <w:rsid w:val="00875CBE"/>
    <w:rsid w:val="00893F17"/>
    <w:rsid w:val="008C5285"/>
    <w:rsid w:val="008F285B"/>
    <w:rsid w:val="009255D9"/>
    <w:rsid w:val="00926533"/>
    <w:rsid w:val="00934DAE"/>
    <w:rsid w:val="00976057"/>
    <w:rsid w:val="00980707"/>
    <w:rsid w:val="009914EB"/>
    <w:rsid w:val="009A5A03"/>
    <w:rsid w:val="009B2726"/>
    <w:rsid w:val="009B70B4"/>
    <w:rsid w:val="009B7B24"/>
    <w:rsid w:val="009E6EF9"/>
    <w:rsid w:val="009E7F82"/>
    <w:rsid w:val="00A4741E"/>
    <w:rsid w:val="00A51CEF"/>
    <w:rsid w:val="00A61F33"/>
    <w:rsid w:val="00A837E5"/>
    <w:rsid w:val="00AA2452"/>
    <w:rsid w:val="00AA2B40"/>
    <w:rsid w:val="00AA4DDE"/>
    <w:rsid w:val="00AA7026"/>
    <w:rsid w:val="00AB7B74"/>
    <w:rsid w:val="00AD354E"/>
    <w:rsid w:val="00AD5832"/>
    <w:rsid w:val="00AF53DA"/>
    <w:rsid w:val="00AF5B57"/>
    <w:rsid w:val="00AF6197"/>
    <w:rsid w:val="00B25E4F"/>
    <w:rsid w:val="00B30455"/>
    <w:rsid w:val="00B4285A"/>
    <w:rsid w:val="00B61B9D"/>
    <w:rsid w:val="00B63C0F"/>
    <w:rsid w:val="00B67B5F"/>
    <w:rsid w:val="00B71B19"/>
    <w:rsid w:val="00BA33FE"/>
    <w:rsid w:val="00BB48AC"/>
    <w:rsid w:val="00C01553"/>
    <w:rsid w:val="00C0759A"/>
    <w:rsid w:val="00C079B5"/>
    <w:rsid w:val="00C82FE3"/>
    <w:rsid w:val="00CB49E8"/>
    <w:rsid w:val="00CB4B73"/>
    <w:rsid w:val="00CD7824"/>
    <w:rsid w:val="00D070FF"/>
    <w:rsid w:val="00D1252E"/>
    <w:rsid w:val="00D14D57"/>
    <w:rsid w:val="00D2298A"/>
    <w:rsid w:val="00D23EA1"/>
    <w:rsid w:val="00D4779E"/>
    <w:rsid w:val="00D926B4"/>
    <w:rsid w:val="00D943A2"/>
    <w:rsid w:val="00D96BEA"/>
    <w:rsid w:val="00DA5481"/>
    <w:rsid w:val="00DC2F01"/>
    <w:rsid w:val="00DE3422"/>
    <w:rsid w:val="00DF0444"/>
    <w:rsid w:val="00E15945"/>
    <w:rsid w:val="00E33025"/>
    <w:rsid w:val="00E339EF"/>
    <w:rsid w:val="00E7155E"/>
    <w:rsid w:val="00E863EA"/>
    <w:rsid w:val="00E86567"/>
    <w:rsid w:val="00EC71CE"/>
    <w:rsid w:val="00ED0E7B"/>
    <w:rsid w:val="00ED6C3A"/>
    <w:rsid w:val="00ED6C6F"/>
    <w:rsid w:val="00F2422E"/>
    <w:rsid w:val="00F2530A"/>
    <w:rsid w:val="00F47597"/>
    <w:rsid w:val="00F4778E"/>
    <w:rsid w:val="00F47FD8"/>
    <w:rsid w:val="00F52A6D"/>
    <w:rsid w:val="00F80340"/>
    <w:rsid w:val="00FC6F9F"/>
    <w:rsid w:val="00FE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0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0"/>
    <w:lsdException w:name="List Bullet 3" w:uiPriority="10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10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1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7597"/>
    <w:pPr>
      <w:spacing w:after="0" w:line="270" w:lineRule="atLeast"/>
    </w:pPr>
    <w:rPr>
      <w:sz w:val="20"/>
    </w:rPr>
  </w:style>
  <w:style w:type="paragraph" w:styleId="Rubrik1">
    <w:name w:val="heading 1"/>
    <w:basedOn w:val="Rubrik"/>
    <w:next w:val="Ingress"/>
    <w:link w:val="Rubrik1Char"/>
    <w:uiPriority w:val="9"/>
    <w:qFormat/>
    <w:rsid w:val="009914EB"/>
    <w:pPr>
      <w:keepNext/>
      <w:keepLines/>
      <w:spacing w:after="40" w:line="600" w:lineRule="atLeast"/>
      <w:jc w:val="left"/>
      <w:outlineLvl w:val="0"/>
    </w:pPr>
    <w:rPr>
      <w:bCs w:val="0"/>
      <w:sz w:val="52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F47597"/>
    <w:pPr>
      <w:spacing w:after="80" w:line="300" w:lineRule="atLeast"/>
      <w:outlineLvl w:val="1"/>
    </w:pPr>
    <w:rPr>
      <w:b w:val="0"/>
      <w:bCs/>
      <w:i/>
      <w:sz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F47597"/>
    <w:pPr>
      <w:spacing w:line="240" w:lineRule="atLeast"/>
      <w:outlineLvl w:val="2"/>
    </w:pPr>
    <w:rPr>
      <w:b/>
      <w:i w:val="0"/>
      <w:sz w:val="20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914EB"/>
    <w:rPr>
      <w:rFonts w:asciiTheme="majorHAnsi" w:eastAsiaTheme="majorEastAsia" w:hAnsiTheme="majorHAnsi" w:cstheme="majorBidi"/>
      <w:b/>
      <w:sz w:val="52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F47597"/>
    <w:rPr>
      <w:rFonts w:asciiTheme="majorHAnsi" w:eastAsiaTheme="majorEastAsia" w:hAnsiTheme="majorHAnsi" w:cstheme="majorBidi"/>
      <w:bCs/>
      <w:i/>
      <w:sz w:val="26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F47597"/>
    <w:rPr>
      <w:rFonts w:asciiTheme="majorHAnsi" w:eastAsiaTheme="majorEastAsia" w:hAnsiTheme="majorHAnsi" w:cstheme="majorBidi"/>
      <w:b/>
      <w:bCs/>
      <w:sz w:val="20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99"/>
    <w:qFormat/>
    <w:rsid w:val="00F47597"/>
    <w:pPr>
      <w:spacing w:after="200" w:line="220" w:lineRule="atLeast"/>
    </w:pPr>
    <w:rPr>
      <w:rFonts w:ascii="Gill Sans MT" w:hAnsi="Gill Sans MT"/>
      <w:bCs/>
      <w:sz w:val="16"/>
      <w:szCs w:val="18"/>
    </w:rPr>
  </w:style>
  <w:style w:type="paragraph" w:styleId="Rubrik">
    <w:name w:val="Title"/>
    <w:basedOn w:val="Normal"/>
    <w:link w:val="RubrikChar"/>
    <w:uiPriority w:val="7"/>
    <w:qFormat/>
    <w:rsid w:val="00ED6C3A"/>
    <w:pPr>
      <w:spacing w:after="300" w:line="640" w:lineRule="atLeast"/>
      <w:contextualSpacing/>
      <w:jc w:val="center"/>
    </w:pPr>
    <w:rPr>
      <w:rFonts w:asciiTheme="majorHAnsi" w:eastAsiaTheme="majorEastAsia" w:hAnsiTheme="majorHAnsi" w:cstheme="majorBidi"/>
      <w:b/>
      <w:bCs/>
      <w:sz w:val="56"/>
      <w:szCs w:val="48"/>
    </w:rPr>
  </w:style>
  <w:style w:type="character" w:customStyle="1" w:styleId="RubrikChar">
    <w:name w:val="Rubrik Char"/>
    <w:basedOn w:val="Standardstycketeckensnitt"/>
    <w:link w:val="Rubrik"/>
    <w:uiPriority w:val="7"/>
    <w:rsid w:val="00ED6C3A"/>
    <w:rPr>
      <w:rFonts w:asciiTheme="majorHAnsi" w:eastAsiaTheme="majorEastAsia" w:hAnsiTheme="majorHAnsi" w:cstheme="majorBidi"/>
      <w:b/>
      <w:bCs/>
      <w:sz w:val="56"/>
      <w:szCs w:val="48"/>
    </w:rPr>
  </w:style>
  <w:style w:type="paragraph" w:styleId="Underrubrik">
    <w:name w:val="Subtitle"/>
    <w:basedOn w:val="Rubrik"/>
    <w:link w:val="UnderrubrikChar"/>
    <w:uiPriority w:val="8"/>
    <w:qFormat/>
    <w:rsid w:val="00C01553"/>
    <w:pPr>
      <w:numPr>
        <w:ilvl w:val="1"/>
      </w:numPr>
      <w:spacing w:before="120" w:after="240" w:line="260" w:lineRule="atLeast"/>
    </w:pPr>
    <w:rPr>
      <w:b w:val="0"/>
      <w:spacing w:val="6"/>
      <w:sz w:val="28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8"/>
    <w:rsid w:val="00C01553"/>
    <w:rPr>
      <w:rFonts w:asciiTheme="majorHAnsi" w:eastAsiaTheme="majorEastAsia" w:hAnsiTheme="majorHAnsi" w:cstheme="majorBidi"/>
      <w:bCs/>
      <w:spacing w:val="6"/>
      <w:sz w:val="28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</w:style>
  <w:style w:type="paragraph" w:styleId="Citat">
    <w:name w:val="Quote"/>
    <w:basedOn w:val="Normal"/>
    <w:next w:val="Normal"/>
    <w:link w:val="CitatChar"/>
    <w:uiPriority w:val="10"/>
    <w:qFormat/>
    <w:rsid w:val="007536CB"/>
    <w:pPr>
      <w:spacing w:before="160" w:after="240" w:line="400" w:lineRule="atLeast"/>
      <w:ind w:left="227" w:right="227"/>
    </w:pPr>
    <w:rPr>
      <w:rFonts w:asciiTheme="majorHAnsi" w:eastAsiaTheme="majorEastAsia" w:hAnsiTheme="majorHAnsi" w:cstheme="majorBidi"/>
      <w:iCs/>
      <w:sz w:val="32"/>
      <w:szCs w:val="24"/>
    </w:rPr>
  </w:style>
  <w:style w:type="character" w:customStyle="1" w:styleId="CitatChar">
    <w:name w:val="Citat Char"/>
    <w:basedOn w:val="Standardstycketeckensnitt"/>
    <w:link w:val="Citat"/>
    <w:uiPriority w:val="10"/>
    <w:rsid w:val="007536CB"/>
    <w:rPr>
      <w:rFonts w:asciiTheme="majorHAnsi" w:eastAsiaTheme="majorEastAsia" w:hAnsiTheme="majorHAnsi" w:cstheme="majorBidi"/>
      <w:iCs/>
      <w:sz w:val="32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10"/>
    <w:qFormat/>
    <w:rsid w:val="00F47597"/>
    <w:pPr>
      <w:numPr>
        <w:numId w:val="6"/>
      </w:numPr>
      <w:spacing w:before="120" w:after="120"/>
    </w:pPr>
  </w:style>
  <w:style w:type="paragraph" w:styleId="Numreradlista">
    <w:name w:val="List Number"/>
    <w:basedOn w:val="Normal"/>
    <w:uiPriority w:val="10"/>
    <w:qFormat/>
    <w:rsid w:val="00F47597"/>
    <w:pPr>
      <w:numPr>
        <w:numId w:val="1"/>
      </w:numPr>
      <w:spacing w:before="120" w:after="12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10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10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10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10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10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next w:val="Normal"/>
    <w:uiPriority w:val="1"/>
    <w:qFormat/>
    <w:rsid w:val="004A1888"/>
    <w:pPr>
      <w:spacing w:before="160" w:after="240" w:line="320" w:lineRule="atLeast"/>
    </w:pPr>
    <w:rPr>
      <w:rFonts w:asciiTheme="majorHAnsi" w:hAnsiTheme="majorHAnsi"/>
      <w:sz w:val="26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  <w:style w:type="paragraph" w:customStyle="1" w:styleId="RutaRubrik">
    <w:name w:val="Ruta Rubrik"/>
    <w:basedOn w:val="Rubrik3"/>
    <w:next w:val="Rutatext"/>
    <w:uiPriority w:val="99"/>
    <w:qFormat/>
    <w:rsid w:val="007536CB"/>
    <w:pPr>
      <w:spacing w:after="120"/>
    </w:pPr>
    <w:rPr>
      <w:noProof/>
      <w:sz w:val="24"/>
      <w:lang w:val="en-GB"/>
    </w:rPr>
  </w:style>
  <w:style w:type="paragraph" w:customStyle="1" w:styleId="Rutapunktlista">
    <w:name w:val="Ruta punktlista"/>
    <w:basedOn w:val="Punktlista"/>
    <w:uiPriority w:val="99"/>
    <w:qFormat/>
    <w:rsid w:val="00825809"/>
    <w:rPr>
      <w:rFonts w:asciiTheme="majorHAnsi" w:hAnsiTheme="majorHAnsi"/>
      <w:noProof/>
      <w:sz w:val="18"/>
      <w:szCs w:val="18"/>
      <w:lang w:val="en-GB"/>
    </w:rPr>
  </w:style>
  <w:style w:type="paragraph" w:customStyle="1" w:styleId="Rutatext">
    <w:name w:val="Ruta text"/>
    <w:basedOn w:val="Rutapunktlista"/>
    <w:uiPriority w:val="99"/>
    <w:qFormat/>
    <w:rsid w:val="0076253E"/>
    <w:pPr>
      <w:numPr>
        <w:numId w:val="0"/>
      </w:numPr>
      <w:tabs>
        <w:tab w:val="left" w:pos="284"/>
      </w:tabs>
      <w:spacing w:after="0" w:line="250" w:lineRule="atLeast"/>
    </w:pPr>
    <w:rPr>
      <w:sz w:val="20"/>
    </w:rPr>
  </w:style>
  <w:style w:type="paragraph" w:customStyle="1" w:styleId="Info">
    <w:name w:val="Info"/>
    <w:basedOn w:val="Normal"/>
    <w:uiPriority w:val="99"/>
    <w:semiHidden/>
    <w:qFormat/>
    <w:rsid w:val="008F285B"/>
    <w:pPr>
      <w:framePr w:hSpace="142" w:wrap="around" w:vAnchor="page" w:hAnchor="page" w:x="9328" w:y="10122"/>
      <w:spacing w:line="230" w:lineRule="atLeast"/>
      <w:suppressOverlap/>
    </w:pPr>
    <w:rPr>
      <w:noProof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842D8F43C8A43D2A90EB40796CDB88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950CB1D-19D6-41DD-80A5-4AC15AD9AD00}"/>
      </w:docPartPr>
      <w:docPartBody>
        <w:p w:rsidR="00FD57A5" w:rsidRDefault="00437A23" w:rsidP="00437A23">
          <w:pPr>
            <w:pStyle w:val="8842D8F43C8A43D2A90EB40796CDB88F"/>
          </w:pPr>
          <w:r>
            <w:rPr>
              <w:rStyle w:val="Platshllartext"/>
              <w:sz w:val="12"/>
              <w:szCs w:val="12"/>
            </w:rPr>
            <w:t>D</w:t>
          </w:r>
          <w:r w:rsidRPr="00F0147A">
            <w:rPr>
              <w:rStyle w:val="Platshllartext"/>
              <w:sz w:val="12"/>
              <w:szCs w:val="12"/>
            </w:rPr>
            <w:t>atum.</w:t>
          </w:r>
        </w:p>
      </w:docPartBody>
    </w:docPart>
    <w:docPart>
      <w:docPartPr>
        <w:name w:val="5D3822E77B69495487DB0CA41D291D1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196FA89-4B2E-46F5-8DAC-80621D671F4B}"/>
      </w:docPartPr>
      <w:docPartBody>
        <w:p w:rsidR="003914CF" w:rsidRDefault="00B82133" w:rsidP="00B82133">
          <w:pPr>
            <w:pStyle w:val="5D3822E77B69495487DB0CA41D291D1D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 xml:space="preserve">nge </w:t>
          </w:r>
          <w:r>
            <w:rPr>
              <w:rStyle w:val="Platshllartext"/>
            </w:rPr>
            <w:t>rubrik</w:t>
          </w:r>
          <w:r w:rsidRPr="00220277">
            <w:rPr>
              <w:rStyle w:val="Platshllartext"/>
            </w:rPr>
            <w:t>.</w:t>
          </w:r>
        </w:p>
      </w:docPartBody>
    </w:docPart>
    <w:docPart>
      <w:docPartPr>
        <w:name w:val="87681E567AC349159CE00B6B0A01810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F3E01A9-D602-4076-BE55-444313A8483D}"/>
      </w:docPartPr>
      <w:docPartBody>
        <w:p w:rsidR="003914CF" w:rsidRDefault="00B82133" w:rsidP="00B82133">
          <w:pPr>
            <w:pStyle w:val="87681E567AC349159CE00B6B0A01810E"/>
          </w:pPr>
          <w:r>
            <w:rPr>
              <w:rStyle w:val="Platshllartext"/>
            </w:rPr>
            <w:t>Ange ingress</w:t>
          </w:r>
          <w:r w:rsidRPr="00220277">
            <w:rPr>
              <w:rStyle w:val="Platshllartext"/>
            </w:rPr>
            <w:t>.</w:t>
          </w:r>
        </w:p>
      </w:docPartBody>
    </w:docPart>
    <w:docPart>
      <w:docPartPr>
        <w:name w:val="8E02E98F85684AE4A8EB24B040D7B20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621BE47-6779-476E-939E-6368B96EAA87}"/>
      </w:docPartPr>
      <w:docPartBody>
        <w:p w:rsidR="003914CF" w:rsidRDefault="00B82133" w:rsidP="00B82133">
          <w:pPr>
            <w:pStyle w:val="8E02E98F85684AE4A8EB24B040D7B208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087B2F1043A04FEAB3024B3790CDE92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2C6571A-791D-40D2-B69E-B826ABAC47F2}"/>
      </w:docPartPr>
      <w:docPartBody>
        <w:p w:rsidR="003914CF" w:rsidRDefault="00B82133" w:rsidP="00B82133">
          <w:pPr>
            <w:pStyle w:val="087B2F1043A04FEAB3024B3790CDE92F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A9A8F9F147DB46218D1B5C36CFADF2E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30C39E5-5ED2-4884-B440-D634FFC3E478}"/>
      </w:docPartPr>
      <w:docPartBody>
        <w:p w:rsidR="003914CF" w:rsidRDefault="00B82133" w:rsidP="00B82133">
          <w:pPr>
            <w:pStyle w:val="A9A8F9F147DB46218D1B5C36CFADF2E5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C484B863A4EC47B99889EE481CF12E4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1A65EBE-2F65-404B-9554-4EFDF68E070C}"/>
      </w:docPartPr>
      <w:docPartBody>
        <w:p w:rsidR="003914CF" w:rsidRDefault="00B82133" w:rsidP="00B82133">
          <w:pPr>
            <w:pStyle w:val="C484B863A4EC47B99889EE481CF12E4D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BB0D8A70BE2E404295CE40E555461F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AA03E20-36ED-45B4-9068-C8EF14E95364}"/>
      </w:docPartPr>
      <w:docPartBody>
        <w:p w:rsidR="003914CF" w:rsidRDefault="00B82133" w:rsidP="00B82133">
          <w:pPr>
            <w:pStyle w:val="BB0D8A70BE2E404295CE40E555461F96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53F4BB9B942546BEB0D21B18DF7094A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3E92C04-D054-4FB4-87F8-424FDCFB6FE3}"/>
      </w:docPartPr>
      <w:docPartBody>
        <w:p w:rsidR="003914CF" w:rsidRDefault="00B82133" w:rsidP="00B82133">
          <w:pPr>
            <w:pStyle w:val="53F4BB9B942546BEB0D21B18DF7094A3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  <w:docPart>
      <w:docPartPr>
        <w:name w:val="837ACECCE8394FF4B7A0359366A3C6B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3E79E13-00C9-46CA-AFD2-791DECA4D4DF}"/>
      </w:docPartPr>
      <w:docPartBody>
        <w:p w:rsidR="003914CF" w:rsidRDefault="00B82133" w:rsidP="00B82133">
          <w:pPr>
            <w:pStyle w:val="837ACECCE8394FF4B7A0359366A3C6BB"/>
          </w:pPr>
          <w:r>
            <w:rPr>
              <w:rStyle w:val="Platshllartext"/>
            </w:rPr>
            <w:t>A</w:t>
          </w:r>
          <w:r w:rsidRPr="00220277">
            <w:rPr>
              <w:rStyle w:val="Platshllartext"/>
            </w:rPr>
            <w:t>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23"/>
    <w:rsid w:val="0014117A"/>
    <w:rsid w:val="003914CF"/>
    <w:rsid w:val="00437A23"/>
    <w:rsid w:val="00447988"/>
    <w:rsid w:val="00900B1E"/>
    <w:rsid w:val="009607A8"/>
    <w:rsid w:val="00B82133"/>
    <w:rsid w:val="00BA3B75"/>
    <w:rsid w:val="00C04091"/>
    <w:rsid w:val="00C84347"/>
    <w:rsid w:val="00D300D2"/>
    <w:rsid w:val="00DF6146"/>
    <w:rsid w:val="00FD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1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7A23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10"/>
    <w:rsid w:val="00B82133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8842D8F43C8A43D2A90EB40796CDB88F">
    <w:name w:val="8842D8F43C8A43D2A90EB40796CDB88F"/>
    <w:rsid w:val="00437A23"/>
  </w:style>
  <w:style w:type="paragraph" w:customStyle="1" w:styleId="5C45D5E8B1D347099DCF99566E4A9D96">
    <w:name w:val="5C45D5E8B1D347099DCF99566E4A9D96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5C45D5E8B1D347099DCF99566E4A9D961">
    <w:name w:val="5C45D5E8B1D347099DCF99566E4A9D961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7595555D4A5C42DFAD30B090D5111D1A">
    <w:name w:val="7595555D4A5C42DFAD30B090D5111D1A"/>
    <w:rsid w:val="00FD57A5"/>
    <w:pPr>
      <w:spacing w:before="160" w:after="240" w:line="320" w:lineRule="atLeast"/>
    </w:pPr>
    <w:rPr>
      <w:rFonts w:asciiTheme="majorHAnsi" w:hAnsiTheme="majorHAnsi"/>
      <w:sz w:val="26"/>
      <w:szCs w:val="19"/>
      <w:lang w:eastAsia="en-US"/>
    </w:rPr>
  </w:style>
  <w:style w:type="paragraph" w:customStyle="1" w:styleId="5C45D5E8B1D347099DCF99566E4A9D962">
    <w:name w:val="5C45D5E8B1D347099DCF99566E4A9D962"/>
    <w:rsid w:val="00FD57A5"/>
    <w:pPr>
      <w:keepNext/>
      <w:keepLines/>
      <w:spacing w:before="480" w:after="40" w:line="600" w:lineRule="atLeast"/>
      <w:contextualSpacing/>
      <w:outlineLvl w:val="0"/>
    </w:pPr>
    <w:rPr>
      <w:rFonts w:asciiTheme="majorHAnsi" w:eastAsiaTheme="majorEastAsia" w:hAnsiTheme="majorHAnsi" w:cstheme="majorBidi"/>
      <w:b/>
      <w:sz w:val="52"/>
      <w:szCs w:val="28"/>
      <w:lang w:eastAsia="en-US"/>
    </w:rPr>
  </w:style>
  <w:style w:type="paragraph" w:customStyle="1" w:styleId="7595555D4A5C42DFAD30B090D5111D1A1">
    <w:name w:val="7595555D4A5C42DFAD30B090D5111D1A1"/>
    <w:rsid w:val="00FD57A5"/>
    <w:pPr>
      <w:spacing w:before="160" w:after="240" w:line="320" w:lineRule="atLeast"/>
    </w:pPr>
    <w:rPr>
      <w:rFonts w:asciiTheme="majorHAnsi" w:hAnsiTheme="majorHAnsi"/>
      <w:sz w:val="26"/>
      <w:szCs w:val="19"/>
      <w:lang w:eastAsia="en-US"/>
    </w:rPr>
  </w:style>
  <w:style w:type="paragraph" w:customStyle="1" w:styleId="D1395D3082EE4C699B5ACD680A52206F">
    <w:name w:val="D1395D3082EE4C699B5ACD680A52206F"/>
    <w:rsid w:val="00FD57A5"/>
    <w:pPr>
      <w:spacing w:after="180" w:line="270" w:lineRule="atLeast"/>
    </w:pPr>
    <w:rPr>
      <w:sz w:val="20"/>
      <w:szCs w:val="19"/>
      <w:lang w:eastAsia="en-US"/>
    </w:rPr>
  </w:style>
  <w:style w:type="paragraph" w:customStyle="1" w:styleId="24C37ED2FA274B5E93F88536B31EE91E">
    <w:name w:val="24C37ED2FA274B5E93F88536B31EE91E"/>
    <w:rsid w:val="00FD57A5"/>
  </w:style>
  <w:style w:type="paragraph" w:customStyle="1" w:styleId="71656B6B7ED142C2BA4917285E677D75">
    <w:name w:val="71656B6B7ED142C2BA4917285E677D75"/>
    <w:rsid w:val="00FD57A5"/>
  </w:style>
  <w:style w:type="paragraph" w:customStyle="1" w:styleId="1ED36E7A3615416B8DF1FD89DC739FA9">
    <w:name w:val="1ED36E7A3615416B8DF1FD89DC739FA9"/>
    <w:rsid w:val="00FD57A5"/>
  </w:style>
  <w:style w:type="paragraph" w:customStyle="1" w:styleId="26F1F15529B046029235F44F42CAC033">
    <w:name w:val="26F1F15529B046029235F44F42CAC033"/>
    <w:rsid w:val="00FD57A5"/>
  </w:style>
  <w:style w:type="paragraph" w:customStyle="1" w:styleId="914528BEE42F43FF98B1E8DFC695AAB8">
    <w:name w:val="914528BEE42F43FF98B1E8DFC695AAB8"/>
    <w:rsid w:val="00FD57A5"/>
  </w:style>
  <w:style w:type="paragraph" w:customStyle="1" w:styleId="A205B7FAD16741878FFA477EC231A7E4">
    <w:name w:val="A205B7FAD16741878FFA477EC231A7E4"/>
    <w:rsid w:val="00FD57A5"/>
  </w:style>
  <w:style w:type="paragraph" w:customStyle="1" w:styleId="73D45420E350402DB2E181EA79B982E1">
    <w:name w:val="73D45420E350402DB2E181EA79B982E1"/>
    <w:rsid w:val="00FD57A5"/>
  </w:style>
  <w:style w:type="paragraph" w:customStyle="1" w:styleId="337FA25F233B48AE85EB085CEA262AE7">
    <w:name w:val="337FA25F233B48AE85EB085CEA262AE7"/>
    <w:rsid w:val="00FD57A5"/>
  </w:style>
  <w:style w:type="paragraph" w:customStyle="1" w:styleId="982C04E140984FEA8726FE33D2B5C8F0">
    <w:name w:val="982C04E140984FEA8726FE33D2B5C8F0"/>
    <w:rsid w:val="00B82133"/>
  </w:style>
  <w:style w:type="paragraph" w:customStyle="1" w:styleId="08EEEEE7B4AF4B47A6DE99D3891DCD54">
    <w:name w:val="08EEEEE7B4AF4B47A6DE99D3891DCD54"/>
    <w:rsid w:val="00B82133"/>
  </w:style>
  <w:style w:type="paragraph" w:customStyle="1" w:styleId="EB3FAA4D8DB441DFACDF19E4E3540886">
    <w:name w:val="EB3FAA4D8DB441DFACDF19E4E3540886"/>
    <w:rsid w:val="00B82133"/>
  </w:style>
  <w:style w:type="paragraph" w:customStyle="1" w:styleId="B7C2A2419F844847B3AB5D283FCB0BAF">
    <w:name w:val="B7C2A2419F844847B3AB5D283FCB0BAF"/>
    <w:rsid w:val="00B82133"/>
  </w:style>
  <w:style w:type="paragraph" w:customStyle="1" w:styleId="A11ADC0300394EE59502F4D8A38D46A2">
    <w:name w:val="A11ADC0300394EE59502F4D8A38D46A2"/>
    <w:rsid w:val="00B82133"/>
  </w:style>
  <w:style w:type="paragraph" w:customStyle="1" w:styleId="89080D456C4F42D684413A94311A282D">
    <w:name w:val="89080D456C4F42D684413A94311A282D"/>
    <w:rsid w:val="00B82133"/>
  </w:style>
  <w:style w:type="paragraph" w:customStyle="1" w:styleId="AA5FDD196D144A03ACAE0C4BDB762F82">
    <w:name w:val="AA5FDD196D144A03ACAE0C4BDB762F82"/>
    <w:rsid w:val="00B82133"/>
  </w:style>
  <w:style w:type="paragraph" w:customStyle="1" w:styleId="5D3822E77B69495487DB0CA41D291D1D">
    <w:name w:val="5D3822E77B69495487DB0CA41D291D1D"/>
    <w:rsid w:val="00B82133"/>
  </w:style>
  <w:style w:type="paragraph" w:customStyle="1" w:styleId="87681E567AC349159CE00B6B0A01810E">
    <w:name w:val="87681E567AC349159CE00B6B0A01810E"/>
    <w:rsid w:val="00B82133"/>
  </w:style>
  <w:style w:type="paragraph" w:customStyle="1" w:styleId="8E02E98F85684AE4A8EB24B040D7B208">
    <w:name w:val="8E02E98F85684AE4A8EB24B040D7B208"/>
    <w:rsid w:val="00B82133"/>
  </w:style>
  <w:style w:type="paragraph" w:customStyle="1" w:styleId="087B2F1043A04FEAB3024B3790CDE92F">
    <w:name w:val="087B2F1043A04FEAB3024B3790CDE92F"/>
    <w:rsid w:val="00B82133"/>
  </w:style>
  <w:style w:type="paragraph" w:customStyle="1" w:styleId="A9A8F9F147DB46218D1B5C36CFADF2E5">
    <w:name w:val="A9A8F9F147DB46218D1B5C36CFADF2E5"/>
    <w:rsid w:val="00B82133"/>
  </w:style>
  <w:style w:type="paragraph" w:customStyle="1" w:styleId="C484B863A4EC47B99889EE481CF12E4D">
    <w:name w:val="C484B863A4EC47B99889EE481CF12E4D"/>
    <w:rsid w:val="00B82133"/>
  </w:style>
  <w:style w:type="paragraph" w:customStyle="1" w:styleId="BB0D8A70BE2E404295CE40E555461F96">
    <w:name w:val="BB0D8A70BE2E404295CE40E555461F96"/>
    <w:rsid w:val="00B82133"/>
  </w:style>
  <w:style w:type="paragraph" w:customStyle="1" w:styleId="53F4BB9B942546BEB0D21B18DF7094A3">
    <w:name w:val="53F4BB9B942546BEB0D21B18DF7094A3"/>
    <w:rsid w:val="00B82133"/>
  </w:style>
  <w:style w:type="paragraph" w:customStyle="1" w:styleId="837ACECCE8394FF4B7A0359366A3C6BB">
    <w:name w:val="837ACECCE8394FF4B7A0359366A3C6BB"/>
    <w:rsid w:val="00B821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n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42313"/>
      </a:accent1>
      <a:accent2>
        <a:srgbClr val="EF7D00"/>
      </a:accent2>
      <a:accent3>
        <a:srgbClr val="FFD147"/>
      </a:accent3>
      <a:accent4>
        <a:srgbClr val="CAC900"/>
      </a:accent4>
      <a:accent5>
        <a:srgbClr val="7CC8C5"/>
      </a:accent5>
      <a:accent6>
        <a:srgbClr val="009DC5"/>
      </a:accent6>
      <a:hlink>
        <a:srgbClr val="0563C1"/>
      </a:hlink>
      <a:folHlink>
        <a:srgbClr val="954F72"/>
      </a:folHlink>
    </a:clrScheme>
    <a:fontScheme name="ÖsthammarPoster_Fonts">
      <a:majorFont>
        <a:latin typeface="Gill Sans MT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DD424-08C2-4D01-BDDB-ABF1BA336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A5_folder Bild.dotx</Template>
  <TotalTime>10</TotalTime>
  <Pages>2</Pages>
  <Words>36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Håkansson</dc:creator>
  <cp:keywords/>
  <dc:description/>
  <cp:lastModifiedBy>Hanna Håkansson</cp:lastModifiedBy>
  <cp:revision>9</cp:revision>
  <dcterms:created xsi:type="dcterms:W3CDTF">2018-10-19T11:40:00Z</dcterms:created>
  <dcterms:modified xsi:type="dcterms:W3CDTF">2018-10-22T09:15:00Z</dcterms:modified>
</cp:coreProperties>
</file>