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noProof/>
        </w:rPr>
        <w:id w:val="1461616452"/>
        <w:docPartObj>
          <w:docPartGallery w:val="Cover Pages"/>
          <w:docPartUnique/>
        </w:docPartObj>
      </w:sdtPr>
      <w:sdtEndPr>
        <w:rPr>
          <w:noProof w:val="0"/>
        </w:rPr>
      </w:sdtEndPr>
      <w:sdtContent>
        <w:p w:rsidR="00CC3829" w:rsidRPr="00C908B4" w:rsidRDefault="00CC3829" w:rsidP="0020676B">
          <w:r>
            <w:rPr>
              <w:noProof/>
            </w:rPr>
            <w:drawing>
              <wp:anchor distT="0" distB="0" distL="114300" distR="114300" simplePos="0" relativeHeight="251659264" behindDoc="1" locked="1" layoutInCell="1" allowOverlap="1" wp14:anchorId="3E0DE5FF">
                <wp:simplePos x="0" y="0"/>
                <wp:positionH relativeFrom="page">
                  <wp:posOffset>2095500</wp:posOffset>
                </wp:positionH>
                <wp:positionV relativeFrom="page">
                  <wp:posOffset>1674495</wp:posOffset>
                </wp:positionV>
                <wp:extent cx="4104000" cy="4680000"/>
                <wp:effectExtent l="0" t="0" r="0" b="6350"/>
                <wp:wrapNone/>
                <wp:docPr id="5" name="Bildobjek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04000" cy="46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2C22">
            <w:rPr>
              <w:noProof/>
            </w:rPr>
            <w:t xml:space="preserve"> </w:t>
          </w:r>
          <w:r w:rsidRPr="007C2C22">
            <w:rPr>
              <w:noProof/>
            </w:rPr>
            <w:drawing>
              <wp:anchor distT="0" distB="0" distL="114300" distR="114300" simplePos="0" relativeHeight="251660288" behindDoc="1" locked="1" layoutInCell="1" allowOverlap="1" wp14:anchorId="2BDE9628" wp14:editId="1533388D">
                <wp:simplePos x="0" y="0"/>
                <wp:positionH relativeFrom="page">
                  <wp:posOffset>288290</wp:posOffset>
                </wp:positionH>
                <wp:positionV relativeFrom="page">
                  <wp:posOffset>288290</wp:posOffset>
                </wp:positionV>
                <wp:extent cx="6984000" cy="10116000"/>
                <wp:effectExtent l="0" t="0" r="7620" b="0"/>
                <wp:wrapNone/>
                <wp:docPr id="10" name="Bildobjekt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975A74-6DC4-44F6-A6E7-D6292570C5B8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Bildobjekt 9" descr="En bild som visar kuvert&#10;&#10;Beskrivning genererad med mycket hög exakthet">
                          <a:extLst>
                            <a:ext uri="{FF2B5EF4-FFF2-40B4-BE49-F238E27FC236}">
                              <a16:creationId xmlns:a16="http://schemas.microsoft.com/office/drawing/2014/main" id="{63975A74-6DC4-44F6-A6E7-D6292570C5B8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545" t="1131" r="2718" b="1892"/>
                        <a:stretch/>
                      </pic:blipFill>
                      <pic:spPr bwMode="auto">
                        <a:xfrm>
                          <a:off x="0" y="0"/>
                          <a:ext cx="6984000" cy="10116000"/>
                        </a:xfrm>
                        <a:custGeom>
                          <a:avLst/>
                          <a:gdLst>
                            <a:gd name="connsiteX0" fmla="*/ 1319182 w 4829927"/>
                            <a:gd name="connsiteY0" fmla="*/ 985838 h 6858000"/>
                            <a:gd name="connsiteX1" fmla="*/ 1319182 w 4829927"/>
                            <a:gd name="connsiteY1" fmla="*/ 4048125 h 6858000"/>
                            <a:gd name="connsiteX2" fmla="*/ 3996113 w 4829927"/>
                            <a:gd name="connsiteY2" fmla="*/ 2668503 h 6858000"/>
                            <a:gd name="connsiteX3" fmla="*/ 0 w 4829927"/>
                            <a:gd name="connsiteY3" fmla="*/ 0 h 6858000"/>
                            <a:gd name="connsiteX4" fmla="*/ 4829927 w 4829927"/>
                            <a:gd name="connsiteY4" fmla="*/ 0 h 6858000"/>
                            <a:gd name="connsiteX5" fmla="*/ 4829927 w 4829927"/>
                            <a:gd name="connsiteY5" fmla="*/ 6858000 h 6858000"/>
                            <a:gd name="connsiteX6" fmla="*/ 0 w 4829927"/>
                            <a:gd name="connsiteY6" fmla="*/ 6858000 h 6858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829927" h="6858000">
                              <a:moveTo>
                                <a:pt x="1319182" y="985838"/>
                              </a:moveTo>
                              <a:lnTo>
                                <a:pt x="1319182" y="4048125"/>
                              </a:lnTo>
                              <a:lnTo>
                                <a:pt x="3996113" y="2668503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4829927" y="0"/>
                              </a:lnTo>
                              <a:lnTo>
                                <a:pt x="4829927" y="6858000"/>
                              </a:lnTo>
                              <a:lnTo>
                                <a:pt x="0" y="685800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C3829" w:rsidRPr="00C908B4" w:rsidRDefault="00CC3829">
          <w:pPr>
            <w:spacing w:line="288" w:lineRule="auto"/>
          </w:pPr>
          <w:r w:rsidRPr="00C908B4">
            <w:rPr>
              <w:noProof/>
            </w:rPr>
            <w:drawing>
              <wp:anchor distT="0" distB="0" distL="114300" distR="114300" simplePos="0" relativeHeight="251661312" behindDoc="0" locked="1" layoutInCell="1" allowOverlap="1" wp14:anchorId="39B1F9BF" wp14:editId="7BC6F63D">
                <wp:simplePos x="0" y="0"/>
                <wp:positionH relativeFrom="page">
                  <wp:posOffset>4857115</wp:posOffset>
                </wp:positionH>
                <wp:positionV relativeFrom="page">
                  <wp:posOffset>9350375</wp:posOffset>
                </wp:positionV>
                <wp:extent cx="1980000" cy="622800"/>
                <wp:effectExtent l="0" t="0" r="1270" b="6350"/>
                <wp:wrapNone/>
                <wp:docPr id="15" name="Bildobjekt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0000" cy="622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908B4">
            <w:br w:type="page"/>
          </w:r>
        </w:p>
      </w:sdtContent>
    </w:sdt>
    <w:sdt>
      <w:sdtPr>
        <w:id w:val="1907572634"/>
        <w:placeholder>
          <w:docPart w:val="A1923078E3224026BBA713945CB7E53A"/>
        </w:placeholder>
        <w:temporary/>
        <w:showingPlcHdr/>
      </w:sdtPr>
      <w:sdtEndPr/>
      <w:sdtContent>
        <w:p w:rsidR="00751B6E" w:rsidRPr="00395421" w:rsidRDefault="00395421" w:rsidP="00395421">
          <w:pPr>
            <w:pStyle w:val="Rubrik1"/>
            <w:rPr>
              <w:shd w:val="clear" w:color="auto" w:fill="F0F0F0"/>
            </w:rPr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rubrik</w:t>
          </w:r>
          <w:r w:rsidRPr="005456D3">
            <w:rPr>
              <w:rStyle w:val="Platshllartext"/>
            </w:rPr>
            <w:t>.</w:t>
          </w:r>
        </w:p>
      </w:sdtContent>
    </w:sdt>
    <w:bookmarkStart w:id="1" w:name="_Toc485628653" w:displacedByCustomXml="next"/>
    <w:sdt>
      <w:sdtPr>
        <w:rPr>
          <w:rFonts w:asciiTheme="minorHAnsi" w:eastAsiaTheme="minorEastAsia" w:hAnsiTheme="minorHAnsi" w:cstheme="minorBidi"/>
          <w:bCs w:val="0"/>
          <w:i w:val="0"/>
          <w:sz w:val="2"/>
          <w:szCs w:val="19"/>
        </w:rPr>
        <w:id w:val="-1438212054"/>
        <w:lock w:val="sdtLocked"/>
        <w:placeholder>
          <w:docPart w:val="DefaultPlaceholder_-1854013440"/>
        </w:placeholder>
      </w:sdtPr>
      <w:sdtEndPr/>
      <w:sdtContent>
        <w:p w:rsidR="00340A55" w:rsidRPr="00C908B4" w:rsidRDefault="00340A55" w:rsidP="00970922">
          <w:pPr>
            <w:pStyle w:val="Rubrik2"/>
            <w:spacing w:after="120" w:line="240" w:lineRule="auto"/>
            <w:rPr>
              <w:sz w:val="2"/>
            </w:rPr>
          </w:pPr>
        </w:p>
        <w:p w:rsidR="00F34CA3" w:rsidRPr="00C908B4" w:rsidRDefault="009653B5" w:rsidP="006537D4">
          <w:pPr>
            <w:spacing w:line="240" w:lineRule="auto"/>
            <w:rPr>
              <w:sz w:val="2"/>
            </w:rPr>
            <w:sectPr w:rsidR="00F34CA3" w:rsidRPr="00C908B4" w:rsidSect="00933299">
              <w:headerReference w:type="even" r:id="rId11"/>
              <w:headerReference w:type="default" r:id="rId12"/>
              <w:footerReference w:type="even" r:id="rId13"/>
              <w:footerReference w:type="default" r:id="rId14"/>
              <w:headerReference w:type="first" r:id="rId15"/>
              <w:footerReference w:type="first" r:id="rId16"/>
              <w:pgSz w:w="11906" w:h="16838"/>
              <w:pgMar w:top="1021" w:right="851" w:bottom="851" w:left="851" w:header="567" w:footer="709" w:gutter="0"/>
              <w:pgNumType w:start="0"/>
              <w:cols w:space="708"/>
              <w:titlePg/>
              <w:docGrid w:linePitch="360"/>
            </w:sectPr>
          </w:pPr>
        </w:p>
      </w:sdtContent>
    </w:sdt>
    <w:bookmarkEnd w:id="1"/>
    <w:p w:rsidR="003B1FCD" w:rsidRPr="00C45636" w:rsidRDefault="009653B5" w:rsidP="003B1FCD">
      <w:pPr>
        <w:pStyle w:val="Ingress"/>
        <w:rPr>
          <w:lang w:val="en-US"/>
        </w:rPr>
      </w:pPr>
      <w:sdt>
        <w:sdtPr>
          <w:rPr>
            <w:lang w:val="en-US"/>
          </w:rPr>
          <w:id w:val="-1453396670"/>
          <w:placeholder>
            <w:docPart w:val="2E88146D7D514529A8A10DE20D3DBBB3"/>
          </w:placeholder>
          <w:temporary/>
          <w:showingPlcHdr/>
        </w:sdtPr>
        <w:sdtEndPr/>
        <w:sdtContent>
          <w:r w:rsidR="00D556D2">
            <w:rPr>
              <w:rStyle w:val="Platshllartext"/>
            </w:rPr>
            <w:t>A</w:t>
          </w:r>
          <w:r w:rsidR="00D556D2" w:rsidRPr="005456D3">
            <w:rPr>
              <w:rStyle w:val="Platshllartext"/>
            </w:rPr>
            <w:t>nge</w:t>
          </w:r>
          <w:r w:rsidR="00D556D2">
            <w:rPr>
              <w:rStyle w:val="Platshllartext"/>
            </w:rPr>
            <w:t xml:space="preserve"> ingress</w:t>
          </w:r>
          <w:r w:rsidR="00D556D2" w:rsidRPr="005456D3">
            <w:rPr>
              <w:rStyle w:val="Platshllartext"/>
            </w:rPr>
            <w:t>.</w:t>
          </w:r>
        </w:sdtContent>
      </w:sdt>
    </w:p>
    <w:sdt>
      <w:sdtPr>
        <w:id w:val="2123115706"/>
        <w:placeholder>
          <w:docPart w:val="50469AA7CCD842DCB4BBDB6346884210"/>
        </w:placeholder>
        <w:temporary/>
        <w:showingPlcHdr/>
      </w:sdtPr>
      <w:sdtEndPr/>
      <w:sdtContent>
        <w:p w:rsidR="00395421" w:rsidRDefault="00395421" w:rsidP="00395421">
          <w:pPr>
            <w:rPr>
              <w:sz w:val="22"/>
              <w:szCs w:val="22"/>
            </w:rPr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text</w:t>
          </w:r>
          <w:r w:rsidRPr="005456D3">
            <w:rPr>
              <w:rStyle w:val="Platshllartext"/>
            </w:rPr>
            <w:t>.</w:t>
          </w:r>
        </w:p>
      </w:sdtContent>
    </w:sdt>
    <w:p w:rsidR="00906376" w:rsidRPr="00EE6106" w:rsidRDefault="00906376" w:rsidP="00CE2B63"/>
    <w:sdt>
      <w:sdtPr>
        <w:id w:val="-1099641807"/>
        <w:lock w:val="sdtLocked"/>
        <w:placeholder>
          <w:docPart w:val="DefaultPlaceholder_-1854013440"/>
        </w:placeholder>
      </w:sdtPr>
      <w:sdtEndPr>
        <w:rPr>
          <w:sz w:val="2"/>
          <w:szCs w:val="2"/>
        </w:rPr>
      </w:sdtEndPr>
      <w:sdtContent>
        <w:p w:rsidR="007B21A9" w:rsidRPr="00C908B4" w:rsidRDefault="007B21A9" w:rsidP="007B21A9">
          <w:pPr>
            <w:spacing w:line="240" w:lineRule="auto"/>
            <w:rPr>
              <w:sz w:val="2"/>
              <w:szCs w:val="2"/>
            </w:rPr>
          </w:pPr>
        </w:p>
        <w:p w:rsidR="0016184B" w:rsidRPr="00C908B4" w:rsidRDefault="009653B5" w:rsidP="007B21A9">
          <w:pPr>
            <w:spacing w:line="288" w:lineRule="auto"/>
            <w:rPr>
              <w:sz w:val="2"/>
              <w:szCs w:val="2"/>
            </w:rPr>
            <w:sectPr w:rsidR="0016184B" w:rsidRPr="00C908B4" w:rsidSect="00F73A7A">
              <w:type w:val="continuous"/>
              <w:pgSz w:w="11906" w:h="16838"/>
              <w:pgMar w:top="1021" w:right="849" w:bottom="1134" w:left="851" w:header="709" w:footer="709" w:gutter="0"/>
              <w:cols w:num="2" w:space="397"/>
              <w:titlePg/>
              <w:docGrid w:linePitch="360"/>
            </w:sectPr>
          </w:pPr>
        </w:p>
      </w:sdtContent>
    </w:sdt>
    <w:tbl>
      <w:tblPr>
        <w:tblStyle w:val="Tabellrutnt"/>
        <w:tblpPr w:leftFromText="142" w:rightFromText="142" w:vertAnchor="page" w:horzAnchor="page" w:tblpX="1135" w:tblpY="1477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8"/>
      </w:tblGrid>
      <w:tr w:rsidR="006537D4" w:rsidRPr="00C908B4" w:rsidTr="00F0147A">
        <w:tc>
          <w:tcPr>
            <w:tcW w:w="4948" w:type="dxa"/>
          </w:tcPr>
          <w:p w:rsidR="006537D4" w:rsidRPr="00C908B4" w:rsidRDefault="006537D4" w:rsidP="00A9187E">
            <w:pPr>
              <w:pStyle w:val="Info"/>
              <w:framePr w:hSpace="0" w:wrap="auto" w:vAnchor="margin" w:hAnchor="text" w:xAlign="left" w:yAlign="inline"/>
              <w:suppressOverlap w:val="0"/>
            </w:pPr>
            <w:r w:rsidRPr="00C908B4">
              <w:lastRenderedPageBreak/>
              <w:t>Följ oss!</w:t>
            </w:r>
            <w:r w:rsidR="00F0147A" w:rsidRPr="00C908B4">
              <w:br/>
            </w:r>
            <w:r w:rsidRPr="00C908B4">
              <w:t>Facebook: @</w:t>
            </w:r>
            <w:proofErr w:type="spellStart"/>
            <w:r w:rsidRPr="00C908B4">
              <w:t>upplevaochgora</w:t>
            </w:r>
            <w:proofErr w:type="spellEnd"/>
            <w:r w:rsidRPr="00C908B4">
              <w:br/>
            </w:r>
            <w:proofErr w:type="spellStart"/>
            <w:r w:rsidRPr="00C908B4">
              <w:t>Instagram</w:t>
            </w:r>
            <w:proofErr w:type="spellEnd"/>
            <w:r w:rsidRPr="00C908B4">
              <w:t>: @</w:t>
            </w:r>
            <w:proofErr w:type="spellStart"/>
            <w:r w:rsidRPr="00C908B4">
              <w:t>kofosthammar</w:t>
            </w:r>
            <w:proofErr w:type="spellEnd"/>
            <w:r w:rsidRPr="00C908B4">
              <w:t>, @storbrunn</w:t>
            </w:r>
            <w:r w:rsidRPr="00C908B4">
              <w:br/>
              <w:t>osthammar.se, storbrunn.se</w:t>
            </w:r>
          </w:p>
        </w:tc>
      </w:tr>
    </w:tbl>
    <w:tbl>
      <w:tblPr>
        <w:tblStyle w:val="Tabellrutnt"/>
        <w:tblpPr w:leftFromText="142" w:rightFromText="142" w:vertAnchor="page" w:horzAnchor="page" w:tblpX="10887" w:tblpY="852"/>
        <w:tblOverlap w:val="never"/>
        <w:tblW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</w:tblGrid>
      <w:tr w:rsidR="00F0147A" w:rsidRPr="00C908B4" w:rsidTr="00C45636">
        <w:trPr>
          <w:cantSplit/>
          <w:trHeight w:val="1701"/>
        </w:trPr>
        <w:tc>
          <w:tcPr>
            <w:tcW w:w="425" w:type="dxa"/>
            <w:textDirection w:val="btLr"/>
          </w:tcPr>
          <w:p w:rsidR="00F0147A" w:rsidRPr="00C908B4" w:rsidRDefault="00F0147A" w:rsidP="00C45636">
            <w:pPr>
              <w:spacing w:line="240" w:lineRule="auto"/>
              <w:ind w:left="113" w:right="113"/>
              <w:jc w:val="right"/>
            </w:pPr>
            <w:r w:rsidRPr="00C908B4">
              <w:rPr>
                <w:sz w:val="12"/>
                <w:szCs w:val="12"/>
              </w:rPr>
              <w:t>Tryck</w:t>
            </w:r>
            <w:r w:rsidR="007751DA" w:rsidRPr="00C908B4">
              <w:rPr>
                <w:sz w:val="12"/>
                <w:szCs w:val="12"/>
              </w:rPr>
              <w:t xml:space="preserve">: </w:t>
            </w:r>
            <w:sdt>
              <w:sdtPr>
                <w:rPr>
                  <w:sz w:val="12"/>
                  <w:szCs w:val="12"/>
                </w:rPr>
                <w:id w:val="179631778"/>
                <w:placeholder>
                  <w:docPart w:val="E27FD9D201AE4E08997F94946D80E4D6"/>
                </w:placeholder>
                <w:showingPlcHdr/>
                <w:date w:fullDate="2018-11-30T00:00:00Z">
                  <w:dateFormat w:val="d MMMM yyyy"/>
                  <w:lid w:val="sv-SE"/>
                  <w:storeMappedDataAs w:val="dateTime"/>
                  <w:calendar w:val="gregorian"/>
                </w:date>
              </w:sdtPr>
              <w:sdtEndPr>
                <w:rPr>
                  <w:sz w:val="20"/>
                  <w:szCs w:val="19"/>
                </w:rPr>
              </w:sdtEndPr>
              <w:sdtContent>
                <w:r w:rsidR="00CC5E29">
                  <w:rPr>
                    <w:rStyle w:val="Platshllartext"/>
                    <w:sz w:val="12"/>
                    <w:szCs w:val="12"/>
                  </w:rPr>
                  <w:t>D</w:t>
                </w:r>
                <w:r w:rsidR="00CC5E29" w:rsidRPr="00F0147A">
                  <w:rPr>
                    <w:rStyle w:val="Platshllartext"/>
                    <w:sz w:val="12"/>
                    <w:szCs w:val="12"/>
                  </w:rPr>
                  <w:t>atum.</w:t>
                </w:r>
              </w:sdtContent>
            </w:sdt>
          </w:p>
        </w:tc>
      </w:tr>
    </w:tbl>
    <w:p w:rsidR="0034659D" w:rsidRPr="00C908B4" w:rsidRDefault="0034659D" w:rsidP="00126080"/>
    <w:sectPr w:rsidR="0034659D" w:rsidRPr="00C908B4" w:rsidSect="00933299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021" w:right="851" w:bottom="851" w:left="851" w:header="709" w:footer="709" w:gutter="0"/>
      <w:cols w:num="2"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3B5" w:rsidRDefault="009653B5" w:rsidP="00ED6C6F">
      <w:pPr>
        <w:spacing w:line="240" w:lineRule="auto"/>
      </w:pPr>
      <w:r>
        <w:separator/>
      </w:r>
    </w:p>
  </w:endnote>
  <w:endnote w:type="continuationSeparator" w:id="0">
    <w:p w:rsidR="009653B5" w:rsidRDefault="009653B5" w:rsidP="00ED6C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A7A" w:rsidRDefault="00F73A7A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A7A" w:rsidRDefault="00F73A7A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A7A" w:rsidRDefault="00F73A7A">
    <w:pPr>
      <w:pStyle w:val="Sidfo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76B" w:rsidRDefault="0020676B">
    <w:pPr>
      <w:pStyle w:val="Sidfot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posOffset>5189080</wp:posOffset>
          </wp:positionH>
          <wp:positionV relativeFrom="page">
            <wp:posOffset>9455345</wp:posOffset>
          </wp:positionV>
          <wp:extent cx="1654579" cy="518908"/>
          <wp:effectExtent l="0" t="0" r="3175" b="0"/>
          <wp:wrapNone/>
          <wp:docPr id="18" name="Bildobjekt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sthammar_en del av roslagen_SV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5112" cy="5378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455" w:tblpY="14091"/>
      <w:tblOverlap w:val="never"/>
      <w:tblW w:w="110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000"/>
    </w:tblGrid>
    <w:tr w:rsidR="0016184B" w:rsidTr="00612E95">
      <w:trPr>
        <w:trHeight w:hRule="exact" w:val="1089"/>
      </w:trPr>
      <w:tc>
        <w:tcPr>
          <w:tcW w:w="10885" w:type="dxa"/>
        </w:tcPr>
        <w:p w:rsidR="0016184B" w:rsidRDefault="0016184B" w:rsidP="00612E95">
          <w:pPr>
            <w:pStyle w:val="Sidfot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28CEFE2" wp14:editId="53DB95BB">
                <wp:extent cx="1670400" cy="525600"/>
                <wp:effectExtent l="0" t="0" r="6350" b="8255"/>
                <wp:docPr id="21" name="Bildobjekt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0400" cy="525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16184B" w:rsidTr="00612E95">
      <w:trPr>
        <w:trHeight w:hRule="exact" w:val="1290"/>
      </w:trPr>
      <w:tc>
        <w:tcPr>
          <w:tcW w:w="10885" w:type="dxa"/>
        </w:tcPr>
        <w:p w:rsidR="0016184B" w:rsidRPr="0016184B" w:rsidRDefault="0016184B" w:rsidP="00612E95">
          <w:pPr>
            <w:pStyle w:val="Sidfot"/>
            <w:jc w:val="center"/>
            <w:rPr>
              <w:b/>
            </w:rPr>
          </w:pPr>
          <w:r w:rsidRPr="0016184B">
            <w:rPr>
              <w:b/>
            </w:rPr>
            <w:t>Östhammar Kommun</w:t>
          </w:r>
        </w:p>
        <w:p w:rsidR="0016184B" w:rsidRDefault="0016184B" w:rsidP="00612E95">
          <w:pPr>
            <w:pStyle w:val="Sidfot"/>
            <w:jc w:val="center"/>
          </w:pPr>
          <w:proofErr w:type="spellStart"/>
          <w:r>
            <w:t>Stångörsgatan</w:t>
          </w:r>
          <w:proofErr w:type="spellEnd"/>
          <w:r>
            <w:t xml:space="preserve"> 10, Box </w:t>
          </w:r>
          <w:proofErr w:type="gramStart"/>
          <w:r>
            <w:t>66  •</w:t>
          </w:r>
          <w:proofErr w:type="gramEnd"/>
          <w:r>
            <w:t xml:space="preserve">  74221 Östhammar</w:t>
          </w:r>
        </w:p>
        <w:p w:rsidR="0016184B" w:rsidRDefault="0016184B" w:rsidP="00612E95">
          <w:pPr>
            <w:pStyle w:val="Sidfot"/>
            <w:jc w:val="center"/>
          </w:pPr>
          <w:r>
            <w:t xml:space="preserve">Tel: 0173-860 </w:t>
          </w:r>
          <w:proofErr w:type="gramStart"/>
          <w:r>
            <w:t>00  •</w:t>
          </w:r>
          <w:proofErr w:type="gramEnd"/>
          <w:r>
            <w:t xml:space="preserve">  E-post: </w:t>
          </w:r>
          <w:r w:rsidRPr="00612E95">
            <w:t>osthammardirekt</w:t>
          </w:r>
          <w:r>
            <w:t>@osthammar.se</w:t>
          </w:r>
        </w:p>
        <w:p w:rsidR="0016184B" w:rsidRDefault="0016184B" w:rsidP="00612E95">
          <w:pPr>
            <w:pStyle w:val="Sidfot"/>
            <w:jc w:val="center"/>
          </w:pPr>
          <w:r>
            <w:t xml:space="preserve">Hemsida: </w:t>
          </w:r>
          <w:proofErr w:type="gramStart"/>
          <w:r>
            <w:t>www.osthammar.</w:t>
          </w:r>
          <w:r w:rsidRPr="00612E95">
            <w:t>se</w:t>
          </w:r>
          <w:r>
            <w:t xml:space="preserve">  •</w:t>
          </w:r>
          <w:proofErr w:type="gramEnd"/>
          <w:r>
            <w:t xml:space="preserve">  </w:t>
          </w:r>
          <w:proofErr w:type="spellStart"/>
          <w:r>
            <w:t>Orgnr</w:t>
          </w:r>
          <w:proofErr w:type="spellEnd"/>
          <w:r>
            <w:t>: 212000-0290</w:t>
          </w:r>
        </w:p>
      </w:tc>
    </w:tr>
  </w:tbl>
  <w:p w:rsidR="0016184B" w:rsidRDefault="0016184B" w:rsidP="00F2530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3B5" w:rsidRDefault="009653B5" w:rsidP="00ED6C6F">
      <w:pPr>
        <w:spacing w:line="240" w:lineRule="auto"/>
      </w:pPr>
      <w:r>
        <w:separator/>
      </w:r>
    </w:p>
  </w:footnote>
  <w:footnote w:type="continuationSeparator" w:id="0">
    <w:p w:rsidR="009653B5" w:rsidRDefault="009653B5" w:rsidP="00ED6C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A7A" w:rsidRDefault="00F73A7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A7A" w:rsidRDefault="00F73A7A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3412" w:rsidRDefault="00603412" w:rsidP="003F0F10">
    <w:pPr>
      <w:pStyle w:val="Sidhuvud"/>
      <w:spacing w:after="484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76B" w:rsidRDefault="0020676B">
    <w:pPr>
      <w:pStyle w:val="Sidhuvud"/>
    </w:pPr>
    <w:r>
      <w:rPr>
        <w:noProof/>
      </w:rPr>
      <mc:AlternateContent>
        <mc:Choice Requires="wps">
          <w:drawing>
            <wp:anchor distT="0" distB="0" distL="114300" distR="114300" simplePos="0" relativeHeight="251656190" behindDoc="0" locked="0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288290</wp:posOffset>
              </wp:positionV>
              <wp:extent cx="6984000" cy="10116000"/>
              <wp:effectExtent l="0" t="0" r="7620" b="0"/>
              <wp:wrapNone/>
              <wp:docPr id="8" name="Rektangel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84000" cy="10116000"/>
                      </a:xfrm>
                      <a:prstGeom prst="rect">
                        <a:avLst/>
                      </a:prstGeom>
                      <a:solidFill>
                        <a:schemeClr val="accent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A0AF9A" id="Rektangel 8" o:spid="_x0000_s1026" style="position:absolute;margin-left:22.7pt;margin-top:22.7pt;width:549.9pt;height:796.55pt;z-index:25165619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" fillcolor="#ffd147 [3206]" stroked="f" strokeweight="1pt">
              <w10:wrap anchorx="page" anchory="page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76B" w:rsidRDefault="0020676B" w:rsidP="0020676B">
    <w:pPr>
      <w:pStyle w:val="Sidhuvud"/>
      <w:spacing w:after="4680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FCEAF69" wp14:editId="772C198C">
          <wp:simplePos x="534390" y="451262"/>
          <wp:positionH relativeFrom="page">
            <wp:align>left</wp:align>
          </wp:positionH>
          <wp:positionV relativeFrom="page">
            <wp:align>top</wp:align>
          </wp:positionV>
          <wp:extent cx="7560000" cy="10692000"/>
          <wp:effectExtent l="0" t="0" r="3175" b="0"/>
          <wp:wrapNone/>
          <wp:docPr id="19" name="Bildobjekt 19" descr="En bild som visar text&#10;&#10;Beskrivning genererad med hög exakth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╠êSTK_Evenemang_Mall_Folder_A4_ny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1" layoutInCell="1" allowOverlap="1" wp14:anchorId="71DCF7DB" wp14:editId="451D9142">
          <wp:simplePos x="0" y="0"/>
          <wp:positionH relativeFrom="page">
            <wp:posOffset>288290</wp:posOffset>
          </wp:positionH>
          <wp:positionV relativeFrom="page">
            <wp:posOffset>288290</wp:posOffset>
          </wp:positionV>
          <wp:extent cx="6984000" cy="10116000"/>
          <wp:effectExtent l="0" t="0" r="7620" b="0"/>
          <wp:wrapNone/>
          <wp:docPr id="20" name="Bildobjekt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╠êSTK_se-och-go╠êra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4000" cy="1011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31665C26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7B86B88"/>
    <w:multiLevelType w:val="hybridMultilevel"/>
    <w:tmpl w:val="4CD6FC42"/>
    <w:lvl w:ilvl="0" w:tplc="041D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32F07A7C">
      <w:numFmt w:val="bullet"/>
      <w:lvlText w:val="•"/>
      <w:lvlJc w:val="left"/>
      <w:pPr>
        <w:ind w:left="2387" w:hanging="1080"/>
      </w:pPr>
      <w:rPr>
        <w:rFonts w:ascii="Gill Sans MT" w:eastAsiaTheme="minorEastAsia" w:hAnsi="Gill Sans MT" w:cstheme="minorBidi" w:hint="default"/>
        <w:color w:val="auto"/>
        <w:sz w:val="20"/>
      </w:rPr>
    </w:lvl>
    <w:lvl w:ilvl="2" w:tplc="041D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5" w15:restartNumberingAfterBreak="0">
    <w:nsid w:val="73A67453"/>
    <w:multiLevelType w:val="multilevel"/>
    <w:tmpl w:val="5776BA20"/>
    <w:lvl w:ilvl="0">
      <w:start w:val="1"/>
      <w:numFmt w:val="decimal"/>
      <w:pStyle w:val="Numreradlista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23CF5"/>
    <w:rsid w:val="000304A9"/>
    <w:rsid w:val="00055721"/>
    <w:rsid w:val="00081E07"/>
    <w:rsid w:val="0009261A"/>
    <w:rsid w:val="000B64C6"/>
    <w:rsid w:val="000B6AD6"/>
    <w:rsid w:val="000D29F7"/>
    <w:rsid w:val="000D4286"/>
    <w:rsid w:val="000E57CE"/>
    <w:rsid w:val="0011207E"/>
    <w:rsid w:val="00126080"/>
    <w:rsid w:val="00142663"/>
    <w:rsid w:val="0016184B"/>
    <w:rsid w:val="001629A8"/>
    <w:rsid w:val="00174F78"/>
    <w:rsid w:val="00186DCF"/>
    <w:rsid w:val="001B4BB9"/>
    <w:rsid w:val="001E51F1"/>
    <w:rsid w:val="0020402C"/>
    <w:rsid w:val="0020676B"/>
    <w:rsid w:val="00220B93"/>
    <w:rsid w:val="002346A2"/>
    <w:rsid w:val="00235974"/>
    <w:rsid w:val="002465B4"/>
    <w:rsid w:val="00252BDC"/>
    <w:rsid w:val="002573D3"/>
    <w:rsid w:val="002826D3"/>
    <w:rsid w:val="0029565C"/>
    <w:rsid w:val="002A223C"/>
    <w:rsid w:val="002F7366"/>
    <w:rsid w:val="003208D5"/>
    <w:rsid w:val="00340A55"/>
    <w:rsid w:val="00346494"/>
    <w:rsid w:val="0034659D"/>
    <w:rsid w:val="003633F6"/>
    <w:rsid w:val="00371312"/>
    <w:rsid w:val="00395421"/>
    <w:rsid w:val="003977E2"/>
    <w:rsid w:val="003A0FEC"/>
    <w:rsid w:val="003A3B63"/>
    <w:rsid w:val="003B1FCD"/>
    <w:rsid w:val="003B22CC"/>
    <w:rsid w:val="003E3DFC"/>
    <w:rsid w:val="003F0F10"/>
    <w:rsid w:val="003F6529"/>
    <w:rsid w:val="004539FA"/>
    <w:rsid w:val="0045568E"/>
    <w:rsid w:val="00463F60"/>
    <w:rsid w:val="00466ABB"/>
    <w:rsid w:val="00481060"/>
    <w:rsid w:val="00483F66"/>
    <w:rsid w:val="0049260F"/>
    <w:rsid w:val="00492FD6"/>
    <w:rsid w:val="004E0B05"/>
    <w:rsid w:val="004E75AC"/>
    <w:rsid w:val="00514C69"/>
    <w:rsid w:val="0058385C"/>
    <w:rsid w:val="00594D98"/>
    <w:rsid w:val="00596B10"/>
    <w:rsid w:val="005A403A"/>
    <w:rsid w:val="005F29FB"/>
    <w:rsid w:val="00603412"/>
    <w:rsid w:val="00612E95"/>
    <w:rsid w:val="006137D6"/>
    <w:rsid w:val="006537D4"/>
    <w:rsid w:val="006553D2"/>
    <w:rsid w:val="00657A13"/>
    <w:rsid w:val="00661697"/>
    <w:rsid w:val="00676A2A"/>
    <w:rsid w:val="006857D8"/>
    <w:rsid w:val="006B1E1E"/>
    <w:rsid w:val="006D5436"/>
    <w:rsid w:val="006E1E7F"/>
    <w:rsid w:val="006E43A5"/>
    <w:rsid w:val="007032E8"/>
    <w:rsid w:val="00714BC8"/>
    <w:rsid w:val="00751B6E"/>
    <w:rsid w:val="007739F0"/>
    <w:rsid w:val="007751DA"/>
    <w:rsid w:val="007829D2"/>
    <w:rsid w:val="00783074"/>
    <w:rsid w:val="00786D7A"/>
    <w:rsid w:val="007A0B53"/>
    <w:rsid w:val="007B21A9"/>
    <w:rsid w:val="007B634A"/>
    <w:rsid w:val="007C1A02"/>
    <w:rsid w:val="007C2C22"/>
    <w:rsid w:val="007C4AFA"/>
    <w:rsid w:val="007C7369"/>
    <w:rsid w:val="007E1374"/>
    <w:rsid w:val="007E16FA"/>
    <w:rsid w:val="0081429C"/>
    <w:rsid w:val="00834506"/>
    <w:rsid w:val="008574B7"/>
    <w:rsid w:val="00875CBE"/>
    <w:rsid w:val="008B15F1"/>
    <w:rsid w:val="008C5285"/>
    <w:rsid w:val="00903183"/>
    <w:rsid w:val="00906376"/>
    <w:rsid w:val="00913388"/>
    <w:rsid w:val="009255D9"/>
    <w:rsid w:val="00933299"/>
    <w:rsid w:val="00934DAE"/>
    <w:rsid w:val="009653B5"/>
    <w:rsid w:val="00970922"/>
    <w:rsid w:val="00976057"/>
    <w:rsid w:val="00986C8E"/>
    <w:rsid w:val="009A2E8E"/>
    <w:rsid w:val="009B70B4"/>
    <w:rsid w:val="009E6EF9"/>
    <w:rsid w:val="009E7F82"/>
    <w:rsid w:val="00A32FC3"/>
    <w:rsid w:val="00A51CEF"/>
    <w:rsid w:val="00A77877"/>
    <w:rsid w:val="00A81AA6"/>
    <w:rsid w:val="00A9187E"/>
    <w:rsid w:val="00A9364B"/>
    <w:rsid w:val="00AA4DDE"/>
    <w:rsid w:val="00AC5519"/>
    <w:rsid w:val="00AC6986"/>
    <w:rsid w:val="00AD354E"/>
    <w:rsid w:val="00AD5832"/>
    <w:rsid w:val="00AF5B57"/>
    <w:rsid w:val="00AF6197"/>
    <w:rsid w:val="00B30455"/>
    <w:rsid w:val="00B4285A"/>
    <w:rsid w:val="00B464C0"/>
    <w:rsid w:val="00B47DE7"/>
    <w:rsid w:val="00B71B19"/>
    <w:rsid w:val="00B76BD9"/>
    <w:rsid w:val="00BA181C"/>
    <w:rsid w:val="00BA5FA2"/>
    <w:rsid w:val="00BB48AC"/>
    <w:rsid w:val="00C0759A"/>
    <w:rsid w:val="00C079B5"/>
    <w:rsid w:val="00C348BA"/>
    <w:rsid w:val="00C45636"/>
    <w:rsid w:val="00C908B4"/>
    <w:rsid w:val="00CA4D5A"/>
    <w:rsid w:val="00CB4B73"/>
    <w:rsid w:val="00CC3829"/>
    <w:rsid w:val="00CC5E29"/>
    <w:rsid w:val="00CE2B63"/>
    <w:rsid w:val="00CF7A6D"/>
    <w:rsid w:val="00D0289D"/>
    <w:rsid w:val="00D070FF"/>
    <w:rsid w:val="00D1252E"/>
    <w:rsid w:val="00D14D57"/>
    <w:rsid w:val="00D2298A"/>
    <w:rsid w:val="00D23EA1"/>
    <w:rsid w:val="00D4779E"/>
    <w:rsid w:val="00D556D2"/>
    <w:rsid w:val="00DC2F01"/>
    <w:rsid w:val="00DD67B0"/>
    <w:rsid w:val="00DE3422"/>
    <w:rsid w:val="00DF0444"/>
    <w:rsid w:val="00E20978"/>
    <w:rsid w:val="00E33025"/>
    <w:rsid w:val="00EA6D1A"/>
    <w:rsid w:val="00ED6C6F"/>
    <w:rsid w:val="00EE6106"/>
    <w:rsid w:val="00F0147A"/>
    <w:rsid w:val="00F2530A"/>
    <w:rsid w:val="00F34CA3"/>
    <w:rsid w:val="00F4778E"/>
    <w:rsid w:val="00F73A7A"/>
    <w:rsid w:val="00FA2EDD"/>
    <w:rsid w:val="00FC13C3"/>
    <w:rsid w:val="00FC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6D1A"/>
    <w:pPr>
      <w:spacing w:after="0" w:line="240" w:lineRule="atLeast"/>
    </w:pPr>
    <w:rPr>
      <w:sz w:val="20"/>
    </w:rPr>
  </w:style>
  <w:style w:type="paragraph" w:styleId="Rubrik1">
    <w:name w:val="heading 1"/>
    <w:basedOn w:val="Rubrik"/>
    <w:next w:val="Ingress"/>
    <w:link w:val="Rubrik1Char"/>
    <w:uiPriority w:val="2"/>
    <w:qFormat/>
    <w:rsid w:val="000E57CE"/>
    <w:pPr>
      <w:keepNext/>
      <w:keepLines/>
      <w:spacing w:after="40" w:line="740" w:lineRule="atLeast"/>
      <w:jc w:val="left"/>
      <w:outlineLvl w:val="0"/>
    </w:pPr>
    <w:rPr>
      <w:bCs w:val="0"/>
      <w:sz w:val="68"/>
      <w:szCs w:val="28"/>
    </w:rPr>
  </w:style>
  <w:style w:type="paragraph" w:styleId="Rubrik2">
    <w:name w:val="heading 2"/>
    <w:basedOn w:val="Rubrik1"/>
    <w:next w:val="Normal"/>
    <w:link w:val="Rubrik2Char"/>
    <w:uiPriority w:val="2"/>
    <w:qFormat/>
    <w:rsid w:val="00EA6D1A"/>
    <w:pPr>
      <w:spacing w:after="80" w:line="270" w:lineRule="atLeast"/>
      <w:outlineLvl w:val="1"/>
    </w:pPr>
    <w:rPr>
      <w:b w:val="0"/>
      <w:bCs/>
      <w:i/>
      <w:sz w:val="26"/>
    </w:rPr>
  </w:style>
  <w:style w:type="paragraph" w:styleId="Rubrik3">
    <w:name w:val="heading 3"/>
    <w:basedOn w:val="Rubrik2"/>
    <w:next w:val="Normal"/>
    <w:link w:val="Rubrik3Char"/>
    <w:uiPriority w:val="2"/>
    <w:qFormat/>
    <w:rsid w:val="00EA6D1A"/>
    <w:pPr>
      <w:spacing w:line="250" w:lineRule="atLeast"/>
      <w:outlineLvl w:val="2"/>
    </w:pPr>
    <w:rPr>
      <w:b/>
      <w:i w:val="0"/>
      <w:sz w:val="20"/>
      <w:szCs w:val="24"/>
    </w:rPr>
  </w:style>
  <w:style w:type="paragraph" w:styleId="Rubrik4">
    <w:name w:val="heading 4"/>
    <w:basedOn w:val="Rubrik3"/>
    <w:next w:val="Normal"/>
    <w:link w:val="Rubrik4Char"/>
    <w:uiPriority w:val="2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2"/>
    <w:rsid w:val="000E57CE"/>
    <w:rPr>
      <w:rFonts w:asciiTheme="majorHAnsi" w:eastAsiaTheme="majorEastAsia" w:hAnsiTheme="majorHAnsi" w:cstheme="majorBidi"/>
      <w:b/>
      <w:sz w:val="68"/>
      <w:szCs w:val="28"/>
    </w:rPr>
  </w:style>
  <w:style w:type="character" w:customStyle="1" w:styleId="Rubrik2Char">
    <w:name w:val="Rubrik 2 Char"/>
    <w:basedOn w:val="Standardstycketeckensnitt"/>
    <w:link w:val="Rubrik2"/>
    <w:uiPriority w:val="2"/>
    <w:rsid w:val="00EA6D1A"/>
    <w:rPr>
      <w:rFonts w:asciiTheme="majorHAnsi" w:eastAsiaTheme="majorEastAsia" w:hAnsiTheme="majorHAnsi" w:cstheme="majorBidi"/>
      <w:bCs/>
      <w:i/>
      <w:sz w:val="26"/>
      <w:szCs w:val="28"/>
    </w:rPr>
  </w:style>
  <w:style w:type="character" w:customStyle="1" w:styleId="Rubrik3Char">
    <w:name w:val="Rubrik 3 Char"/>
    <w:basedOn w:val="Standardstycketeckensnitt"/>
    <w:link w:val="Rubrik3"/>
    <w:uiPriority w:val="2"/>
    <w:rsid w:val="00EA6D1A"/>
    <w:rPr>
      <w:rFonts w:asciiTheme="majorHAnsi" w:eastAsiaTheme="majorEastAsia" w:hAnsiTheme="majorHAnsi" w:cstheme="majorBidi"/>
      <w:b/>
      <w:bCs/>
      <w:sz w:val="20"/>
      <w:szCs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603412"/>
    <w:rPr>
      <w:rFonts w:asciiTheme="majorHAnsi" w:eastAsiaTheme="majorEastAsia" w:hAnsiTheme="majorHAnsi" w:cstheme="majorBidi"/>
      <w:b/>
      <w:bCs/>
      <w:i/>
      <w:iCs/>
      <w:sz w:val="20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99"/>
    <w:qFormat/>
    <w:rsid w:val="000E57CE"/>
    <w:pPr>
      <w:spacing w:after="200" w:line="220" w:lineRule="atLeast"/>
    </w:pPr>
    <w:rPr>
      <w:rFonts w:ascii="Gill Sans MT" w:hAnsi="Gill Sans MT"/>
      <w:bCs/>
      <w:sz w:val="16"/>
      <w:szCs w:val="18"/>
    </w:rPr>
  </w:style>
  <w:style w:type="paragraph" w:styleId="Rubrik">
    <w:name w:val="Title"/>
    <w:basedOn w:val="Normal"/>
    <w:link w:val="RubrikChar"/>
    <w:uiPriority w:val="1"/>
    <w:qFormat/>
    <w:rsid w:val="009A2E8E"/>
    <w:pPr>
      <w:spacing w:after="400" w:line="8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84"/>
      <w:szCs w:val="48"/>
    </w:rPr>
  </w:style>
  <w:style w:type="character" w:customStyle="1" w:styleId="RubrikChar">
    <w:name w:val="Rubrik Char"/>
    <w:basedOn w:val="Standardstycketeckensnitt"/>
    <w:link w:val="Rubrik"/>
    <w:uiPriority w:val="1"/>
    <w:rsid w:val="009A2E8E"/>
    <w:rPr>
      <w:rFonts w:asciiTheme="majorHAnsi" w:eastAsiaTheme="majorEastAsia" w:hAnsiTheme="majorHAnsi" w:cstheme="majorBidi"/>
      <w:b/>
      <w:bCs/>
      <w:sz w:val="84"/>
      <w:szCs w:val="48"/>
    </w:rPr>
  </w:style>
  <w:style w:type="paragraph" w:styleId="Underrubrik">
    <w:name w:val="Subtitle"/>
    <w:basedOn w:val="Rubrik"/>
    <w:link w:val="UnderrubrikChar"/>
    <w:uiPriority w:val="1"/>
    <w:qFormat/>
    <w:rsid w:val="009A2E8E"/>
    <w:pPr>
      <w:numPr>
        <w:ilvl w:val="1"/>
      </w:numPr>
      <w:spacing w:before="240" w:after="240" w:line="360" w:lineRule="atLeast"/>
    </w:pPr>
    <w:rPr>
      <w:b w:val="0"/>
      <w:sz w:val="4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"/>
    <w:rsid w:val="009A2E8E"/>
    <w:rPr>
      <w:rFonts w:asciiTheme="majorHAnsi" w:eastAsiaTheme="majorEastAsia" w:hAnsiTheme="majorHAnsi" w:cstheme="majorBidi"/>
      <w:bCs/>
      <w:sz w:val="4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</w:style>
  <w:style w:type="paragraph" w:styleId="Citat">
    <w:name w:val="Quote"/>
    <w:basedOn w:val="Normal"/>
    <w:next w:val="Normal"/>
    <w:link w:val="CitatChar"/>
    <w:uiPriority w:val="9"/>
    <w:qFormat/>
    <w:rsid w:val="00906376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9"/>
    <w:rsid w:val="00906376"/>
    <w:rPr>
      <w:rFonts w:asciiTheme="majorHAnsi" w:eastAsiaTheme="majorEastAsia" w:hAnsiTheme="majorHAnsi" w:cstheme="majorBidi"/>
      <w:iCs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"/>
    <w:qFormat/>
    <w:rsid w:val="003E3DFC"/>
    <w:pPr>
      <w:numPr>
        <w:numId w:val="6"/>
      </w:numPr>
      <w:spacing w:before="120" w:after="120"/>
    </w:pPr>
  </w:style>
  <w:style w:type="paragraph" w:styleId="Numreradlista">
    <w:name w:val="List Number"/>
    <w:basedOn w:val="Normal"/>
    <w:uiPriority w:val="9"/>
    <w:qFormat/>
    <w:rsid w:val="003E3DFC"/>
    <w:pPr>
      <w:numPr>
        <w:numId w:val="1"/>
      </w:numPr>
      <w:spacing w:before="120" w:after="12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Ingress">
    <w:name w:val="Ingress"/>
    <w:basedOn w:val="Normal"/>
    <w:next w:val="Normal"/>
    <w:uiPriority w:val="3"/>
    <w:qFormat/>
    <w:rsid w:val="006537D4"/>
    <w:pPr>
      <w:spacing w:after="280" w:line="360" w:lineRule="atLeast"/>
    </w:pPr>
    <w:rPr>
      <w:rFonts w:ascii="Gill Sans MT" w:hAnsi="Gill Sans MT"/>
      <w:sz w:val="28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  <w:style w:type="paragraph" w:customStyle="1" w:styleId="Rutarubrik">
    <w:name w:val="Ruta rubrik"/>
    <w:basedOn w:val="Rubrik3"/>
    <w:next w:val="Rutatext"/>
    <w:uiPriority w:val="99"/>
    <w:qFormat/>
    <w:rsid w:val="00DD67B0"/>
    <w:pPr>
      <w:spacing w:line="280" w:lineRule="atLeast"/>
    </w:pPr>
    <w:rPr>
      <w:sz w:val="26"/>
      <w:lang w:val="en-GB"/>
    </w:rPr>
  </w:style>
  <w:style w:type="paragraph" w:customStyle="1" w:styleId="Rutapunktlista">
    <w:name w:val="Ruta punktlista"/>
    <w:basedOn w:val="Punktlista"/>
    <w:uiPriority w:val="99"/>
    <w:rsid w:val="00661697"/>
    <w:rPr>
      <w:rFonts w:asciiTheme="majorHAnsi" w:hAnsiTheme="majorHAnsi"/>
      <w:lang w:val="en-GB"/>
    </w:rPr>
  </w:style>
  <w:style w:type="paragraph" w:customStyle="1" w:styleId="Rutatext">
    <w:name w:val="Ruta text"/>
    <w:basedOn w:val="Rutapunktlista"/>
    <w:uiPriority w:val="99"/>
    <w:qFormat/>
    <w:rsid w:val="007B21A9"/>
    <w:pPr>
      <w:numPr>
        <w:numId w:val="0"/>
      </w:numPr>
      <w:tabs>
        <w:tab w:val="left" w:pos="284"/>
      </w:tabs>
      <w:spacing w:line="250" w:lineRule="atLeast"/>
    </w:pPr>
  </w:style>
  <w:style w:type="paragraph" w:customStyle="1" w:styleId="Info">
    <w:name w:val="Info"/>
    <w:basedOn w:val="Normal"/>
    <w:uiPriority w:val="99"/>
    <w:semiHidden/>
    <w:qFormat/>
    <w:rsid w:val="00A9187E"/>
    <w:pPr>
      <w:framePr w:hSpace="142" w:wrap="around" w:vAnchor="page" w:hAnchor="page" w:x="1135" w:y="14771"/>
      <w:suppressOverlap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Relationship Id="rId22" Type="http://schemas.openxmlformats.org/officeDocument/2006/relationships/glossaryDocument" Target="glossary/document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media/image10.png"/><Relationship Id="rId3" Type="http://schemas.openxmlformats.org/officeDocument/2006/relationships/settings" Target="settings.xml"/><Relationship Id="rId7" Type="http://schemas.openxmlformats.org/officeDocument/2006/relationships/image" Target="../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media/image8.emf"/><Relationship Id="rId5" Type="http://schemas.openxmlformats.org/officeDocument/2006/relationships/image" Target="../media/image7.png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6FD34AC-7027-4244-B057-F73E967F5FFF}"/>
      </w:docPartPr>
      <w:docPartBody>
        <w:p w:rsidR="00486CAE" w:rsidRDefault="00067F45">
          <w:r w:rsidRPr="005456D3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27FD9D201AE4E08997F94946D80E4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8CE1722-72DB-4BE6-BC01-667FA1D08A2F}"/>
      </w:docPartPr>
      <w:docPartBody>
        <w:p w:rsidR="00F86FC0" w:rsidRDefault="002E3320" w:rsidP="002E3320">
          <w:pPr>
            <w:pStyle w:val="E27FD9D201AE4E08997F94946D80E4D6"/>
          </w:pPr>
          <w:r>
            <w:rPr>
              <w:rStyle w:val="Platshllartext"/>
              <w:sz w:val="12"/>
              <w:szCs w:val="12"/>
            </w:rPr>
            <w:t>D</w:t>
          </w:r>
          <w:r w:rsidRPr="00F0147A">
            <w:rPr>
              <w:rStyle w:val="Platshllartext"/>
              <w:sz w:val="12"/>
              <w:szCs w:val="12"/>
            </w:rPr>
            <w:t>atum.</w:t>
          </w:r>
        </w:p>
      </w:docPartBody>
    </w:docPart>
    <w:docPart>
      <w:docPartPr>
        <w:name w:val="F6C63A2A74BC4C8BA0B145B94FE8383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304B364-2876-42DF-8585-658ACFDF08BD}"/>
      </w:docPartPr>
      <w:docPartBody>
        <w:p w:rsidR="00BA0275" w:rsidRDefault="00A87823" w:rsidP="00A87823">
          <w:pPr>
            <w:pStyle w:val="F6C63A2A74BC4C8BA0B145B94FE838314"/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>nge text.</w:t>
          </w:r>
        </w:p>
      </w:docPartBody>
    </w:docPart>
    <w:docPart>
      <w:docPartPr>
        <w:name w:val="82A5C4657E204D92B802C1265DF06A0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D6FED6C-3221-47EF-A7CD-FF796261A28B}"/>
      </w:docPartPr>
      <w:docPartBody>
        <w:p w:rsidR="00BA0275" w:rsidRDefault="00A87823" w:rsidP="00A87823">
          <w:pPr>
            <w:pStyle w:val="82A5C4657E204D92B802C1265DF06A0C3"/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>nge text.</w:t>
          </w:r>
        </w:p>
      </w:docPartBody>
    </w:docPart>
    <w:docPart>
      <w:docPartPr>
        <w:name w:val="2E88146D7D514529A8A10DE20D3DBBB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AEA2D84-08CB-4693-8173-571C998742D4}"/>
      </w:docPartPr>
      <w:docPartBody>
        <w:p w:rsidR="00BA0275" w:rsidRDefault="00862C9C" w:rsidP="00862C9C">
          <w:pPr>
            <w:pStyle w:val="2E88146D7D514529A8A10DE20D3DBBB34"/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>nge</w:t>
          </w:r>
          <w:r>
            <w:rPr>
              <w:rStyle w:val="Platshllartext"/>
            </w:rPr>
            <w:t xml:space="preserve"> ingress</w:t>
          </w:r>
          <w:r w:rsidRPr="005456D3">
            <w:rPr>
              <w:rStyle w:val="Platshllartext"/>
            </w:rPr>
            <w:t>.</w:t>
          </w:r>
        </w:p>
      </w:docPartBody>
    </w:docPart>
    <w:docPart>
      <w:docPartPr>
        <w:name w:val="Östhammar 1"/>
        <w:style w:val="Rubrik"/>
        <w:category>
          <w:name w:val="_Östhammar"/>
          <w:gallery w:val="coverPg"/>
        </w:category>
        <w:behaviors>
          <w:behavior w:val="content"/>
        </w:behaviors>
        <w:guid w:val="{9D06DBC7-120B-4E71-A194-7F608E7286C3}"/>
      </w:docPartPr>
      <w:docPartBody>
        <w:tbl>
          <w:tblPr>
            <w:tblStyle w:val="Tabellrutnt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204"/>
          </w:tblGrid>
          <w:tr w:rsidR="00A87823" w:rsidRPr="007C2C22" w:rsidTr="007B21A9">
            <w:trPr>
              <w:trHeight w:hRule="exact" w:val="3572"/>
            </w:trPr>
            <w:tc>
              <w:tcPr>
                <w:tcW w:w="10204" w:type="dxa"/>
              </w:tcPr>
              <w:sdt>
                <w:sdtPr>
                  <w:rPr>
                    <w:bCs w:val="0"/>
                  </w:rPr>
                  <w:id w:val="-2007051349"/>
                  <w:placeholder>
                    <w:docPart w:val="F6C63A2A74BC4C8BA0B145B94FE83831"/>
                  </w:placeholder>
                  <w:temporary/>
                  <w:showingPlcHdr/>
                </w:sdtPr>
                <w:sdtEndPr/>
                <w:sdtContent>
                  <w:p w:rsidR="00A87823" w:rsidRPr="00D556D2" w:rsidRDefault="00A87823" w:rsidP="00D556D2">
                    <w:pPr>
                      <w:pStyle w:val="Rubrik"/>
                    </w:pPr>
                    <w:r>
                      <w:rPr>
                        <w:rStyle w:val="Platshllartext"/>
                      </w:rPr>
                      <w:t>A</w:t>
                    </w:r>
                    <w:r w:rsidRPr="005456D3">
                      <w:rPr>
                        <w:rStyle w:val="Platshllartext"/>
                      </w:rPr>
                      <w:t>nge text.</w:t>
                    </w:r>
                  </w:p>
                </w:sdtContent>
              </w:sdt>
              <w:p w:rsidR="00A87823" w:rsidRPr="007C2C22" w:rsidRDefault="000E625A" w:rsidP="0020676B">
                <w:pPr>
                  <w:pStyle w:val="Underrubrik"/>
                  <w:spacing w:before="200"/>
                  <w:rPr>
                    <w:b/>
                    <w:szCs w:val="84"/>
                  </w:rPr>
                </w:pPr>
                <w:sdt>
                  <w:sdtPr>
                    <w:id w:val="1691420451"/>
                    <w:placeholder>
                      <w:docPart w:val="82A5C4657E204D92B802C1265DF06A0C"/>
                    </w:placeholder>
                    <w:temporary/>
                    <w:showingPlcHdr/>
                  </w:sdtPr>
                  <w:sdtEndPr/>
                  <w:sdtContent>
                    <w:r w:rsidR="00A87823">
                      <w:rPr>
                        <w:rStyle w:val="Platshllartext"/>
                      </w:rPr>
                      <w:t>A</w:t>
                    </w:r>
                    <w:r w:rsidR="00A87823" w:rsidRPr="005456D3">
                      <w:rPr>
                        <w:rStyle w:val="Platshllartext"/>
                      </w:rPr>
                      <w:t>nge text.</w:t>
                    </w:r>
                  </w:sdtContent>
                </w:sdt>
              </w:p>
            </w:tc>
          </w:tr>
        </w:tbl>
        <w:p w:rsidR="00A87823" w:rsidRPr="007C2C22" w:rsidRDefault="00A87823" w:rsidP="0020676B">
          <w:r w:rsidRPr="007C2C22">
            <w:rPr>
              <w:noProof/>
            </w:rPr>
            <w:drawing>
              <wp:anchor distT="0" distB="0" distL="114300" distR="114300" simplePos="0" relativeHeight="251673600" behindDoc="1" locked="1" layoutInCell="1" allowOverlap="1" wp14:anchorId="425C4D39" wp14:editId="6A0B632A">
                <wp:simplePos x="0" y="0"/>
                <wp:positionH relativeFrom="page">
                  <wp:posOffset>288290</wp:posOffset>
                </wp:positionH>
                <wp:positionV relativeFrom="page">
                  <wp:posOffset>288290</wp:posOffset>
                </wp:positionV>
                <wp:extent cx="6984000" cy="10116000"/>
                <wp:effectExtent l="0" t="0" r="7620" b="0"/>
                <wp:wrapNone/>
                <wp:docPr id="14" name="Bildobjekt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╠êSTK_se-och-go╠êra2.png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84000" cy="101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87823" w:rsidRPr="007C2C22" w:rsidRDefault="00A87823">
          <w:pPr>
            <w:spacing w:line="288" w:lineRule="auto"/>
          </w:pPr>
          <w:r w:rsidRPr="007C2C22">
            <w:rPr>
              <w:noProof/>
            </w:rPr>
            <w:drawing>
              <wp:anchor distT="0" distB="0" distL="114300" distR="114300" simplePos="0" relativeHeight="251674624" behindDoc="0" locked="1" layoutInCell="1" allowOverlap="1" wp14:anchorId="39B1F9BF" wp14:editId="7BC6F63D">
                <wp:simplePos x="0" y="0"/>
                <wp:positionH relativeFrom="page">
                  <wp:posOffset>4857115</wp:posOffset>
                </wp:positionH>
                <wp:positionV relativeFrom="page">
                  <wp:posOffset>9350375</wp:posOffset>
                </wp:positionV>
                <wp:extent cx="1980000" cy="622800"/>
                <wp:effectExtent l="0" t="0" r="1270" b="6350"/>
                <wp:wrapNone/>
                <wp:docPr id="16" name="Bildobjekt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0000" cy="622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7C2C22">
            <w:br w:type="page"/>
          </w:r>
        </w:p>
        <w:p w:rsidR="00BA0275" w:rsidRDefault="00BA0275"/>
      </w:docPartBody>
    </w:docPart>
    <w:docPart>
      <w:docPartPr>
        <w:name w:val="A1923078E3224026BBA713945CB7E53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A870115-918F-4E5D-A504-C517E3995E6B}"/>
      </w:docPartPr>
      <w:docPartBody>
        <w:p w:rsidR="00F468C9" w:rsidRDefault="00862C9C" w:rsidP="00862C9C">
          <w:pPr>
            <w:pStyle w:val="A1923078E3224026BBA713945CB7E53A1"/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rubrik</w:t>
          </w:r>
          <w:r w:rsidRPr="005456D3">
            <w:rPr>
              <w:rStyle w:val="Platshllartext"/>
            </w:rPr>
            <w:t>.</w:t>
          </w:r>
        </w:p>
      </w:docPartBody>
    </w:docPart>
    <w:docPart>
      <w:docPartPr>
        <w:name w:val="50469AA7CCD842DCB4BBDB634688421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9BB5168-0D28-41FA-98A1-D438F145D1A7}"/>
      </w:docPartPr>
      <w:docPartBody>
        <w:p w:rsidR="00F468C9" w:rsidRDefault="00862C9C" w:rsidP="00862C9C">
          <w:pPr>
            <w:pStyle w:val="50469AA7CCD842DCB4BBDB63468842101"/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text</w:t>
          </w:r>
          <w:r w:rsidRPr="005456D3">
            <w:rPr>
              <w:rStyle w:val="Platshllartext"/>
            </w:rPr>
            <w:t>.</w:t>
          </w:r>
        </w:p>
      </w:docPartBody>
    </w:docPart>
    <w:docPart>
      <w:docPartPr>
        <w:name w:val="2FB0E7B9032F4565A34E8459D54A288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6C01368-1B67-4EC9-B5BD-E6979FB6610D}"/>
      </w:docPartPr>
      <w:docPartBody>
        <w:p w:rsidR="00F468C9" w:rsidRDefault="00862C9C" w:rsidP="00862C9C">
          <w:pPr>
            <w:pStyle w:val="2FB0E7B9032F4565A34E8459D54A288D"/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text</w:t>
          </w:r>
          <w:r w:rsidRPr="005456D3">
            <w:rPr>
              <w:rStyle w:val="Platshllartext"/>
            </w:rPr>
            <w:t>.</w:t>
          </w:r>
        </w:p>
      </w:docPartBody>
    </w:docPart>
    <w:docPart>
      <w:docPartPr>
        <w:name w:val="51E2033EB0BC44AC84A1DC7E828C9DA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E7579A-0264-4882-B36A-913BE400BE48}"/>
      </w:docPartPr>
      <w:docPartBody>
        <w:p w:rsidR="00F468C9" w:rsidRDefault="00862C9C" w:rsidP="00862C9C">
          <w:pPr>
            <w:pStyle w:val="51E2033EB0BC44AC84A1DC7E828C9DA7"/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text</w:t>
          </w:r>
          <w:r w:rsidRPr="005456D3">
            <w:rPr>
              <w:rStyle w:val="Platshllartext"/>
            </w:rPr>
            <w:t>.</w:t>
          </w:r>
        </w:p>
      </w:docPartBody>
    </w:docPart>
    <w:docPart>
      <w:docPartPr>
        <w:name w:val="8F29DB50E2594AF9B513C34577E65FA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B9C97F0-7325-4117-A3A7-BEA1D87AC9DE}"/>
      </w:docPartPr>
      <w:docPartBody>
        <w:p w:rsidR="00F468C9" w:rsidRDefault="00862C9C" w:rsidP="00862C9C">
          <w:pPr>
            <w:pStyle w:val="8F29DB50E2594AF9B513C34577E65FAC"/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text</w:t>
          </w:r>
          <w:r w:rsidRPr="005456D3">
            <w:rPr>
              <w:rStyle w:val="Platshllartext"/>
            </w:rPr>
            <w:t>.</w:t>
          </w:r>
        </w:p>
      </w:docPartBody>
    </w:docPart>
    <w:docPart>
      <w:docPartPr>
        <w:name w:val="533F2C627B0249FFB8765B37304F8BB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5438E48-5103-4AE9-A7F0-E8A522DB1381}"/>
      </w:docPartPr>
      <w:docPartBody>
        <w:p w:rsidR="00F468C9" w:rsidRDefault="00862C9C" w:rsidP="00862C9C">
          <w:pPr>
            <w:pStyle w:val="533F2C627B0249FFB8765B37304F8BB1"/>
          </w:pPr>
          <w:r>
            <w:rPr>
              <w:rStyle w:val="Platshllartext"/>
            </w:rPr>
            <w:t>A</w:t>
          </w:r>
          <w:r w:rsidRPr="005456D3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text</w:t>
          </w:r>
          <w:r w:rsidRPr="005456D3">
            <w:rPr>
              <w:rStyle w:val="Platshllartext"/>
            </w:rPr>
            <w:t>.</w:t>
          </w:r>
        </w:p>
      </w:docPartBody>
    </w:docPart>
    <w:docPart>
      <w:docPartPr>
        <w:name w:val="Informationsruta gul"/>
        <w:style w:val="Ruta rubrik"/>
        <w:category>
          <w:name w:val="_ÖsthammarKommun"/>
          <w:gallery w:val="docParts"/>
        </w:category>
        <w:behaviors>
          <w:behavior w:val="content"/>
        </w:behaviors>
        <w:guid w:val="{3E1B0DC2-5309-4C0D-BE9A-2381272AA924}"/>
      </w:docPartPr>
      <w:docPartBody>
        <w:tbl>
          <w:tblPr>
            <w:tblStyle w:val="Tabellrutnt"/>
            <w:tblpPr w:leftFromText="142" w:rightFromText="142" w:topFromText="425" w:bottomFromText="567" w:vertAnchor="page" w:horzAnchor="margin" w:tblpY="11710"/>
            <w:tblOverlap w:val="never"/>
            <w:tblW w:w="4962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62"/>
          </w:tblGrid>
          <w:tr w:rsidR="00F468C9" w:rsidRPr="00CE2B63" w:rsidTr="00514C69">
            <w:trPr>
              <w:trHeight w:hRule="exact" w:val="3685"/>
            </w:trPr>
            <w:tc>
              <w:tcPr>
                <w:tcW w:w="4962" w:type="dxa"/>
                <w:shd w:val="clear" w:color="auto" w:fill="A5A5A5" w:themeFill="accent3"/>
              </w:tcPr>
              <w:sdt>
                <w:sdtPr>
                  <w:id w:val="-1946376847"/>
                  <w:placeholder>
                    <w:docPart w:val="2FB0E7B9032F4565A34E8459D54A288D"/>
                  </w:placeholder>
                  <w:temporary/>
                  <w:showingPlcHdr/>
                </w:sdtPr>
                <w:sdtEndPr/>
                <w:sdtContent>
                  <w:p w:rsidR="00F468C9" w:rsidRDefault="00F468C9" w:rsidP="00395421">
                    <w:pPr>
                      <w:pStyle w:val="Rutarubrik"/>
                    </w:pPr>
                    <w:r>
                      <w:rPr>
                        <w:rStyle w:val="Platshllartext"/>
                      </w:rPr>
                      <w:t>A</w:t>
                    </w:r>
                    <w:r w:rsidRPr="005456D3">
                      <w:rPr>
                        <w:rStyle w:val="Platshllartext"/>
                      </w:rPr>
                      <w:t xml:space="preserve">nge </w:t>
                    </w:r>
                    <w:r>
                      <w:rPr>
                        <w:rStyle w:val="Platshllartext"/>
                      </w:rPr>
                      <w:t>text</w:t>
                    </w:r>
                    <w:r w:rsidRPr="005456D3">
                      <w:rPr>
                        <w:rStyle w:val="Platshllartext"/>
                      </w:rPr>
                      <w:t>.</w:t>
                    </w:r>
                  </w:p>
                </w:sdtContent>
              </w:sdt>
              <w:sdt>
                <w:sdtPr>
                  <w:id w:val="-709797745"/>
                  <w:placeholder>
                    <w:docPart w:val="8F29DB50E2594AF9B513C34577E65FAC"/>
                  </w:placeholder>
                  <w:temporary/>
                  <w:showingPlcHdr/>
                </w:sdtPr>
                <w:sdtEndPr/>
                <w:sdtContent>
                  <w:p w:rsidR="00F468C9" w:rsidRPr="003A3B63" w:rsidRDefault="00F468C9" w:rsidP="00395421">
                    <w:r>
                      <w:rPr>
                        <w:rStyle w:val="Platshllartext"/>
                      </w:rPr>
                      <w:t>A</w:t>
                    </w:r>
                    <w:r w:rsidRPr="005456D3">
                      <w:rPr>
                        <w:rStyle w:val="Platshllartext"/>
                      </w:rPr>
                      <w:t xml:space="preserve">nge </w:t>
                    </w:r>
                    <w:r>
                      <w:rPr>
                        <w:rStyle w:val="Platshllartext"/>
                      </w:rPr>
                      <w:t>text</w:t>
                    </w:r>
                    <w:r w:rsidRPr="005456D3">
                      <w:rPr>
                        <w:rStyle w:val="Platshllartext"/>
                      </w:rPr>
                      <w:t>.</w:t>
                    </w:r>
                  </w:p>
                </w:sdtContent>
              </w:sdt>
            </w:tc>
          </w:tr>
        </w:tbl>
        <w:p w:rsidR="00D55C05" w:rsidRDefault="00D55C05"/>
      </w:docPartBody>
    </w:docPart>
    <w:docPart>
      <w:docPartPr>
        <w:name w:val="Informationsruta svart"/>
        <w:style w:val="Ruta rubrik"/>
        <w:category>
          <w:name w:val="_ÖsthammarKommun"/>
          <w:gallery w:val="docParts"/>
        </w:category>
        <w:behaviors>
          <w:behavior w:val="content"/>
        </w:behaviors>
        <w:guid w:val="{FBA3CA9D-26F9-4C72-9273-3076FC2D06DD}"/>
      </w:docPartPr>
      <w:docPartBody>
        <w:tbl>
          <w:tblPr>
            <w:tblStyle w:val="Tabellrutnt"/>
            <w:tblpPr w:topFromText="425" w:bottomFromText="284" w:vertAnchor="page" w:horzAnchor="page" w:tblpX="6153" w:tblpY="11710"/>
            <w:tblOverlap w:val="never"/>
            <w:tblW w:w="4962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shd w:val="clear" w:color="auto" w:fill="000000" w:themeFill="text1"/>
            <w:tblLayout w:type="fixed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62"/>
          </w:tblGrid>
          <w:tr w:rsidR="00F468C9" w:rsidRPr="00C908B4" w:rsidTr="00514C69">
            <w:trPr>
              <w:trHeight w:hRule="exact" w:val="3685"/>
            </w:trPr>
            <w:tc>
              <w:tcPr>
                <w:tcW w:w="4962" w:type="dxa"/>
                <w:shd w:val="clear" w:color="auto" w:fill="000000" w:themeFill="text1"/>
              </w:tcPr>
              <w:sdt>
                <w:sdtPr>
                  <w:id w:val="-832915630"/>
                  <w:placeholder>
                    <w:docPart w:val="51E2033EB0BC44AC84A1DC7E828C9DA7"/>
                  </w:placeholder>
                  <w:temporary/>
                  <w:showingPlcHdr/>
                </w:sdtPr>
                <w:sdtEndPr/>
                <w:sdtContent>
                  <w:p w:rsidR="00F468C9" w:rsidRDefault="00F468C9" w:rsidP="00395421">
                    <w:pPr>
                      <w:pStyle w:val="Rutarubrik"/>
                    </w:pPr>
                    <w:r>
                      <w:rPr>
                        <w:rStyle w:val="Platshllartext"/>
                      </w:rPr>
                      <w:t>A</w:t>
                    </w:r>
                    <w:r w:rsidRPr="005456D3">
                      <w:rPr>
                        <w:rStyle w:val="Platshllartext"/>
                      </w:rPr>
                      <w:t xml:space="preserve">nge </w:t>
                    </w:r>
                    <w:r>
                      <w:rPr>
                        <w:rStyle w:val="Platshllartext"/>
                      </w:rPr>
                      <w:t>text</w:t>
                    </w:r>
                    <w:r w:rsidRPr="005456D3">
                      <w:rPr>
                        <w:rStyle w:val="Platshllartext"/>
                      </w:rPr>
                      <w:t>.</w:t>
                    </w:r>
                  </w:p>
                </w:sdtContent>
              </w:sdt>
              <w:sdt>
                <w:sdtPr>
                  <w:id w:val="-809160486"/>
                  <w:placeholder>
                    <w:docPart w:val="533F2C627B0249FFB8765B37304F8BB1"/>
                  </w:placeholder>
                  <w:temporary/>
                  <w:showingPlcHdr/>
                </w:sdtPr>
                <w:sdtEndPr/>
                <w:sdtContent>
                  <w:p w:rsidR="00F468C9" w:rsidRPr="00395421" w:rsidRDefault="00F468C9" w:rsidP="00395421">
                    <w:r>
                      <w:rPr>
                        <w:rStyle w:val="Platshllartext"/>
                      </w:rPr>
                      <w:t>A</w:t>
                    </w:r>
                    <w:r w:rsidRPr="005456D3">
                      <w:rPr>
                        <w:rStyle w:val="Platshllartext"/>
                      </w:rPr>
                      <w:t xml:space="preserve">nge </w:t>
                    </w:r>
                    <w:r>
                      <w:rPr>
                        <w:rStyle w:val="Platshllartext"/>
                      </w:rPr>
                      <w:t>text</w:t>
                    </w:r>
                    <w:r w:rsidRPr="005456D3">
                      <w:rPr>
                        <w:rStyle w:val="Platshllartext"/>
                      </w:rPr>
                      <w:t>.</w:t>
                    </w:r>
                  </w:p>
                </w:sdtContent>
              </w:sdt>
            </w:tc>
          </w:tr>
        </w:tbl>
        <w:p w:rsidR="00D55C05" w:rsidRDefault="00D55C05"/>
      </w:docPartBody>
    </w:docPart>
    <w:docPart>
      <w:docPartPr>
        <w:name w:val="Östhammar 2"/>
        <w:style w:val="Normal"/>
        <w:category>
          <w:name w:val="_Östhammar"/>
          <w:gallery w:val="coverPg"/>
        </w:category>
        <w:behaviors>
          <w:behavior w:val="content"/>
        </w:behaviors>
        <w:guid w:val="{38600827-6D6D-44DE-A966-EB4260D91605}"/>
      </w:docPartPr>
      <w:docPartBody>
        <w:p w:rsidR="000D61AA" w:rsidRPr="00C908B4" w:rsidRDefault="000D61AA" w:rsidP="0020676B">
          <w:r>
            <w:rPr>
              <w:noProof/>
            </w:rPr>
            <w:drawing>
              <wp:anchor distT="0" distB="0" distL="114300" distR="114300" simplePos="0" relativeHeight="251676672" behindDoc="1" locked="1" layoutInCell="1" allowOverlap="1" wp14:anchorId="3E0DE5FF">
                <wp:simplePos x="0" y="0"/>
                <wp:positionH relativeFrom="page">
                  <wp:posOffset>2095500</wp:posOffset>
                </wp:positionH>
                <wp:positionV relativeFrom="page">
                  <wp:posOffset>1674495</wp:posOffset>
                </wp:positionV>
                <wp:extent cx="4104000" cy="4680000"/>
                <wp:effectExtent l="0" t="0" r="0" b="6350"/>
                <wp:wrapNone/>
                <wp:docPr id="5" name="Bildobjek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04000" cy="46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2C22">
            <w:rPr>
              <w:noProof/>
            </w:rPr>
            <w:t xml:space="preserve"> </w:t>
          </w:r>
          <w:r w:rsidRPr="007C2C22">
            <w:rPr>
              <w:noProof/>
            </w:rPr>
            <w:drawing>
              <wp:anchor distT="0" distB="0" distL="114300" distR="114300" simplePos="0" relativeHeight="251677696" behindDoc="1" locked="1" layoutInCell="1" allowOverlap="1" wp14:anchorId="2BDE9628" wp14:editId="1533388D">
                <wp:simplePos x="0" y="0"/>
                <wp:positionH relativeFrom="page">
                  <wp:posOffset>288290</wp:posOffset>
                </wp:positionH>
                <wp:positionV relativeFrom="page">
                  <wp:posOffset>288290</wp:posOffset>
                </wp:positionV>
                <wp:extent cx="6984000" cy="10116000"/>
                <wp:effectExtent l="0" t="0" r="7620" b="0"/>
                <wp:wrapNone/>
                <wp:docPr id="10" name="Bildobjekt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975A74-6DC4-44F6-A6E7-D6292570C5B8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Bildobjekt 9" descr="En bild som visar kuvert&#10;&#10;Beskrivning genererad med mycket hög exakthet">
                          <a:extLst>
                            <a:ext uri="{FF2B5EF4-FFF2-40B4-BE49-F238E27FC236}">
                              <a16:creationId xmlns:a16="http://schemas.microsoft.com/office/drawing/2014/main" id="{63975A74-6DC4-44F6-A6E7-D6292570C5B8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545" t="1131" r="2718" b="1892"/>
                        <a:stretch/>
                      </pic:blipFill>
                      <pic:spPr bwMode="auto">
                        <a:xfrm>
                          <a:off x="0" y="0"/>
                          <a:ext cx="6984000" cy="10116000"/>
                        </a:xfrm>
                        <a:custGeom>
                          <a:avLst/>
                          <a:gdLst>
                            <a:gd name="connsiteX0" fmla="*/ 1319182 w 4829927"/>
                            <a:gd name="connsiteY0" fmla="*/ 985838 h 6858000"/>
                            <a:gd name="connsiteX1" fmla="*/ 1319182 w 4829927"/>
                            <a:gd name="connsiteY1" fmla="*/ 4048125 h 6858000"/>
                            <a:gd name="connsiteX2" fmla="*/ 3996113 w 4829927"/>
                            <a:gd name="connsiteY2" fmla="*/ 2668503 h 6858000"/>
                            <a:gd name="connsiteX3" fmla="*/ 0 w 4829927"/>
                            <a:gd name="connsiteY3" fmla="*/ 0 h 6858000"/>
                            <a:gd name="connsiteX4" fmla="*/ 4829927 w 4829927"/>
                            <a:gd name="connsiteY4" fmla="*/ 0 h 6858000"/>
                            <a:gd name="connsiteX5" fmla="*/ 4829927 w 4829927"/>
                            <a:gd name="connsiteY5" fmla="*/ 6858000 h 6858000"/>
                            <a:gd name="connsiteX6" fmla="*/ 0 w 4829927"/>
                            <a:gd name="connsiteY6" fmla="*/ 6858000 h 6858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829927" h="6858000">
                              <a:moveTo>
                                <a:pt x="1319182" y="985838"/>
                              </a:moveTo>
                              <a:lnTo>
                                <a:pt x="1319182" y="4048125"/>
                              </a:lnTo>
                              <a:lnTo>
                                <a:pt x="3996113" y="2668503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4829927" y="0"/>
                              </a:lnTo>
                              <a:lnTo>
                                <a:pt x="4829927" y="6858000"/>
                              </a:lnTo>
                              <a:lnTo>
                                <a:pt x="0" y="685800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0D61AA" w:rsidRPr="00C908B4" w:rsidRDefault="000D61AA">
          <w:pPr>
            <w:spacing w:line="288" w:lineRule="auto"/>
          </w:pPr>
          <w:r w:rsidRPr="00C908B4">
            <w:rPr>
              <w:noProof/>
            </w:rPr>
            <w:drawing>
              <wp:anchor distT="0" distB="0" distL="114300" distR="114300" simplePos="0" relativeHeight="251678720" behindDoc="0" locked="1" layoutInCell="1" allowOverlap="1" wp14:anchorId="39B1F9BF" wp14:editId="7BC6F63D">
                <wp:simplePos x="0" y="0"/>
                <wp:positionH relativeFrom="page">
                  <wp:posOffset>4857115</wp:posOffset>
                </wp:positionH>
                <wp:positionV relativeFrom="page">
                  <wp:posOffset>9350375</wp:posOffset>
                </wp:positionV>
                <wp:extent cx="1980000" cy="622800"/>
                <wp:effectExtent l="0" t="0" r="1270" b="6350"/>
                <wp:wrapNone/>
                <wp:docPr id="15" name="Bildobjekt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0000" cy="622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908B4">
            <w:br w:type="page"/>
          </w:r>
        </w:p>
        <w:p w:rsidR="00E86259" w:rsidRDefault="00E8625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67F45"/>
    <w:rsid w:val="0009208A"/>
    <w:rsid w:val="000D61AA"/>
    <w:rsid w:val="000D692D"/>
    <w:rsid w:val="000E625A"/>
    <w:rsid w:val="001F2D8F"/>
    <w:rsid w:val="00207757"/>
    <w:rsid w:val="002C4B73"/>
    <w:rsid w:val="002E3320"/>
    <w:rsid w:val="002F09D6"/>
    <w:rsid w:val="00344D38"/>
    <w:rsid w:val="00377BDC"/>
    <w:rsid w:val="0043739E"/>
    <w:rsid w:val="00486CAE"/>
    <w:rsid w:val="00582DDB"/>
    <w:rsid w:val="0064161A"/>
    <w:rsid w:val="00700B68"/>
    <w:rsid w:val="007245E3"/>
    <w:rsid w:val="00730446"/>
    <w:rsid w:val="00862C9C"/>
    <w:rsid w:val="00922BEA"/>
    <w:rsid w:val="009733C5"/>
    <w:rsid w:val="00973D31"/>
    <w:rsid w:val="00A139FF"/>
    <w:rsid w:val="00A87823"/>
    <w:rsid w:val="00AC765E"/>
    <w:rsid w:val="00B34FF7"/>
    <w:rsid w:val="00B66395"/>
    <w:rsid w:val="00BA0275"/>
    <w:rsid w:val="00BB54AF"/>
    <w:rsid w:val="00BE4D51"/>
    <w:rsid w:val="00CC3043"/>
    <w:rsid w:val="00D55C05"/>
    <w:rsid w:val="00D605D2"/>
    <w:rsid w:val="00DE5B21"/>
    <w:rsid w:val="00E66EC8"/>
    <w:rsid w:val="00E86259"/>
    <w:rsid w:val="00F051C7"/>
    <w:rsid w:val="00F068AE"/>
    <w:rsid w:val="00F468C9"/>
    <w:rsid w:val="00F86FC0"/>
    <w:rsid w:val="00FA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F468C9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F468C9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6CD1937562554B4DB8D0ABFC84310BB9">
    <w:name w:val="6CD1937562554B4DB8D0ABFC84310BB9"/>
    <w:rsid w:val="00F068AE"/>
    <w:pPr>
      <w:spacing w:after="180" w:line="20" w:lineRule="atLeast"/>
    </w:pPr>
    <w:rPr>
      <w:rFonts w:ascii="Gill Sans MT" w:hAnsi="Gill Sans MT"/>
      <w:bCs/>
      <w:sz w:val="18"/>
      <w:szCs w:val="18"/>
      <w:lang w:eastAsia="en-US"/>
    </w:rPr>
  </w:style>
  <w:style w:type="paragraph" w:styleId="Beskrivning">
    <w:name w:val="caption"/>
    <w:aliases w:val="Bildtext"/>
    <w:basedOn w:val="Normal"/>
    <w:next w:val="Normal"/>
    <w:uiPriority w:val="35"/>
    <w:rsid w:val="00F068AE"/>
    <w:pPr>
      <w:spacing w:after="180" w:line="20" w:lineRule="atLeast"/>
    </w:pPr>
    <w:rPr>
      <w:rFonts w:ascii="Gill Sans MT" w:hAnsi="Gill Sans MT" w:cstheme="minorBidi"/>
      <w:bCs/>
      <w:sz w:val="18"/>
      <w:szCs w:val="18"/>
      <w:lang w:eastAsia="en-US"/>
    </w:rPr>
  </w:style>
  <w:style w:type="paragraph" w:customStyle="1" w:styleId="E27FD9D201AE4E08997F94946D80E4D6">
    <w:name w:val="E27FD9D201AE4E08997F94946D80E4D6"/>
    <w:rsid w:val="002E3320"/>
    <w:pPr>
      <w:spacing w:after="180" w:line="240" w:lineRule="atLeast"/>
    </w:pPr>
    <w:rPr>
      <w:sz w:val="20"/>
      <w:szCs w:val="19"/>
      <w:lang w:eastAsia="en-US"/>
    </w:rPr>
  </w:style>
  <w:style w:type="paragraph" w:styleId="Rubrik">
    <w:name w:val="Title"/>
    <w:basedOn w:val="Normal"/>
    <w:link w:val="RubrikChar"/>
    <w:uiPriority w:val="1"/>
    <w:qFormat/>
    <w:rsid w:val="00A87823"/>
    <w:pPr>
      <w:spacing w:after="400" w:line="8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84"/>
      <w:szCs w:val="48"/>
      <w:lang w:eastAsia="en-US"/>
    </w:rPr>
  </w:style>
  <w:style w:type="character" w:customStyle="1" w:styleId="RubrikChar">
    <w:name w:val="Rubrik Char"/>
    <w:basedOn w:val="Standardstycketeckensnitt"/>
    <w:link w:val="Rubrik"/>
    <w:uiPriority w:val="1"/>
    <w:rsid w:val="00A87823"/>
    <w:rPr>
      <w:rFonts w:asciiTheme="majorHAnsi" w:eastAsiaTheme="majorEastAsia" w:hAnsiTheme="majorHAnsi" w:cstheme="majorBidi"/>
      <w:b/>
      <w:bCs/>
      <w:sz w:val="84"/>
      <w:szCs w:val="48"/>
      <w:lang w:eastAsia="en-US"/>
    </w:rPr>
  </w:style>
  <w:style w:type="paragraph" w:styleId="Underrubrik">
    <w:name w:val="Subtitle"/>
    <w:basedOn w:val="Rubrik"/>
    <w:link w:val="UnderrubrikChar"/>
    <w:uiPriority w:val="1"/>
    <w:qFormat/>
    <w:rsid w:val="00A87823"/>
    <w:pPr>
      <w:numPr>
        <w:ilvl w:val="1"/>
      </w:numPr>
      <w:spacing w:before="240" w:after="240" w:line="360" w:lineRule="atLeast"/>
    </w:pPr>
    <w:rPr>
      <w:b w:val="0"/>
      <w:sz w:val="4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"/>
    <w:rsid w:val="00A87823"/>
    <w:rPr>
      <w:rFonts w:asciiTheme="majorHAnsi" w:eastAsiaTheme="majorEastAsia" w:hAnsiTheme="majorHAnsi" w:cstheme="majorBidi"/>
      <w:bCs/>
      <w:sz w:val="42"/>
      <w:szCs w:val="24"/>
      <w:lang w:eastAsia="en-US"/>
    </w:rPr>
  </w:style>
  <w:style w:type="paragraph" w:customStyle="1" w:styleId="Rutarubrik">
    <w:name w:val="Ruta rubrik"/>
    <w:basedOn w:val="Rubrik3"/>
    <w:next w:val="Rutatext"/>
    <w:uiPriority w:val="99"/>
    <w:qFormat/>
    <w:rsid w:val="00F468C9"/>
    <w:pPr>
      <w:spacing w:before="0" w:after="80" w:line="280" w:lineRule="atLeast"/>
    </w:pPr>
    <w:rPr>
      <w:sz w:val="26"/>
      <w:lang w:val="en-GB"/>
    </w:rPr>
  </w:style>
  <w:style w:type="paragraph" w:customStyle="1" w:styleId="Rutatext">
    <w:name w:val="Ruta text"/>
    <w:basedOn w:val="Normal"/>
    <w:uiPriority w:val="99"/>
    <w:qFormat/>
    <w:rsid w:val="00862C9C"/>
    <w:pPr>
      <w:tabs>
        <w:tab w:val="left" w:pos="284"/>
      </w:tabs>
      <w:spacing w:line="250" w:lineRule="atLeast"/>
    </w:pPr>
    <w:rPr>
      <w:rFonts w:asciiTheme="majorHAnsi" w:hAnsiTheme="majorHAnsi" w:cstheme="minorBidi"/>
      <w:sz w:val="20"/>
      <w:szCs w:val="19"/>
      <w:lang w:val="en-GB" w:eastAsia="en-US"/>
    </w:rPr>
  </w:style>
  <w:style w:type="paragraph" w:customStyle="1" w:styleId="F6C63A2A74BC4C8BA0B145B94FE83831">
    <w:name w:val="F6C63A2A74BC4C8BA0B145B94FE83831"/>
    <w:rsid w:val="00A87823"/>
    <w:pPr>
      <w:spacing w:after="400" w:line="8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84"/>
      <w:szCs w:val="48"/>
      <w:lang w:eastAsia="en-US"/>
    </w:rPr>
  </w:style>
  <w:style w:type="paragraph" w:customStyle="1" w:styleId="F6C63A2A74BC4C8BA0B145B94FE838311">
    <w:name w:val="F6C63A2A74BC4C8BA0B145B94FE838311"/>
    <w:rsid w:val="00A87823"/>
    <w:pPr>
      <w:spacing w:after="400" w:line="8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84"/>
      <w:szCs w:val="48"/>
      <w:lang w:eastAsia="en-US"/>
    </w:rPr>
  </w:style>
  <w:style w:type="paragraph" w:customStyle="1" w:styleId="82A5C4657E204D92B802C1265DF06A0C">
    <w:name w:val="82A5C4657E204D92B802C1265DF06A0C"/>
    <w:rsid w:val="00A87823"/>
    <w:pPr>
      <w:numPr>
        <w:ilvl w:val="1"/>
      </w:numPr>
      <w:spacing w:before="240" w:after="240" w:line="360" w:lineRule="atLeast"/>
      <w:contextualSpacing/>
      <w:jc w:val="center"/>
    </w:pPr>
    <w:rPr>
      <w:rFonts w:asciiTheme="majorHAnsi" w:eastAsiaTheme="majorEastAsia" w:hAnsiTheme="majorHAnsi" w:cstheme="majorBidi"/>
      <w:bCs/>
      <w:sz w:val="42"/>
      <w:szCs w:val="24"/>
      <w:lang w:eastAsia="en-US"/>
    </w:rPr>
  </w:style>
  <w:style w:type="paragraph" w:customStyle="1" w:styleId="F6C63A2A74BC4C8BA0B145B94FE838312">
    <w:name w:val="F6C63A2A74BC4C8BA0B145B94FE838312"/>
    <w:rsid w:val="00A87823"/>
    <w:pPr>
      <w:spacing w:after="400" w:line="8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84"/>
      <w:szCs w:val="48"/>
      <w:lang w:eastAsia="en-US"/>
    </w:rPr>
  </w:style>
  <w:style w:type="paragraph" w:customStyle="1" w:styleId="82A5C4657E204D92B802C1265DF06A0C1">
    <w:name w:val="82A5C4657E204D92B802C1265DF06A0C1"/>
    <w:rsid w:val="00A87823"/>
    <w:pPr>
      <w:numPr>
        <w:ilvl w:val="1"/>
      </w:numPr>
      <w:spacing w:before="240" w:after="240" w:line="360" w:lineRule="atLeast"/>
      <w:contextualSpacing/>
      <w:jc w:val="center"/>
    </w:pPr>
    <w:rPr>
      <w:rFonts w:asciiTheme="majorHAnsi" w:eastAsiaTheme="majorEastAsia" w:hAnsiTheme="majorHAnsi" w:cstheme="majorBidi"/>
      <w:bCs/>
      <w:sz w:val="42"/>
      <w:szCs w:val="24"/>
      <w:lang w:eastAsia="en-US"/>
    </w:rPr>
  </w:style>
  <w:style w:type="paragraph" w:customStyle="1" w:styleId="8380C6645AF64B40B3179A652CE31344">
    <w:name w:val="8380C6645AF64B40B3179A652CE31344"/>
    <w:rsid w:val="00A87823"/>
    <w:pPr>
      <w:keepNext/>
      <w:keepLines/>
      <w:spacing w:before="480" w:after="40" w:line="740" w:lineRule="atLeast"/>
      <w:contextualSpacing/>
      <w:outlineLvl w:val="0"/>
    </w:pPr>
    <w:rPr>
      <w:rFonts w:asciiTheme="majorHAnsi" w:eastAsiaTheme="majorEastAsia" w:hAnsiTheme="majorHAnsi" w:cstheme="majorBidi"/>
      <w:b/>
      <w:sz w:val="68"/>
      <w:szCs w:val="28"/>
      <w:lang w:eastAsia="en-US"/>
    </w:rPr>
  </w:style>
  <w:style w:type="paragraph" w:customStyle="1" w:styleId="F6C63A2A74BC4C8BA0B145B94FE838313">
    <w:name w:val="F6C63A2A74BC4C8BA0B145B94FE838313"/>
    <w:rsid w:val="00A87823"/>
    <w:pPr>
      <w:spacing w:after="400" w:line="8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84"/>
      <w:szCs w:val="48"/>
      <w:lang w:eastAsia="en-US"/>
    </w:rPr>
  </w:style>
  <w:style w:type="paragraph" w:customStyle="1" w:styleId="82A5C4657E204D92B802C1265DF06A0C2">
    <w:name w:val="82A5C4657E204D92B802C1265DF06A0C2"/>
    <w:rsid w:val="00A87823"/>
    <w:pPr>
      <w:numPr>
        <w:ilvl w:val="1"/>
      </w:numPr>
      <w:spacing w:before="240" w:after="240" w:line="360" w:lineRule="atLeast"/>
      <w:contextualSpacing/>
      <w:jc w:val="center"/>
    </w:pPr>
    <w:rPr>
      <w:rFonts w:asciiTheme="majorHAnsi" w:eastAsiaTheme="majorEastAsia" w:hAnsiTheme="majorHAnsi" w:cstheme="majorBidi"/>
      <w:bCs/>
      <w:sz w:val="42"/>
      <w:szCs w:val="24"/>
      <w:lang w:eastAsia="en-US"/>
    </w:rPr>
  </w:style>
  <w:style w:type="paragraph" w:customStyle="1" w:styleId="2E88146D7D514529A8A10DE20D3DBBB3">
    <w:name w:val="2E88146D7D514529A8A10DE20D3DBBB3"/>
    <w:rsid w:val="00A87823"/>
    <w:pPr>
      <w:spacing w:after="280" w:line="360" w:lineRule="atLeast"/>
    </w:pPr>
    <w:rPr>
      <w:rFonts w:ascii="Gill Sans MT" w:hAnsi="Gill Sans MT"/>
      <w:sz w:val="28"/>
      <w:szCs w:val="19"/>
      <w:lang w:eastAsia="en-US"/>
    </w:rPr>
  </w:style>
  <w:style w:type="paragraph" w:customStyle="1" w:styleId="F6C63A2A74BC4C8BA0B145B94FE838314">
    <w:name w:val="F6C63A2A74BC4C8BA0B145B94FE838314"/>
    <w:rsid w:val="00A87823"/>
    <w:pPr>
      <w:spacing w:after="400" w:line="8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84"/>
      <w:szCs w:val="48"/>
      <w:lang w:eastAsia="en-US"/>
    </w:rPr>
  </w:style>
  <w:style w:type="paragraph" w:customStyle="1" w:styleId="82A5C4657E204D92B802C1265DF06A0C3">
    <w:name w:val="82A5C4657E204D92B802C1265DF06A0C3"/>
    <w:rsid w:val="00A87823"/>
    <w:pPr>
      <w:numPr>
        <w:ilvl w:val="1"/>
      </w:numPr>
      <w:spacing w:before="240" w:after="240" w:line="360" w:lineRule="atLeast"/>
      <w:contextualSpacing/>
      <w:jc w:val="center"/>
    </w:pPr>
    <w:rPr>
      <w:rFonts w:asciiTheme="majorHAnsi" w:eastAsiaTheme="majorEastAsia" w:hAnsiTheme="majorHAnsi" w:cstheme="majorBidi"/>
      <w:bCs/>
      <w:sz w:val="42"/>
      <w:szCs w:val="24"/>
      <w:lang w:eastAsia="en-US"/>
    </w:rPr>
  </w:style>
  <w:style w:type="paragraph" w:customStyle="1" w:styleId="2E88146D7D514529A8A10DE20D3DBBB31">
    <w:name w:val="2E88146D7D514529A8A10DE20D3DBBB31"/>
    <w:rsid w:val="00A87823"/>
    <w:pPr>
      <w:spacing w:after="280" w:line="360" w:lineRule="atLeast"/>
    </w:pPr>
    <w:rPr>
      <w:rFonts w:ascii="Gill Sans MT" w:hAnsi="Gill Sans MT"/>
      <w:sz w:val="28"/>
      <w:szCs w:val="19"/>
      <w:lang w:eastAsia="en-US"/>
    </w:rPr>
  </w:style>
  <w:style w:type="paragraph" w:customStyle="1" w:styleId="1274F47C765344BDA04C510A2E858673">
    <w:name w:val="1274F47C765344BDA04C510A2E858673"/>
    <w:rsid w:val="00A87823"/>
    <w:pPr>
      <w:spacing w:after="180" w:line="240" w:lineRule="atLeast"/>
    </w:pPr>
    <w:rPr>
      <w:sz w:val="20"/>
      <w:szCs w:val="19"/>
      <w:lang w:eastAsia="en-US"/>
    </w:rPr>
  </w:style>
  <w:style w:type="paragraph" w:customStyle="1" w:styleId="3B99B061B21343FBB6175CA85D1B287F">
    <w:name w:val="3B99B061B21343FBB6175CA85D1B287F"/>
    <w:rsid w:val="00A87823"/>
    <w:pPr>
      <w:spacing w:after="400" w:line="8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84"/>
      <w:szCs w:val="48"/>
      <w:lang w:eastAsia="en-US"/>
    </w:rPr>
  </w:style>
  <w:style w:type="paragraph" w:customStyle="1" w:styleId="2E88146D7D514529A8A10DE20D3DBBB32">
    <w:name w:val="2E88146D7D514529A8A10DE20D3DBBB32"/>
    <w:rsid w:val="00A87823"/>
    <w:pPr>
      <w:spacing w:after="280" w:line="360" w:lineRule="atLeast"/>
    </w:pPr>
    <w:rPr>
      <w:rFonts w:ascii="Gill Sans MT" w:hAnsi="Gill Sans MT"/>
      <w:sz w:val="28"/>
      <w:szCs w:val="19"/>
      <w:lang w:eastAsia="en-US"/>
    </w:rPr>
  </w:style>
  <w:style w:type="paragraph" w:customStyle="1" w:styleId="9714C7C05ABD46CB94825E530C52EEBF">
    <w:name w:val="9714C7C05ABD46CB94825E530C52EEBF"/>
    <w:rsid w:val="00A87823"/>
  </w:style>
  <w:style w:type="paragraph" w:customStyle="1" w:styleId="AD7C4E941FEF46C1B11A7CF35FDDC5D7">
    <w:name w:val="AD7C4E941FEF46C1B11A7CF35FDDC5D7"/>
    <w:rsid w:val="00207757"/>
  </w:style>
  <w:style w:type="paragraph" w:customStyle="1" w:styleId="B9732E42F2AF411FA3E7AE46559C1E39">
    <w:name w:val="B9732E42F2AF411FA3E7AE46559C1E39"/>
    <w:rsid w:val="00207757"/>
  </w:style>
  <w:style w:type="paragraph" w:customStyle="1" w:styleId="3CCAA27E4A2D464AB5B94AA223F8D229">
    <w:name w:val="3CCAA27E4A2D464AB5B94AA223F8D229"/>
    <w:rsid w:val="00207757"/>
  </w:style>
  <w:style w:type="paragraph" w:customStyle="1" w:styleId="B72AB202F6DE4FCBA5AB90182AE0B16C">
    <w:name w:val="B72AB202F6DE4FCBA5AB90182AE0B16C"/>
    <w:rsid w:val="00207757"/>
  </w:style>
  <w:style w:type="paragraph" w:customStyle="1" w:styleId="CD19A50D53844882B1FDB274355A3FBA">
    <w:name w:val="CD19A50D53844882B1FDB274355A3FBA"/>
    <w:rsid w:val="00207757"/>
  </w:style>
  <w:style w:type="paragraph" w:customStyle="1" w:styleId="3B99B061B21343FBB6175CA85D1B287F1">
    <w:name w:val="3B99B061B21343FBB6175CA85D1B287F1"/>
    <w:rsid w:val="00862C9C"/>
    <w:pPr>
      <w:spacing w:after="400" w:line="8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84"/>
      <w:szCs w:val="48"/>
      <w:lang w:eastAsia="en-US"/>
    </w:rPr>
  </w:style>
  <w:style w:type="paragraph" w:customStyle="1" w:styleId="9714C7C05ABD46CB94825E530C52EEBF1">
    <w:name w:val="9714C7C05ABD46CB94825E530C52EEBF1"/>
    <w:rsid w:val="00862C9C"/>
    <w:pPr>
      <w:numPr>
        <w:ilvl w:val="1"/>
      </w:numPr>
      <w:spacing w:before="240" w:after="240" w:line="360" w:lineRule="atLeast"/>
      <w:contextualSpacing/>
      <w:jc w:val="center"/>
    </w:pPr>
    <w:rPr>
      <w:rFonts w:asciiTheme="majorHAnsi" w:eastAsiaTheme="majorEastAsia" w:hAnsiTheme="majorHAnsi" w:cstheme="majorBidi"/>
      <w:bCs/>
      <w:sz w:val="42"/>
      <w:szCs w:val="24"/>
      <w:lang w:eastAsia="en-US"/>
    </w:rPr>
  </w:style>
  <w:style w:type="paragraph" w:customStyle="1" w:styleId="A1923078E3224026BBA713945CB7E53A">
    <w:name w:val="A1923078E3224026BBA713945CB7E53A"/>
    <w:rsid w:val="00862C9C"/>
    <w:pPr>
      <w:keepNext/>
      <w:keepLines/>
      <w:spacing w:before="480" w:after="40" w:line="740" w:lineRule="atLeast"/>
      <w:contextualSpacing/>
      <w:outlineLvl w:val="0"/>
    </w:pPr>
    <w:rPr>
      <w:rFonts w:asciiTheme="majorHAnsi" w:eastAsiaTheme="majorEastAsia" w:hAnsiTheme="majorHAnsi" w:cstheme="majorBidi"/>
      <w:b/>
      <w:sz w:val="68"/>
      <w:szCs w:val="28"/>
      <w:lang w:eastAsia="en-US"/>
    </w:rPr>
  </w:style>
  <w:style w:type="paragraph" w:customStyle="1" w:styleId="2E88146D7D514529A8A10DE20D3DBBB33">
    <w:name w:val="2E88146D7D514529A8A10DE20D3DBBB33"/>
    <w:rsid w:val="00862C9C"/>
    <w:pPr>
      <w:spacing w:after="280" w:line="360" w:lineRule="atLeast"/>
    </w:pPr>
    <w:rPr>
      <w:rFonts w:ascii="Gill Sans MT" w:hAnsi="Gill Sans MT"/>
      <w:sz w:val="28"/>
      <w:szCs w:val="19"/>
      <w:lang w:eastAsia="en-US"/>
    </w:rPr>
  </w:style>
  <w:style w:type="paragraph" w:customStyle="1" w:styleId="50469AA7CCD842DCB4BBDB6346884210">
    <w:name w:val="50469AA7CCD842DCB4BBDB6346884210"/>
    <w:rsid w:val="00862C9C"/>
  </w:style>
  <w:style w:type="paragraph" w:customStyle="1" w:styleId="3B99B061B21343FBB6175CA85D1B287F2">
    <w:name w:val="3B99B061B21343FBB6175CA85D1B287F2"/>
    <w:rsid w:val="00862C9C"/>
    <w:pPr>
      <w:spacing w:after="400" w:line="8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84"/>
      <w:szCs w:val="48"/>
      <w:lang w:eastAsia="en-US"/>
    </w:rPr>
  </w:style>
  <w:style w:type="paragraph" w:customStyle="1" w:styleId="9714C7C05ABD46CB94825E530C52EEBF2">
    <w:name w:val="9714C7C05ABD46CB94825E530C52EEBF2"/>
    <w:rsid w:val="00862C9C"/>
    <w:pPr>
      <w:numPr>
        <w:ilvl w:val="1"/>
      </w:numPr>
      <w:spacing w:before="240" w:after="240" w:line="360" w:lineRule="atLeast"/>
      <w:contextualSpacing/>
      <w:jc w:val="center"/>
    </w:pPr>
    <w:rPr>
      <w:rFonts w:asciiTheme="majorHAnsi" w:eastAsiaTheme="majorEastAsia" w:hAnsiTheme="majorHAnsi" w:cstheme="majorBidi"/>
      <w:bCs/>
      <w:sz w:val="42"/>
      <w:szCs w:val="24"/>
      <w:lang w:eastAsia="en-US"/>
    </w:rPr>
  </w:style>
  <w:style w:type="paragraph" w:customStyle="1" w:styleId="A1923078E3224026BBA713945CB7E53A1">
    <w:name w:val="A1923078E3224026BBA713945CB7E53A1"/>
    <w:rsid w:val="00862C9C"/>
    <w:pPr>
      <w:keepNext/>
      <w:keepLines/>
      <w:spacing w:before="480" w:after="40" w:line="740" w:lineRule="atLeast"/>
      <w:contextualSpacing/>
      <w:outlineLvl w:val="0"/>
    </w:pPr>
    <w:rPr>
      <w:rFonts w:asciiTheme="majorHAnsi" w:eastAsiaTheme="majorEastAsia" w:hAnsiTheme="majorHAnsi" w:cstheme="majorBidi"/>
      <w:b/>
      <w:sz w:val="68"/>
      <w:szCs w:val="28"/>
      <w:lang w:eastAsia="en-US"/>
    </w:rPr>
  </w:style>
  <w:style w:type="paragraph" w:customStyle="1" w:styleId="2E88146D7D514529A8A10DE20D3DBBB34">
    <w:name w:val="2E88146D7D514529A8A10DE20D3DBBB34"/>
    <w:rsid w:val="00862C9C"/>
    <w:pPr>
      <w:spacing w:after="280" w:line="360" w:lineRule="atLeast"/>
    </w:pPr>
    <w:rPr>
      <w:rFonts w:ascii="Gill Sans MT" w:hAnsi="Gill Sans MT"/>
      <w:sz w:val="28"/>
      <w:szCs w:val="19"/>
      <w:lang w:eastAsia="en-US"/>
    </w:rPr>
  </w:style>
  <w:style w:type="paragraph" w:customStyle="1" w:styleId="50469AA7CCD842DCB4BBDB63468842101">
    <w:name w:val="50469AA7CCD842DCB4BBDB63468842101"/>
    <w:rsid w:val="00862C9C"/>
    <w:pPr>
      <w:spacing w:after="180" w:line="240" w:lineRule="atLeast"/>
    </w:pPr>
    <w:rPr>
      <w:sz w:val="20"/>
      <w:szCs w:val="19"/>
      <w:lang w:eastAsia="en-US"/>
    </w:rPr>
  </w:style>
  <w:style w:type="paragraph" w:customStyle="1" w:styleId="2FB0E7B9032F4565A34E8459D54A288D">
    <w:name w:val="2FB0E7B9032F4565A34E8459D54A288D"/>
    <w:rsid w:val="00862C9C"/>
  </w:style>
  <w:style w:type="paragraph" w:customStyle="1" w:styleId="51E2033EB0BC44AC84A1DC7E828C9DA7">
    <w:name w:val="51E2033EB0BC44AC84A1DC7E828C9DA7"/>
    <w:rsid w:val="00862C9C"/>
  </w:style>
  <w:style w:type="paragraph" w:customStyle="1" w:styleId="8F29DB50E2594AF9B513C34577E65FAC">
    <w:name w:val="8F29DB50E2594AF9B513C34577E65FAC"/>
    <w:rsid w:val="00862C9C"/>
  </w:style>
  <w:style w:type="paragraph" w:customStyle="1" w:styleId="533F2C627B0249FFB8765B37304F8BB1">
    <w:name w:val="533F2C627B0249FFB8765B37304F8BB1"/>
    <w:rsid w:val="00862C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n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012A8-CBDD-4A04-A70D-33179C0D8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A4_folder.dotx</Template>
  <TotalTime>902</TotalTime>
  <Pages>3</Pages>
  <Words>28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Hanna Håkansson</cp:lastModifiedBy>
  <cp:revision>75</cp:revision>
  <dcterms:created xsi:type="dcterms:W3CDTF">2016-05-12T06:02:00Z</dcterms:created>
  <dcterms:modified xsi:type="dcterms:W3CDTF">2018-10-19T14:36:00Z</dcterms:modified>
</cp:coreProperties>
</file>