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702" w:tblpY="10717"/>
        <w:tblOverlap w:val="never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B138DB" w14:paraId="70BFFF13" w14:textId="77777777" w:rsidTr="00785FF3">
        <w:trPr>
          <w:trHeight w:hRule="exact" w:val="1134"/>
        </w:trPr>
        <w:tc>
          <w:tcPr>
            <w:tcW w:w="8505" w:type="dxa"/>
          </w:tcPr>
          <w:bookmarkStart w:id="0" w:name="_GoBack"/>
          <w:bookmarkEnd w:id="0"/>
          <w:p w14:paraId="0CD8B5B8" w14:textId="6364220A" w:rsidR="00B138DB" w:rsidRPr="00785FF3" w:rsidRDefault="00960368" w:rsidP="00B138DB">
            <w:pPr>
              <w:pStyle w:val="Rubrik1"/>
              <w:outlineLvl w:val="0"/>
            </w:pPr>
            <w:sdt>
              <w:sdtPr>
                <w:id w:val="453452803"/>
                <w:placeholder>
                  <w:docPart w:val="B174D3A60D89489E80B59FB620D258D3"/>
                </w:placeholder>
                <w:temporary/>
                <w:showingPlcHdr/>
              </w:sdtPr>
              <w:sdtEndPr/>
              <w:sdtContent>
                <w:r w:rsidR="00B138DB">
                  <w:rPr>
                    <w:rStyle w:val="Platshllartext"/>
                  </w:rPr>
                  <w:t>Rubrik</w:t>
                </w:r>
              </w:sdtContent>
            </w:sdt>
          </w:p>
        </w:tc>
      </w:tr>
      <w:tr w:rsidR="00B138DB" w14:paraId="4FEE5648" w14:textId="77777777" w:rsidTr="00785FF3">
        <w:trPr>
          <w:trHeight w:hRule="exact" w:val="1077"/>
        </w:trPr>
        <w:tc>
          <w:tcPr>
            <w:tcW w:w="8505" w:type="dxa"/>
          </w:tcPr>
          <w:p w14:paraId="10A974B1" w14:textId="11EDB8F1" w:rsidR="00B138DB" w:rsidRPr="00785FF3" w:rsidRDefault="00960368" w:rsidP="00B138DB">
            <w:pPr>
              <w:pStyle w:val="Normalstor"/>
            </w:pPr>
            <w:sdt>
              <w:sdtPr>
                <w:rPr>
                  <w:szCs w:val="110"/>
                </w:rPr>
                <w:id w:val="-2014363864"/>
                <w:placeholder>
                  <w:docPart w:val="3005B12835794DDD939ACC9C29FC9BA5"/>
                </w:placeholder>
                <w:temporary/>
                <w:showingPlcHdr/>
              </w:sdtPr>
              <w:sdtEndPr/>
              <w:sdtContent>
                <w:r w:rsidR="00B138DB">
                  <w:rPr>
                    <w:rStyle w:val="Platshllartext"/>
                  </w:rPr>
                  <w:t>Text</w:t>
                </w:r>
              </w:sdtContent>
            </w:sdt>
          </w:p>
        </w:tc>
      </w:tr>
      <w:tr w:rsidR="00B138DB" w:rsidRPr="000A32A9" w14:paraId="710E8EDF" w14:textId="77777777" w:rsidTr="00785FF3">
        <w:trPr>
          <w:trHeight w:hRule="exact" w:val="1587"/>
        </w:trPr>
        <w:tc>
          <w:tcPr>
            <w:tcW w:w="8505" w:type="dxa"/>
          </w:tcPr>
          <w:p w14:paraId="728B9CE2" w14:textId="3F94A81D" w:rsidR="00B138DB" w:rsidRPr="00C34082" w:rsidRDefault="00960368" w:rsidP="00B138DB">
            <w:sdt>
              <w:sdtPr>
                <w:rPr>
                  <w:szCs w:val="110"/>
                </w:rPr>
                <w:id w:val="-69038912"/>
                <w:placeholder>
                  <w:docPart w:val="BB67257ED0DF4A91A637628E60CE8E4E"/>
                </w:placeholder>
                <w:temporary/>
                <w:showingPlcHdr/>
              </w:sdtPr>
              <w:sdtEndPr/>
              <w:sdtContent>
                <w:r w:rsidR="00B138DB">
                  <w:rPr>
                    <w:rStyle w:val="Platshllartext"/>
                    <w:lang w:val="en-US"/>
                  </w:rPr>
                  <w:t>Text</w:t>
                </w:r>
              </w:sdtContent>
            </w:sdt>
          </w:p>
        </w:tc>
      </w:tr>
    </w:tbl>
    <w:tbl>
      <w:tblPr>
        <w:tblStyle w:val="Tabellrutnt"/>
        <w:tblpPr w:vertAnchor="page" w:horzAnchor="page" w:tblpX="1135" w:tblpY="15508"/>
        <w:tblOverlap w:val="never"/>
        <w:tblW w:w="10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3"/>
        <w:gridCol w:w="3855"/>
      </w:tblGrid>
      <w:tr w:rsidR="000149ED" w14:paraId="3966E3A6" w14:textId="77777777" w:rsidTr="00EB1041">
        <w:trPr>
          <w:trHeight w:hRule="exact" w:val="567"/>
        </w:trPr>
        <w:tc>
          <w:tcPr>
            <w:tcW w:w="6523" w:type="dxa"/>
          </w:tcPr>
          <w:p w14:paraId="00A96B2C" w14:textId="7393DCBB" w:rsidR="000149ED" w:rsidRPr="00C34082" w:rsidRDefault="00EB1041" w:rsidP="00EB1041">
            <w:pPr>
              <w:pStyle w:val="Rubrik2"/>
              <w:outlineLvl w:val="1"/>
              <w:rPr>
                <w:szCs w:val="24"/>
              </w:rPr>
            </w:pPr>
            <w:r>
              <w:t>osthammar.se/</w:t>
            </w:r>
            <w:sdt>
              <w:sdtPr>
                <w:id w:val="-1408913783"/>
                <w:placeholder>
                  <w:docPart w:val="10FE6F44F7B84FCC8004B0CAFD0B7BC9"/>
                </w:placeholder>
                <w:temporary/>
                <w:showingPlcHdr/>
              </w:sdtPr>
              <w:sdtEndPr/>
              <w:sdtContent>
                <w:r>
                  <w:rPr>
                    <w:rStyle w:val="Platshllartext"/>
                    <w:lang w:val="en-US"/>
                  </w:rPr>
                  <w:t>Text</w:t>
                </w:r>
              </w:sdtContent>
            </w:sdt>
            <w:r w:rsidR="000149ED" w:rsidRPr="00C34082">
              <w:rPr>
                <w:rFonts w:ascii="Times New Roman" w:hAnsi="Times New Roman" w:cs="Times New Roman"/>
                <w:noProof/>
                <w:szCs w:val="24"/>
                <w:lang w:eastAsia="sv-S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38290D" wp14:editId="748BB814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14430375</wp:posOffset>
                      </wp:positionV>
                      <wp:extent cx="2847975" cy="514350"/>
                      <wp:effectExtent l="0" t="0" r="0" b="0"/>
                      <wp:wrapNone/>
                      <wp:docPr id="8" name="Textrut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797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E0B402B" w14:textId="77777777" w:rsidR="000149ED" w:rsidRDefault="000149ED" w:rsidP="000149ED">
                                  <w:pPr>
                                    <w:rPr>
                                      <w:spacing w:val="4"/>
                                      <w:sz w:val="34"/>
                                      <w:szCs w:val="34"/>
                                    </w:rPr>
                                  </w:pPr>
                                  <w:r>
                                    <w:rPr>
                                      <w:spacing w:val="4"/>
                                      <w:sz w:val="34"/>
                                      <w:szCs w:val="34"/>
                                    </w:rPr>
                                    <w:t>osthammar.se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3829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8" o:spid="_x0000_s1026" type="#_x0000_t202" style="position:absolute;margin-left:48.75pt;margin-top:1136.25pt;width:224.2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" filled="f" stroked="f" strokeweight=".5pt">
                      <v:textbox>
                        <w:txbxContent>
                          <w:p w14:paraId="2E0B402B" w14:textId="77777777" w:rsidR="000149ED" w:rsidRDefault="000149ED" w:rsidP="000149ED">
                            <w:pPr>
                              <w:rPr>
                                <w:spacing w:val="4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spacing w:val="4"/>
                                <w:sz w:val="34"/>
                                <w:szCs w:val="34"/>
                              </w:rPr>
                              <w:t>osthammar.se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55" w:type="dxa"/>
          </w:tcPr>
          <w:p w14:paraId="7E811746" w14:textId="77777777" w:rsidR="000149ED" w:rsidRDefault="000149ED" w:rsidP="00EB1041"/>
        </w:tc>
      </w:tr>
    </w:tbl>
    <w:p w14:paraId="6CF20F05" w14:textId="0CD10543" w:rsidR="0034659D" w:rsidRPr="00C34082" w:rsidRDefault="005C5180" w:rsidP="00117EB2">
      <w:r>
        <w:rPr>
          <w:noProof/>
        </w:rPr>
        <w:drawing>
          <wp:anchor distT="0" distB="0" distL="114300" distR="114300" simplePos="0" relativeHeight="251657215" behindDoc="1" locked="1" layoutInCell="1" allowOverlap="1" wp14:anchorId="49C38932" wp14:editId="2E57A7DA">
            <wp:simplePos x="0" y="0"/>
            <wp:positionH relativeFrom="page">
              <wp:posOffset>2095500</wp:posOffset>
            </wp:positionH>
            <wp:positionV relativeFrom="page">
              <wp:posOffset>1674495</wp:posOffset>
            </wp:positionV>
            <wp:extent cx="4104000" cy="4680000"/>
            <wp:effectExtent l="0" t="0" r="0" b="6350"/>
            <wp:wrapNone/>
            <wp:docPr id="1" name="Bildobjek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000" cy="46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54BE" w:rsidRPr="00785FF3">
        <w:rPr>
          <w:noProof/>
        </w:rPr>
        <w:drawing>
          <wp:anchor distT="0" distB="0" distL="114300" distR="114300" simplePos="0" relativeHeight="251658240" behindDoc="1" locked="0" layoutInCell="1" allowOverlap="1" wp14:anchorId="2572C9C4" wp14:editId="6E9522FB">
            <wp:simplePos x="0" y="0"/>
            <wp:positionH relativeFrom="page">
              <wp:posOffset>288290</wp:posOffset>
            </wp:positionH>
            <wp:positionV relativeFrom="page">
              <wp:posOffset>288290</wp:posOffset>
            </wp:positionV>
            <wp:extent cx="6984000" cy="10116000"/>
            <wp:effectExtent l="0" t="0" r="7620" b="0"/>
            <wp:wrapNone/>
            <wp:docPr id="10" name="Bildobjekt 9">
              <a:extLst xmlns:a="http://schemas.openxmlformats.org/drawingml/2006/main">
                <a:ext uri="{FF2B5EF4-FFF2-40B4-BE49-F238E27FC236}">
                  <a16:creationId xmlns:a16="http://schemas.microsoft.com/office/drawing/2014/main" id="{63975A74-6DC4-44F6-A6E7-D6292570C5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dobjekt 9" descr="En bild som visar kuvert&#10;&#10;Beskrivning genererad med mycket hög exakthet">
                      <a:extLst>
                        <a:ext uri="{FF2B5EF4-FFF2-40B4-BE49-F238E27FC236}">
                          <a16:creationId xmlns:a16="http://schemas.microsoft.com/office/drawing/2014/main" id="{63975A74-6DC4-44F6-A6E7-D6292570C5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5" t="1131" r="2718" b="1892"/>
                    <a:stretch/>
                  </pic:blipFill>
                  <pic:spPr bwMode="auto">
                    <a:xfrm>
                      <a:off x="0" y="0"/>
                      <a:ext cx="6984000" cy="10116000"/>
                    </a:xfrm>
                    <a:custGeom>
                      <a:avLst/>
                      <a:gdLst>
                        <a:gd name="connsiteX0" fmla="*/ 1319182 w 4829927"/>
                        <a:gd name="connsiteY0" fmla="*/ 985838 h 6858000"/>
                        <a:gd name="connsiteX1" fmla="*/ 1319182 w 4829927"/>
                        <a:gd name="connsiteY1" fmla="*/ 4048125 h 6858000"/>
                        <a:gd name="connsiteX2" fmla="*/ 3996113 w 4829927"/>
                        <a:gd name="connsiteY2" fmla="*/ 2668503 h 6858000"/>
                        <a:gd name="connsiteX3" fmla="*/ 0 w 4829927"/>
                        <a:gd name="connsiteY3" fmla="*/ 0 h 6858000"/>
                        <a:gd name="connsiteX4" fmla="*/ 4829927 w 4829927"/>
                        <a:gd name="connsiteY4" fmla="*/ 0 h 6858000"/>
                        <a:gd name="connsiteX5" fmla="*/ 4829927 w 4829927"/>
                        <a:gd name="connsiteY5" fmla="*/ 6858000 h 6858000"/>
                        <a:gd name="connsiteX6" fmla="*/ 0 w 4829927"/>
                        <a:gd name="connsiteY6" fmla="*/ 6858000 h 6858000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</a:cxnLst>
                      <a:rect l="l" t="t" r="r" b="b"/>
                      <a:pathLst>
                        <a:path w="4829927" h="6858000">
                          <a:moveTo>
                            <a:pt x="1319182" y="985838"/>
                          </a:moveTo>
                          <a:lnTo>
                            <a:pt x="1319182" y="4048125"/>
                          </a:lnTo>
                          <a:lnTo>
                            <a:pt x="3996113" y="2668503"/>
                          </a:lnTo>
                          <a:close/>
                          <a:moveTo>
                            <a:pt x="0" y="0"/>
                          </a:moveTo>
                          <a:lnTo>
                            <a:pt x="4829927" y="0"/>
                          </a:lnTo>
                          <a:lnTo>
                            <a:pt x="4829927" y="6858000"/>
                          </a:lnTo>
                          <a:lnTo>
                            <a:pt x="0" y="6858000"/>
                          </a:lnTo>
                          <a:close/>
                        </a:path>
                      </a:pathLst>
                    </a:cu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9ED">
        <w:rPr>
          <w:noProof/>
        </w:rPr>
        <w:drawing>
          <wp:anchor distT="0" distB="0" distL="114300" distR="114300" simplePos="0" relativeHeight="251659264" behindDoc="0" locked="0" layoutInCell="1" allowOverlap="1" wp14:anchorId="71B8ABEB" wp14:editId="765E63C0">
            <wp:simplePos x="0" y="0"/>
            <wp:positionH relativeFrom="page">
              <wp:posOffset>4857115</wp:posOffset>
            </wp:positionH>
            <wp:positionV relativeFrom="page">
              <wp:posOffset>9350375</wp:posOffset>
            </wp:positionV>
            <wp:extent cx="1980000" cy="622800"/>
            <wp:effectExtent l="0" t="0" r="1270" b="6350"/>
            <wp:wrapNone/>
            <wp:docPr id="9" name="Bildobjekt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Bildobjekt 4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62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659D" w:rsidRPr="00C34082" w:rsidSect="005538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284" w:bottom="284" w:left="284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E44D0" w14:textId="77777777" w:rsidR="00960368" w:rsidRDefault="00960368" w:rsidP="00ED6C6F">
      <w:pPr>
        <w:spacing w:after="0" w:line="240" w:lineRule="auto"/>
      </w:pPr>
      <w:r>
        <w:separator/>
      </w:r>
    </w:p>
  </w:endnote>
  <w:endnote w:type="continuationSeparator" w:id="0">
    <w:p w14:paraId="407A9426" w14:textId="77777777" w:rsidR="00960368" w:rsidRDefault="00960368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CD209" w14:textId="77777777" w:rsidR="006D4D64" w:rsidRDefault="006D4D64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23DF4" w14:textId="073353D1" w:rsidR="00755283" w:rsidRDefault="00C34082">
    <w:pPr>
      <w:pStyle w:val="Sidfo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9CD47A1" wp14:editId="15E075BF">
          <wp:simplePos x="0" y="0"/>
          <wp:positionH relativeFrom="column">
            <wp:posOffset>4682902</wp:posOffset>
          </wp:positionH>
          <wp:positionV relativeFrom="paragraph">
            <wp:posOffset>-1188085</wp:posOffset>
          </wp:positionV>
          <wp:extent cx="1980000" cy="622800"/>
          <wp:effectExtent l="0" t="0" r="1270" b="6350"/>
          <wp:wrapNone/>
          <wp:docPr id="49" name="Bildobjekt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sthammar_en del av roslage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62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2E9139" w14:textId="77777777" w:rsidR="006D4D64" w:rsidRDefault="006D4D64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7527F" w14:textId="77777777" w:rsidR="00960368" w:rsidRDefault="00960368" w:rsidP="00ED6C6F">
      <w:pPr>
        <w:spacing w:after="0" w:line="240" w:lineRule="auto"/>
      </w:pPr>
      <w:r>
        <w:separator/>
      </w:r>
    </w:p>
  </w:footnote>
  <w:footnote w:type="continuationSeparator" w:id="0">
    <w:p w14:paraId="76113F15" w14:textId="77777777" w:rsidR="00960368" w:rsidRDefault="00960368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AD7B2" w14:textId="77777777" w:rsidR="006D4D64" w:rsidRDefault="006D4D64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59CFA" w14:textId="6F9701DA" w:rsidR="00C76B9B" w:rsidRDefault="00C76B9B">
    <w:pPr>
      <w:pStyle w:val="Sidhuvud"/>
      <w:rPr>
        <w:noProof/>
      </w:rPr>
    </w:pPr>
  </w:p>
  <w:p w14:paraId="024B105B" w14:textId="75D34B49" w:rsidR="00437527" w:rsidRDefault="00437527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3000A" w14:textId="77777777" w:rsidR="006D4D64" w:rsidRDefault="006D4D6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13588"/>
    <w:rsid w:val="000149ED"/>
    <w:rsid w:val="0001696E"/>
    <w:rsid w:val="00023CF5"/>
    <w:rsid w:val="000304A9"/>
    <w:rsid w:val="0004794D"/>
    <w:rsid w:val="00053631"/>
    <w:rsid w:val="000643FD"/>
    <w:rsid w:val="0006556F"/>
    <w:rsid w:val="00081E07"/>
    <w:rsid w:val="000914AE"/>
    <w:rsid w:val="00092EFE"/>
    <w:rsid w:val="000A0752"/>
    <w:rsid w:val="000A32A9"/>
    <w:rsid w:val="000B6AD6"/>
    <w:rsid w:val="000C73AC"/>
    <w:rsid w:val="000D29F7"/>
    <w:rsid w:val="000D4286"/>
    <w:rsid w:val="00104620"/>
    <w:rsid w:val="0011207E"/>
    <w:rsid w:val="00117EB2"/>
    <w:rsid w:val="00126080"/>
    <w:rsid w:val="00142663"/>
    <w:rsid w:val="001512A8"/>
    <w:rsid w:val="0016184B"/>
    <w:rsid w:val="001629A8"/>
    <w:rsid w:val="0019201B"/>
    <w:rsid w:val="001B4BB9"/>
    <w:rsid w:val="001C4812"/>
    <w:rsid w:val="001D497D"/>
    <w:rsid w:val="001E4FC0"/>
    <w:rsid w:val="001E51F1"/>
    <w:rsid w:val="001E543E"/>
    <w:rsid w:val="001F4A85"/>
    <w:rsid w:val="00200BFD"/>
    <w:rsid w:val="002157E5"/>
    <w:rsid w:val="0022073D"/>
    <w:rsid w:val="00220B93"/>
    <w:rsid w:val="002346A2"/>
    <w:rsid w:val="002465B4"/>
    <w:rsid w:val="002502A5"/>
    <w:rsid w:val="00252BDC"/>
    <w:rsid w:val="002826D3"/>
    <w:rsid w:val="00282C83"/>
    <w:rsid w:val="002A223C"/>
    <w:rsid w:val="002F5624"/>
    <w:rsid w:val="002F7366"/>
    <w:rsid w:val="003061CA"/>
    <w:rsid w:val="00340A55"/>
    <w:rsid w:val="0034659D"/>
    <w:rsid w:val="00367608"/>
    <w:rsid w:val="00367ED7"/>
    <w:rsid w:val="003977E2"/>
    <w:rsid w:val="003A0FEC"/>
    <w:rsid w:val="003C441F"/>
    <w:rsid w:val="00420BCA"/>
    <w:rsid w:val="00425E6B"/>
    <w:rsid w:val="00437527"/>
    <w:rsid w:val="004539FA"/>
    <w:rsid w:val="0045568E"/>
    <w:rsid w:val="004615E1"/>
    <w:rsid w:val="00463F60"/>
    <w:rsid w:val="00466ABB"/>
    <w:rsid w:val="00481060"/>
    <w:rsid w:val="00483F66"/>
    <w:rsid w:val="004849EA"/>
    <w:rsid w:val="00492FD6"/>
    <w:rsid w:val="00494A2E"/>
    <w:rsid w:val="004E0B05"/>
    <w:rsid w:val="004E3C71"/>
    <w:rsid w:val="005078BF"/>
    <w:rsid w:val="00520BA0"/>
    <w:rsid w:val="005538D6"/>
    <w:rsid w:val="00594D98"/>
    <w:rsid w:val="005A403A"/>
    <w:rsid w:val="005C5180"/>
    <w:rsid w:val="005F29FB"/>
    <w:rsid w:val="006137D6"/>
    <w:rsid w:val="00636664"/>
    <w:rsid w:val="00656E17"/>
    <w:rsid w:val="00657A13"/>
    <w:rsid w:val="00662743"/>
    <w:rsid w:val="00696D73"/>
    <w:rsid w:val="006C379E"/>
    <w:rsid w:val="006C6946"/>
    <w:rsid w:val="006C7CDB"/>
    <w:rsid w:val="006D4D64"/>
    <w:rsid w:val="006E43A5"/>
    <w:rsid w:val="006F74C2"/>
    <w:rsid w:val="00714BC8"/>
    <w:rsid w:val="007542F1"/>
    <w:rsid w:val="00755283"/>
    <w:rsid w:val="00757AB4"/>
    <w:rsid w:val="007829D2"/>
    <w:rsid w:val="00783074"/>
    <w:rsid w:val="00785FF3"/>
    <w:rsid w:val="00786D7A"/>
    <w:rsid w:val="007A0B53"/>
    <w:rsid w:val="007B634A"/>
    <w:rsid w:val="007C5A13"/>
    <w:rsid w:val="007C7369"/>
    <w:rsid w:val="007E16FA"/>
    <w:rsid w:val="007E1809"/>
    <w:rsid w:val="007F5424"/>
    <w:rsid w:val="00834506"/>
    <w:rsid w:val="008574B7"/>
    <w:rsid w:val="0086637B"/>
    <w:rsid w:val="00871A7A"/>
    <w:rsid w:val="00875CBE"/>
    <w:rsid w:val="00887034"/>
    <w:rsid w:val="008B15F1"/>
    <w:rsid w:val="008C5285"/>
    <w:rsid w:val="008F5B6C"/>
    <w:rsid w:val="00901C57"/>
    <w:rsid w:val="009255D9"/>
    <w:rsid w:val="00934DAE"/>
    <w:rsid w:val="00960368"/>
    <w:rsid w:val="00976057"/>
    <w:rsid w:val="00985F1E"/>
    <w:rsid w:val="009B70B4"/>
    <w:rsid w:val="009C0EFB"/>
    <w:rsid w:val="009C54BE"/>
    <w:rsid w:val="009E176A"/>
    <w:rsid w:val="009E6EF9"/>
    <w:rsid w:val="009E7F82"/>
    <w:rsid w:val="009F1900"/>
    <w:rsid w:val="00A2018A"/>
    <w:rsid w:val="00A51CEF"/>
    <w:rsid w:val="00A80559"/>
    <w:rsid w:val="00A94598"/>
    <w:rsid w:val="00AA4DDE"/>
    <w:rsid w:val="00AD354E"/>
    <w:rsid w:val="00AD5832"/>
    <w:rsid w:val="00AF5B57"/>
    <w:rsid w:val="00AF6197"/>
    <w:rsid w:val="00B137CE"/>
    <w:rsid w:val="00B138DB"/>
    <w:rsid w:val="00B2190D"/>
    <w:rsid w:val="00B30455"/>
    <w:rsid w:val="00B30C65"/>
    <w:rsid w:val="00B4285A"/>
    <w:rsid w:val="00B47C61"/>
    <w:rsid w:val="00B71B19"/>
    <w:rsid w:val="00BA66DB"/>
    <w:rsid w:val="00BB48AC"/>
    <w:rsid w:val="00C0759A"/>
    <w:rsid w:val="00C079B5"/>
    <w:rsid w:val="00C34082"/>
    <w:rsid w:val="00C342CB"/>
    <w:rsid w:val="00C634AA"/>
    <w:rsid w:val="00C70AE4"/>
    <w:rsid w:val="00C76B9B"/>
    <w:rsid w:val="00CB4B73"/>
    <w:rsid w:val="00D070FF"/>
    <w:rsid w:val="00D1252E"/>
    <w:rsid w:val="00D144ED"/>
    <w:rsid w:val="00D14D57"/>
    <w:rsid w:val="00D2298A"/>
    <w:rsid w:val="00D23EA1"/>
    <w:rsid w:val="00D4779E"/>
    <w:rsid w:val="00D541EC"/>
    <w:rsid w:val="00DC2F01"/>
    <w:rsid w:val="00DC31F3"/>
    <w:rsid w:val="00DC4742"/>
    <w:rsid w:val="00DE3422"/>
    <w:rsid w:val="00DF0444"/>
    <w:rsid w:val="00E27789"/>
    <w:rsid w:val="00E33025"/>
    <w:rsid w:val="00E6301A"/>
    <w:rsid w:val="00E74238"/>
    <w:rsid w:val="00E912A9"/>
    <w:rsid w:val="00EB1041"/>
    <w:rsid w:val="00ED6C6F"/>
    <w:rsid w:val="00EF1D4B"/>
    <w:rsid w:val="00EF629B"/>
    <w:rsid w:val="00F2530A"/>
    <w:rsid w:val="00F35B22"/>
    <w:rsid w:val="00F4778E"/>
    <w:rsid w:val="00FC6F9F"/>
    <w:rsid w:val="00FF07DE"/>
    <w:rsid w:val="00FF0957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D60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082"/>
    <w:pPr>
      <w:spacing w:after="480" w:line="320" w:lineRule="atLeast"/>
    </w:pPr>
    <w:rPr>
      <w:sz w:val="24"/>
    </w:rPr>
  </w:style>
  <w:style w:type="paragraph" w:styleId="Rubrik1">
    <w:name w:val="heading 1"/>
    <w:basedOn w:val="Rubrik"/>
    <w:link w:val="Rubrik1Char"/>
    <w:uiPriority w:val="9"/>
    <w:qFormat/>
    <w:rsid w:val="00785FF3"/>
    <w:pPr>
      <w:keepNext/>
      <w:keepLines/>
      <w:spacing w:line="240" w:lineRule="auto"/>
      <w:jc w:val="left"/>
      <w:outlineLvl w:val="0"/>
    </w:pPr>
    <w:rPr>
      <w:b/>
      <w:bCs w:val="0"/>
      <w:sz w:val="106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EB1041"/>
    <w:pPr>
      <w:spacing w:after="120"/>
      <w:outlineLvl w:val="1"/>
    </w:pPr>
    <w:rPr>
      <w:bCs/>
      <w:sz w:val="24"/>
    </w:rPr>
  </w:style>
  <w:style w:type="paragraph" w:styleId="Rubrik3">
    <w:name w:val="heading 3"/>
    <w:basedOn w:val="Rubrik2"/>
    <w:next w:val="Normal"/>
    <w:link w:val="Rubrik3Char"/>
    <w:uiPriority w:val="9"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85FF3"/>
    <w:rPr>
      <w:rFonts w:asciiTheme="majorHAnsi" w:eastAsiaTheme="majorEastAsia" w:hAnsiTheme="majorHAnsi" w:cstheme="majorBidi"/>
      <w:b/>
      <w:sz w:val="10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EB1041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42313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785FF3"/>
    <w:pPr>
      <w:spacing w:line="540" w:lineRule="atLeast"/>
    </w:pPr>
    <w:rPr>
      <w:rFonts w:asciiTheme="majorHAnsi" w:hAnsiTheme="majorHAnsi"/>
      <w:sz w:val="66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  <w:docPart>
      <w:docPartPr>
        <w:name w:val="B174D3A60D89489E80B59FB620D258D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73DDE9-F5A6-4C05-94E2-D04BA5D21836}"/>
      </w:docPartPr>
      <w:docPartBody>
        <w:p w:rsidR="00584B82" w:rsidRDefault="0073251D" w:rsidP="0073251D">
          <w:pPr>
            <w:pStyle w:val="B174D3A60D89489E80B59FB620D258D3"/>
          </w:pPr>
          <w:r>
            <w:rPr>
              <w:rStyle w:val="Platshllartext"/>
              <w:bdr w:val="none" w:sz="0" w:space="0" w:color="auto" w:frame="1"/>
            </w:rPr>
            <w:t>Rubrik</w:t>
          </w:r>
        </w:p>
      </w:docPartBody>
    </w:docPart>
    <w:docPart>
      <w:docPartPr>
        <w:name w:val="3005B12835794DDD939ACC9C29FC9BA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8ABFDF9-0F02-4DA8-84BB-3A869D22BCC3}"/>
      </w:docPartPr>
      <w:docPartBody>
        <w:p w:rsidR="00584B82" w:rsidRDefault="0073251D" w:rsidP="0073251D">
          <w:pPr>
            <w:pStyle w:val="3005B12835794DDD939ACC9C29FC9BA5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BB67257ED0DF4A91A637628E60CE8E4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C5966A2-E912-41F0-B83B-D2C271E8498D}"/>
      </w:docPartPr>
      <w:docPartBody>
        <w:p w:rsidR="00584B82" w:rsidRDefault="0073251D" w:rsidP="0073251D">
          <w:pPr>
            <w:pStyle w:val="BB67257ED0DF4A91A637628E60CE8E4E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  <w:docPart>
      <w:docPartPr>
        <w:name w:val="10FE6F44F7B84FCC8004B0CAFD0B7BC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8F6CF0C-DCA9-46C7-B0C6-AA35032003C7}"/>
      </w:docPartPr>
      <w:docPartBody>
        <w:p w:rsidR="007E0978" w:rsidRDefault="00584B82" w:rsidP="00584B82">
          <w:pPr>
            <w:pStyle w:val="10FE6F44F7B84FCC8004B0CAFD0B7BC9"/>
          </w:pPr>
          <w:r>
            <w:rPr>
              <w:rStyle w:val="Platshllartext"/>
              <w:bdr w:val="none" w:sz="0" w:space="0" w:color="auto" w:frame="1"/>
            </w:rPr>
            <w:t>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24F73"/>
    <w:rsid w:val="000665DD"/>
    <w:rsid w:val="000A09A5"/>
    <w:rsid w:val="000D029F"/>
    <w:rsid w:val="0018601F"/>
    <w:rsid w:val="001B346A"/>
    <w:rsid w:val="001F2D8F"/>
    <w:rsid w:val="001F7581"/>
    <w:rsid w:val="003056B2"/>
    <w:rsid w:val="00377BDC"/>
    <w:rsid w:val="003F568F"/>
    <w:rsid w:val="004459E9"/>
    <w:rsid w:val="00492714"/>
    <w:rsid w:val="0051470F"/>
    <w:rsid w:val="00584B82"/>
    <w:rsid w:val="00586701"/>
    <w:rsid w:val="0073251D"/>
    <w:rsid w:val="007E0978"/>
    <w:rsid w:val="00872C29"/>
    <w:rsid w:val="00880CC1"/>
    <w:rsid w:val="008C4765"/>
    <w:rsid w:val="009B7231"/>
    <w:rsid w:val="009D4E26"/>
    <w:rsid w:val="009F1D4A"/>
    <w:rsid w:val="00A4334E"/>
    <w:rsid w:val="00B118C5"/>
    <w:rsid w:val="00BA59DC"/>
    <w:rsid w:val="00BD2A23"/>
    <w:rsid w:val="00C25B52"/>
    <w:rsid w:val="00CD7D67"/>
    <w:rsid w:val="00CE28D8"/>
    <w:rsid w:val="00E2728B"/>
    <w:rsid w:val="00F52163"/>
    <w:rsid w:val="00FD1D5A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584B82"/>
  </w:style>
  <w:style w:type="paragraph" w:customStyle="1" w:styleId="56BD34E7FC244F4F9680D10B6C9BDA9D">
    <w:name w:val="56BD34E7FC244F4F9680D10B6C9BDA9D"/>
    <w:rsid w:val="00C25B52"/>
  </w:style>
  <w:style w:type="paragraph" w:customStyle="1" w:styleId="C9FAC0CB4CB04EFB9561F0C8881C0C27">
    <w:name w:val="C9FAC0CB4CB04EFB9561F0C8881C0C27"/>
    <w:rsid w:val="00C25B52"/>
  </w:style>
  <w:style w:type="paragraph" w:customStyle="1" w:styleId="00B172736C72422CACF5669F64E824BC">
    <w:name w:val="00B172736C72422CACF5669F64E824BC"/>
    <w:rsid w:val="00C25B52"/>
  </w:style>
  <w:style w:type="paragraph" w:customStyle="1" w:styleId="B174D3A60D89489E80B59FB620D258D3">
    <w:name w:val="B174D3A60D89489E80B59FB620D258D3"/>
    <w:rsid w:val="0073251D"/>
  </w:style>
  <w:style w:type="paragraph" w:customStyle="1" w:styleId="3005B12835794DDD939ACC9C29FC9BA5">
    <w:name w:val="3005B12835794DDD939ACC9C29FC9BA5"/>
    <w:rsid w:val="0073251D"/>
  </w:style>
  <w:style w:type="paragraph" w:customStyle="1" w:styleId="BB67257ED0DF4A91A637628E60CE8E4E">
    <w:name w:val="BB67257ED0DF4A91A637628E60CE8E4E"/>
    <w:rsid w:val="0073251D"/>
  </w:style>
  <w:style w:type="paragraph" w:customStyle="1" w:styleId="3126976DEE0C4BA9BDBB9AFC1FE95383">
    <w:name w:val="3126976DEE0C4BA9BDBB9AFC1FE95383"/>
    <w:rsid w:val="0073251D"/>
  </w:style>
  <w:style w:type="paragraph" w:customStyle="1" w:styleId="10FE6F44F7B84FCC8004B0CAFD0B7BC9">
    <w:name w:val="10FE6F44F7B84FCC8004B0CAFD0B7BC9"/>
    <w:rsid w:val="00584B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40B4F-E7F3-4581-936F-C58E185E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A4_affischBild+mönster.dotx</Template>
  <TotalTime>69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20</cp:revision>
  <dcterms:created xsi:type="dcterms:W3CDTF">2018-10-17T14:39:00Z</dcterms:created>
  <dcterms:modified xsi:type="dcterms:W3CDTF">2018-10-19T12:37:00Z</dcterms:modified>
</cp:coreProperties>
</file>