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4764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623B92" w14:paraId="70BFFF13" w14:textId="77777777" w:rsidTr="005B453D">
        <w:trPr>
          <w:trHeight w:hRule="exact" w:val="3976"/>
        </w:trPr>
        <w:tc>
          <w:tcPr>
            <w:tcW w:w="8505" w:type="dxa"/>
          </w:tcPr>
          <w:p w14:paraId="0CD8B5B8" w14:textId="2A029FBB" w:rsidR="00623B92" w:rsidRPr="00554900" w:rsidRDefault="00542635" w:rsidP="005B453D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780F1D53DA3D413489BDF056E41C3CC4"/>
                </w:placeholder>
                <w:temporary/>
                <w:showingPlcHdr/>
              </w:sdtPr>
              <w:sdtEndPr/>
              <w:sdtContent>
                <w:r w:rsidR="00623B92">
                  <w:rPr>
                    <w:rStyle w:val="Platshllartext"/>
                  </w:rPr>
                  <w:t>Rubrik</w:t>
                </w:r>
              </w:sdtContent>
            </w:sdt>
            <w:bookmarkStart w:id="0" w:name="_GoBack"/>
            <w:bookmarkEnd w:id="0"/>
          </w:p>
        </w:tc>
      </w:tr>
      <w:tr w:rsidR="00623B92" w14:paraId="4FEE5648" w14:textId="77777777" w:rsidTr="005B453D">
        <w:trPr>
          <w:trHeight w:hRule="exact" w:val="2608"/>
        </w:trPr>
        <w:tc>
          <w:tcPr>
            <w:tcW w:w="8505" w:type="dxa"/>
          </w:tcPr>
          <w:p w14:paraId="10A974B1" w14:textId="7789DB6E" w:rsidR="00623B92" w:rsidRPr="00554900" w:rsidRDefault="00542635" w:rsidP="005B453D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2B2E1373B01B4CD7B26245E713B37BEA"/>
                </w:placeholder>
                <w:temporary/>
                <w:showingPlcHdr/>
              </w:sdtPr>
              <w:sdtEndPr/>
              <w:sdtContent>
                <w:r w:rsidR="00623B92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623B92" w14:paraId="1AC708CA" w14:textId="77777777" w:rsidTr="005B453D">
        <w:trPr>
          <w:trHeight w:hRule="exact" w:val="1587"/>
        </w:trPr>
        <w:tc>
          <w:tcPr>
            <w:tcW w:w="8505" w:type="dxa"/>
          </w:tcPr>
          <w:p w14:paraId="30392180" w14:textId="41E780A0" w:rsidR="00623B92" w:rsidRPr="00C76B9B" w:rsidRDefault="00623B92" w:rsidP="005B453D"/>
        </w:tc>
      </w:tr>
      <w:tr w:rsidR="00623B92" w:rsidRPr="000A32A9" w14:paraId="710E8EDF" w14:textId="77777777" w:rsidTr="005B453D">
        <w:trPr>
          <w:trHeight w:hRule="exact" w:val="1995"/>
        </w:trPr>
        <w:tc>
          <w:tcPr>
            <w:tcW w:w="8505" w:type="dxa"/>
          </w:tcPr>
          <w:p w14:paraId="728B9CE2" w14:textId="12F3CEFF" w:rsidR="00623B92" w:rsidRPr="00C34082" w:rsidRDefault="00542635" w:rsidP="005B453D">
            <w:sdt>
              <w:sdtPr>
                <w:rPr>
                  <w:szCs w:val="110"/>
                </w:rPr>
                <w:id w:val="1154574617"/>
                <w:placeholder>
                  <w:docPart w:val="5E92948B27D34296B508146F95DF0E55"/>
                </w:placeholder>
                <w:temporary/>
                <w:showingPlcHdr/>
              </w:sdtPr>
              <w:sdtEndPr/>
              <w:sdtContent>
                <w:r w:rsidR="00623B92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tbl>
      <w:tblPr>
        <w:tblStyle w:val="Tabellrutnt"/>
        <w:tblpPr w:vertAnchor="page" w:horzAnchor="page" w:tblpX="1135" w:tblpY="15508"/>
        <w:tblOverlap w:val="never"/>
        <w:tblW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</w:tblGrid>
      <w:tr w:rsidR="005F70B5" w14:paraId="4F0A367A" w14:textId="77777777" w:rsidTr="00C420B3">
        <w:trPr>
          <w:trHeight w:hRule="exact" w:val="567"/>
        </w:trPr>
        <w:tc>
          <w:tcPr>
            <w:tcW w:w="6521" w:type="dxa"/>
            <w:hideMark/>
          </w:tcPr>
          <w:p w14:paraId="3A933991" w14:textId="6DA55F9D" w:rsidR="005F70B5" w:rsidRDefault="00C029DF" w:rsidP="00C420B3">
            <w:pPr>
              <w:pStyle w:val="Rubrik2"/>
              <w:outlineLvl w:val="1"/>
              <w:rPr>
                <w:szCs w:val="24"/>
              </w:rPr>
            </w:pPr>
            <w:r>
              <w:t>osthammar.se/</w:t>
            </w:r>
            <w:sdt>
              <w:sdtPr>
                <w:id w:val="763115557"/>
                <w:placeholder>
                  <w:docPart w:val="C2A32B1B58FB439596AF85FDA6430D5D"/>
                </w:placeholder>
                <w:temporary/>
                <w:showingPlcHdr/>
              </w:sdtPr>
              <w:sdtEndPr/>
              <w:sdtContent>
                <w:r w:rsidR="005F70B5">
                  <w:rPr>
                    <w:rStyle w:val="Platshllartext"/>
                    <w:lang w:val="en-US"/>
                  </w:rPr>
                  <w:t>Text</w:t>
                </w:r>
              </w:sdtContent>
            </w:sdt>
            <w:r w:rsidR="005F70B5">
              <w:rPr>
                <w:noProof/>
              </w:rPr>
              <w:t xml:space="preserve"> </w:t>
            </w:r>
            <w:r w:rsidR="005F70B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5D8C8A0" wp14:editId="789587F3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14430375</wp:posOffset>
                      </wp:positionV>
                      <wp:extent cx="2847975" cy="514350"/>
                      <wp:effectExtent l="0" t="0" r="0" b="0"/>
                      <wp:wrapNone/>
                      <wp:docPr id="1" name="Textrut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797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6929AC" w14:textId="77777777" w:rsidR="005F70B5" w:rsidRDefault="005F70B5" w:rsidP="005F70B5">
                                  <w:pPr>
                                    <w:rPr>
                                      <w:spacing w:val="4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spacing w:val="4"/>
                                      <w:sz w:val="34"/>
                                      <w:szCs w:val="34"/>
                                    </w:rPr>
                                    <w:t>osthammar.se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D8C8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1" o:spid="_x0000_s1026" type="#_x0000_t202" style="position:absolute;margin-left:48.75pt;margin-top:1136.25pt;width:224.2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" filled="f" stroked="f" strokeweight=".5pt">
                      <v:textbox>
                        <w:txbxContent>
                          <w:p w14:paraId="006929AC" w14:textId="77777777" w:rsidR="005F70B5" w:rsidRDefault="005F70B5" w:rsidP="005F70B5">
                            <w:pPr>
                              <w:rPr>
                                <w:spacing w:val="4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pacing w:val="4"/>
                                <w:sz w:val="34"/>
                                <w:szCs w:val="34"/>
                              </w:rPr>
                              <w:t>osthammar.se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6CF20F05" w14:textId="011D7B83" w:rsidR="0034659D" w:rsidRPr="00C34082" w:rsidRDefault="00A3550E" w:rsidP="00117EB2">
      <w:r>
        <w:rPr>
          <w:noProof/>
        </w:rPr>
        <w:drawing>
          <wp:anchor distT="0" distB="0" distL="114300" distR="114300" simplePos="0" relativeHeight="251659264" behindDoc="1" locked="1" layoutInCell="1" allowOverlap="1" wp14:anchorId="631813A6" wp14:editId="1DF6BD9A">
            <wp:simplePos x="0" y="0"/>
            <wp:positionH relativeFrom="page">
              <wp:posOffset>288290</wp:posOffset>
            </wp:positionH>
            <wp:positionV relativeFrom="page">
              <wp:posOffset>288290</wp:posOffset>
            </wp:positionV>
            <wp:extent cx="6984000" cy="7560000"/>
            <wp:effectExtent l="0" t="0" r="7620" b="3175"/>
            <wp:wrapNone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000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4659D" w:rsidRPr="00C34082" w:rsidSect="005538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284" w:bottom="284" w:left="284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50B42" w14:textId="77777777" w:rsidR="00542635" w:rsidRDefault="00542635" w:rsidP="00ED6C6F">
      <w:pPr>
        <w:spacing w:after="0" w:line="240" w:lineRule="auto"/>
      </w:pPr>
      <w:r>
        <w:separator/>
      </w:r>
    </w:p>
  </w:endnote>
  <w:endnote w:type="continuationSeparator" w:id="0">
    <w:p w14:paraId="4989A279" w14:textId="77777777" w:rsidR="00542635" w:rsidRDefault="00542635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671BC" w14:textId="77777777" w:rsidR="00C029DF" w:rsidRDefault="00C029D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B35C3" w14:textId="704F2322" w:rsidR="00D17B30" w:rsidRDefault="00D17B30">
    <w:pPr>
      <w:pStyle w:val="Sidfo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324C0C0" wp14:editId="36CF5966">
          <wp:simplePos x="0" y="0"/>
          <wp:positionH relativeFrom="page">
            <wp:posOffset>4856162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9" name="Bildobjekt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ldobjekt 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3CFAB" w14:textId="77777777" w:rsidR="00C029DF" w:rsidRDefault="00C029D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8ECD3" w14:textId="77777777" w:rsidR="00542635" w:rsidRDefault="00542635" w:rsidP="00ED6C6F">
      <w:pPr>
        <w:spacing w:after="0" w:line="240" w:lineRule="auto"/>
      </w:pPr>
      <w:r>
        <w:separator/>
      </w:r>
    </w:p>
  </w:footnote>
  <w:footnote w:type="continuationSeparator" w:id="0">
    <w:p w14:paraId="10C9D690" w14:textId="77777777" w:rsidR="00542635" w:rsidRDefault="00542635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280D6" w14:textId="77777777" w:rsidR="00C029DF" w:rsidRDefault="00C029D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59CFA" w14:textId="1AF0F26F" w:rsidR="00C76B9B" w:rsidRDefault="009E176A">
    <w:pPr>
      <w:pStyle w:val="Sidhuvud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3" behindDoc="1" locked="1" layoutInCell="1" allowOverlap="1" wp14:anchorId="28913D67" wp14:editId="26E61D38">
              <wp:simplePos x="0" y="0"/>
              <wp:positionH relativeFrom="page">
                <wp:posOffset>288290</wp:posOffset>
              </wp:positionH>
              <wp:positionV relativeFrom="page">
                <wp:posOffset>288290</wp:posOffset>
              </wp:positionV>
              <wp:extent cx="6984000" cy="10116000"/>
              <wp:effectExtent l="0" t="0" r="7620" b="0"/>
              <wp:wrapNone/>
              <wp:docPr id="6" name="Rektange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84000" cy="10116000"/>
                      </a:xfrm>
                      <a:prstGeom prst="rect">
                        <a:avLst/>
                      </a:prstGeom>
                      <a:solidFill>
                        <a:srgbClr val="FFF6E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D125239" w14:textId="55D55226" w:rsidR="009E176A" w:rsidRDefault="009E176A" w:rsidP="009E176A">
                          <w:pPr>
                            <w:spacing w:after="240"/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913D67" id="Rektangel 6" o:spid="_x0000_s1027" style="position:absolute;margin-left:22.7pt;margin-top:22.7pt;width:549.9pt;height:796.55pt;z-index:-25165721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" fillcolor="#fff6e8" stroked="f" strokeweight="1pt">
              <v:textbox>
                <w:txbxContent>
                  <w:p w14:paraId="3D125239" w14:textId="55D55226" w:rsidR="009E176A" w:rsidRDefault="009E176A" w:rsidP="009E176A">
                    <w:pPr>
                      <w:spacing w:after="240"/>
                      <w:jc w:val="center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  <w10:anchorlock/>
            </v:rect>
          </w:pict>
        </mc:Fallback>
      </mc:AlternateContent>
    </w:r>
  </w:p>
  <w:p w14:paraId="024B105B" w14:textId="53E24222" w:rsidR="00437527" w:rsidRDefault="00437527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B6548" w14:textId="77777777" w:rsidR="00C029DF" w:rsidRDefault="00C029DF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81E07"/>
    <w:rsid w:val="000914AE"/>
    <w:rsid w:val="00092EFE"/>
    <w:rsid w:val="000A32A9"/>
    <w:rsid w:val="000B0E79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4812"/>
    <w:rsid w:val="001D497D"/>
    <w:rsid w:val="001E51F1"/>
    <w:rsid w:val="001E543E"/>
    <w:rsid w:val="001F4A85"/>
    <w:rsid w:val="00200BFD"/>
    <w:rsid w:val="002157E5"/>
    <w:rsid w:val="0022073D"/>
    <w:rsid w:val="00220B93"/>
    <w:rsid w:val="002346A2"/>
    <w:rsid w:val="002465B4"/>
    <w:rsid w:val="00252BDC"/>
    <w:rsid w:val="002826D3"/>
    <w:rsid w:val="00282C83"/>
    <w:rsid w:val="002912DA"/>
    <w:rsid w:val="002A223C"/>
    <w:rsid w:val="002F5624"/>
    <w:rsid w:val="002F7366"/>
    <w:rsid w:val="003061CA"/>
    <w:rsid w:val="00340A55"/>
    <w:rsid w:val="0034659D"/>
    <w:rsid w:val="003471C7"/>
    <w:rsid w:val="00367608"/>
    <w:rsid w:val="00367ED7"/>
    <w:rsid w:val="003977E2"/>
    <w:rsid w:val="003A0FEC"/>
    <w:rsid w:val="003F23CD"/>
    <w:rsid w:val="00425E6B"/>
    <w:rsid w:val="00437527"/>
    <w:rsid w:val="004539FA"/>
    <w:rsid w:val="0045568E"/>
    <w:rsid w:val="0046173B"/>
    <w:rsid w:val="00461D8B"/>
    <w:rsid w:val="00463F60"/>
    <w:rsid w:val="00466ABB"/>
    <w:rsid w:val="00476436"/>
    <w:rsid w:val="00481060"/>
    <w:rsid w:val="00483F66"/>
    <w:rsid w:val="004849EA"/>
    <w:rsid w:val="00492FD6"/>
    <w:rsid w:val="00494A2E"/>
    <w:rsid w:val="004B0FBF"/>
    <w:rsid w:val="004E0B05"/>
    <w:rsid w:val="004E3C71"/>
    <w:rsid w:val="005078BF"/>
    <w:rsid w:val="00520BA0"/>
    <w:rsid w:val="00542635"/>
    <w:rsid w:val="005538D6"/>
    <w:rsid w:val="00554900"/>
    <w:rsid w:val="00562966"/>
    <w:rsid w:val="00594D98"/>
    <w:rsid w:val="005A403A"/>
    <w:rsid w:val="005B453D"/>
    <w:rsid w:val="005D35D4"/>
    <w:rsid w:val="005F29FB"/>
    <w:rsid w:val="005F70B5"/>
    <w:rsid w:val="00603399"/>
    <w:rsid w:val="006137D6"/>
    <w:rsid w:val="00623B92"/>
    <w:rsid w:val="00636664"/>
    <w:rsid w:val="00642F07"/>
    <w:rsid w:val="00657A13"/>
    <w:rsid w:val="00662743"/>
    <w:rsid w:val="00696D73"/>
    <w:rsid w:val="006C379E"/>
    <w:rsid w:val="006C7CD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1A7A"/>
    <w:rsid w:val="00875CBE"/>
    <w:rsid w:val="008B15F1"/>
    <w:rsid w:val="008C5285"/>
    <w:rsid w:val="008E0A63"/>
    <w:rsid w:val="008F5B6C"/>
    <w:rsid w:val="009255D9"/>
    <w:rsid w:val="00934DAE"/>
    <w:rsid w:val="00971531"/>
    <w:rsid w:val="00976057"/>
    <w:rsid w:val="00985F1E"/>
    <w:rsid w:val="009B70B4"/>
    <w:rsid w:val="009C0EFB"/>
    <w:rsid w:val="009E176A"/>
    <w:rsid w:val="009E6EF9"/>
    <w:rsid w:val="009E7F82"/>
    <w:rsid w:val="00A2018A"/>
    <w:rsid w:val="00A3550E"/>
    <w:rsid w:val="00A51CEF"/>
    <w:rsid w:val="00A80559"/>
    <w:rsid w:val="00A94598"/>
    <w:rsid w:val="00AA4DDE"/>
    <w:rsid w:val="00AD354E"/>
    <w:rsid w:val="00AD5832"/>
    <w:rsid w:val="00AF5B57"/>
    <w:rsid w:val="00AF6197"/>
    <w:rsid w:val="00B137CE"/>
    <w:rsid w:val="00B30455"/>
    <w:rsid w:val="00B30C65"/>
    <w:rsid w:val="00B4285A"/>
    <w:rsid w:val="00B435F4"/>
    <w:rsid w:val="00B47C61"/>
    <w:rsid w:val="00B71B19"/>
    <w:rsid w:val="00BA66DB"/>
    <w:rsid w:val="00BB48AC"/>
    <w:rsid w:val="00C029DF"/>
    <w:rsid w:val="00C0759A"/>
    <w:rsid w:val="00C079B5"/>
    <w:rsid w:val="00C34082"/>
    <w:rsid w:val="00C342CB"/>
    <w:rsid w:val="00C420B3"/>
    <w:rsid w:val="00C634AA"/>
    <w:rsid w:val="00C76B9B"/>
    <w:rsid w:val="00CB4B73"/>
    <w:rsid w:val="00D070FF"/>
    <w:rsid w:val="00D1252E"/>
    <w:rsid w:val="00D144ED"/>
    <w:rsid w:val="00D14D57"/>
    <w:rsid w:val="00D17B30"/>
    <w:rsid w:val="00D2298A"/>
    <w:rsid w:val="00D23EA1"/>
    <w:rsid w:val="00D34079"/>
    <w:rsid w:val="00D4779E"/>
    <w:rsid w:val="00DC2F01"/>
    <w:rsid w:val="00DC31F3"/>
    <w:rsid w:val="00DC4742"/>
    <w:rsid w:val="00DE3422"/>
    <w:rsid w:val="00DF0444"/>
    <w:rsid w:val="00E21B98"/>
    <w:rsid w:val="00E27789"/>
    <w:rsid w:val="00E33025"/>
    <w:rsid w:val="00E6301A"/>
    <w:rsid w:val="00E912A9"/>
    <w:rsid w:val="00EC456B"/>
    <w:rsid w:val="00ED165B"/>
    <w:rsid w:val="00ED6C6F"/>
    <w:rsid w:val="00EF1D4B"/>
    <w:rsid w:val="00F2530A"/>
    <w:rsid w:val="00F4778E"/>
    <w:rsid w:val="00FC6F9F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082"/>
    <w:pPr>
      <w:spacing w:after="480" w:line="320" w:lineRule="atLeast"/>
    </w:pPr>
    <w:rPr>
      <w:sz w:val="24"/>
    </w:rPr>
  </w:style>
  <w:style w:type="paragraph" w:styleId="Rubrik1">
    <w:name w:val="heading 1"/>
    <w:basedOn w:val="Rubrik"/>
    <w:link w:val="Rubrik1Char"/>
    <w:uiPriority w:val="9"/>
    <w:qFormat/>
    <w:rsid w:val="00C34082"/>
    <w:pPr>
      <w:keepNext/>
      <w:keepLines/>
      <w:spacing w:line="240" w:lineRule="auto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C029DF"/>
    <w:pPr>
      <w:spacing w:after="120"/>
      <w:jc w:val="left"/>
      <w:outlineLvl w:val="1"/>
    </w:pPr>
    <w:rPr>
      <w:bCs/>
      <w:sz w:val="2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34082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029DF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C34082"/>
    <w:pPr>
      <w:spacing w:line="540" w:lineRule="atLeast"/>
      <w:jc w:val="center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780F1D53DA3D413489BDF056E41C3CC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A3E7CDD-5BBA-45A1-8951-52D6C37A22D2}"/>
      </w:docPartPr>
      <w:docPartBody>
        <w:p w:rsidR="00884DB5" w:rsidRDefault="001A50B9" w:rsidP="001A50B9">
          <w:pPr>
            <w:pStyle w:val="780F1D53DA3D413489BDF056E41C3CC4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2B2E1373B01B4CD7B26245E713B37B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847AF30-C5AB-4D02-B0F1-16B38E21ECCD}"/>
      </w:docPartPr>
      <w:docPartBody>
        <w:p w:rsidR="00884DB5" w:rsidRDefault="001A50B9" w:rsidP="001A50B9">
          <w:pPr>
            <w:pStyle w:val="2B2E1373B01B4CD7B26245E713B37BEA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5E92948B27D34296B508146F95DF0E5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AD30763-4819-4F0B-8B91-D0CBCCACEBB0}"/>
      </w:docPartPr>
      <w:docPartBody>
        <w:p w:rsidR="00884DB5" w:rsidRDefault="001A50B9" w:rsidP="001A50B9">
          <w:pPr>
            <w:pStyle w:val="5E92948B27D34296B508146F95DF0E55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C2A32B1B58FB439596AF85FDA6430D5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DB1A87A-8A5B-4584-94B2-8048F128FA57}"/>
      </w:docPartPr>
      <w:docPartBody>
        <w:p w:rsidR="00884DB5" w:rsidRDefault="001A50B9" w:rsidP="001A50B9">
          <w:pPr>
            <w:pStyle w:val="C2A32B1B58FB439596AF85FDA6430D5D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94261"/>
    <w:rsid w:val="000D029F"/>
    <w:rsid w:val="001A50B9"/>
    <w:rsid w:val="001B346A"/>
    <w:rsid w:val="001F2D8F"/>
    <w:rsid w:val="0026611E"/>
    <w:rsid w:val="00316C49"/>
    <w:rsid w:val="00377BDC"/>
    <w:rsid w:val="00577704"/>
    <w:rsid w:val="00586701"/>
    <w:rsid w:val="006626CD"/>
    <w:rsid w:val="00872C29"/>
    <w:rsid w:val="00884697"/>
    <w:rsid w:val="00884DB5"/>
    <w:rsid w:val="008C4765"/>
    <w:rsid w:val="00937FEC"/>
    <w:rsid w:val="009B7231"/>
    <w:rsid w:val="009D4E26"/>
    <w:rsid w:val="009D66C0"/>
    <w:rsid w:val="009F1D4A"/>
    <w:rsid w:val="00A4334E"/>
    <w:rsid w:val="00BA59DC"/>
    <w:rsid w:val="00BD2A23"/>
    <w:rsid w:val="00CB2C48"/>
    <w:rsid w:val="00CD7D67"/>
    <w:rsid w:val="00CE28D8"/>
    <w:rsid w:val="00E2728B"/>
    <w:rsid w:val="00F42D8D"/>
    <w:rsid w:val="00FA6FCD"/>
    <w:rsid w:val="00FC4C78"/>
    <w:rsid w:val="00FD1D5A"/>
    <w:rsid w:val="00FE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1A50B9"/>
  </w:style>
  <w:style w:type="paragraph" w:customStyle="1" w:styleId="C1F40A7EB21D4F28AF7470F135606EF4">
    <w:name w:val="C1F40A7EB21D4F28AF7470F135606EF4"/>
    <w:rsid w:val="00577704"/>
  </w:style>
  <w:style w:type="paragraph" w:customStyle="1" w:styleId="D34435BEA2F94757A1DAD6A6B082BF92">
    <w:name w:val="D34435BEA2F94757A1DAD6A6B082BF92"/>
    <w:rsid w:val="00577704"/>
  </w:style>
  <w:style w:type="paragraph" w:customStyle="1" w:styleId="0FD9596BB9894D43BAC3859B9EB2CFEE">
    <w:name w:val="0FD9596BB9894D43BAC3859B9EB2CFEE"/>
    <w:rsid w:val="00577704"/>
  </w:style>
  <w:style w:type="paragraph" w:customStyle="1" w:styleId="3CADBC1B8147411C93B644E3B620AD5C">
    <w:name w:val="3CADBC1B8147411C93B644E3B620AD5C"/>
    <w:rsid w:val="00577704"/>
  </w:style>
  <w:style w:type="paragraph" w:customStyle="1" w:styleId="780F1D53DA3D413489BDF056E41C3CC4">
    <w:name w:val="780F1D53DA3D413489BDF056E41C3CC4"/>
    <w:rsid w:val="001A50B9"/>
  </w:style>
  <w:style w:type="paragraph" w:customStyle="1" w:styleId="2B2E1373B01B4CD7B26245E713B37BEA">
    <w:name w:val="2B2E1373B01B4CD7B26245E713B37BEA"/>
    <w:rsid w:val="001A50B9"/>
  </w:style>
  <w:style w:type="paragraph" w:customStyle="1" w:styleId="B5373986291240C0A85C678948171B57">
    <w:name w:val="B5373986291240C0A85C678948171B57"/>
    <w:rsid w:val="001A50B9"/>
  </w:style>
  <w:style w:type="paragraph" w:customStyle="1" w:styleId="5E92948B27D34296B508146F95DF0E55">
    <w:name w:val="5E92948B27D34296B508146F95DF0E55"/>
    <w:rsid w:val="001A50B9"/>
  </w:style>
  <w:style w:type="paragraph" w:customStyle="1" w:styleId="F8304524711D41A8BD4DB2E1197C6069">
    <w:name w:val="F8304524711D41A8BD4DB2E1197C6069"/>
    <w:rsid w:val="001A50B9"/>
  </w:style>
  <w:style w:type="paragraph" w:customStyle="1" w:styleId="C2A32B1B58FB439596AF85FDA6430D5D">
    <w:name w:val="C2A32B1B58FB439596AF85FDA6430D5D"/>
    <w:rsid w:val="001A50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D91F9-3706-48A0-981C-5B50BFC03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A4_affischBild.dotx</Template>
  <TotalTime>46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19</cp:revision>
  <dcterms:created xsi:type="dcterms:W3CDTF">2018-10-17T14:28:00Z</dcterms:created>
  <dcterms:modified xsi:type="dcterms:W3CDTF">2018-10-19T12:36:00Z</dcterms:modified>
</cp:coreProperties>
</file>