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15445390"/>
        <w:placeholder>
          <w:docPart w:val="0AD2A3EB890B420FB755AA92B4466C20"/>
        </w:placeholder>
        <w:temporary/>
        <w:showingPlcHdr/>
      </w:sdtPr>
      <w:sdtEndPr/>
      <w:sdtContent>
        <w:p w:rsidR="00142663" w:rsidRDefault="005D03D4" w:rsidP="00E212B6">
          <w:pPr>
            <w:pStyle w:val="Rubrik1"/>
            <w:spacing w:before="0"/>
          </w:pPr>
          <w:r w:rsidRPr="00E1097C">
            <w:rPr>
              <w:rStyle w:val="Platshllartext"/>
            </w:rPr>
            <w:t xml:space="preserve">Klicka </w:t>
          </w:r>
          <w:r>
            <w:rPr>
              <w:rStyle w:val="Platshllartext"/>
            </w:rPr>
            <w:t>här för att ange rubrik</w:t>
          </w:r>
          <w:r w:rsidRPr="00E1097C">
            <w:rPr>
              <w:rStyle w:val="Platshllartext"/>
            </w:rPr>
            <w:t>.</w:t>
          </w:r>
        </w:p>
      </w:sdtContent>
    </w:sdt>
    <w:sdt>
      <w:sdtPr>
        <w:id w:val="1975719070"/>
        <w:placeholder>
          <w:docPart w:val="C505D451E9924DE6A7BEE0F2740A2D0B"/>
        </w:placeholder>
        <w:temporary/>
        <w:showingPlcHdr/>
      </w:sdtPr>
      <w:sdtEndPr/>
      <w:sdtContent>
        <w:p w:rsidR="00C46F04" w:rsidRDefault="005D03D4" w:rsidP="003B4CC2">
          <w:r w:rsidRPr="00E1097C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bröd</w:t>
          </w:r>
          <w:r w:rsidRPr="00E1097C">
            <w:rPr>
              <w:rStyle w:val="Platshllartext"/>
            </w:rPr>
            <w:t>text.</w:t>
          </w:r>
        </w:p>
      </w:sdtContent>
    </w:sdt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0"/>
      </w:tblGrid>
      <w:tr w:rsidR="00C46F04" w:rsidTr="00C46F04">
        <w:trPr>
          <w:trHeight w:val="850"/>
        </w:trPr>
        <w:tc>
          <w:tcPr>
            <w:tcW w:w="7360" w:type="dxa"/>
            <w:vAlign w:val="bottom"/>
          </w:tcPr>
          <w:p w:rsidR="00C46F04" w:rsidRDefault="00C46F04" w:rsidP="00C46F04">
            <w:r w:rsidRPr="00C46F04">
              <w:t>Med vänliga hälsningar,</w:t>
            </w:r>
          </w:p>
        </w:tc>
      </w:tr>
      <w:tr w:rsidR="00C46F04" w:rsidTr="00C46F04">
        <w:trPr>
          <w:trHeight w:val="567"/>
        </w:trPr>
        <w:tc>
          <w:tcPr>
            <w:tcW w:w="7360" w:type="dxa"/>
            <w:vAlign w:val="bottom"/>
          </w:tcPr>
          <w:sdt>
            <w:sdtPr>
              <w:id w:val="-88005049"/>
              <w:placeholder>
                <w:docPart w:val="E42F76F9A4814D7A964A53C34EBBB7BB"/>
              </w:placeholder>
              <w:temporary/>
              <w:showingPlcHdr/>
            </w:sdtPr>
            <w:sdtEndPr/>
            <w:sdtContent>
              <w:p w:rsidR="00C46F04" w:rsidRDefault="00C46F04" w:rsidP="00C46F04">
                <w:r>
                  <w:rPr>
                    <w:rStyle w:val="Platshllartext"/>
                  </w:rPr>
                  <w:t>Ange namn.</w:t>
                </w:r>
              </w:p>
            </w:sdtContent>
          </w:sdt>
        </w:tc>
      </w:tr>
    </w:tbl>
    <w:p w:rsidR="00E15EA3" w:rsidRDefault="00E15EA3" w:rsidP="0039364D">
      <w:bookmarkStart w:id="0" w:name="_GoBack"/>
      <w:bookmarkEnd w:id="0"/>
    </w:p>
    <w:sectPr w:rsidR="00E15EA3" w:rsidSect="00834456">
      <w:headerReference w:type="default" r:id="rId8"/>
      <w:headerReference w:type="first" r:id="rId9"/>
      <w:pgSz w:w="11906" w:h="16838"/>
      <w:pgMar w:top="1418" w:right="2835" w:bottom="1418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BD3" w:rsidRDefault="00891BD3" w:rsidP="00ED6C6F">
      <w:r>
        <w:separator/>
      </w:r>
    </w:p>
    <w:p w:rsidR="00891BD3" w:rsidRDefault="00891BD3"/>
  </w:endnote>
  <w:endnote w:type="continuationSeparator" w:id="0">
    <w:p w:rsidR="00891BD3" w:rsidRDefault="00891BD3" w:rsidP="00ED6C6F">
      <w:r>
        <w:continuationSeparator/>
      </w:r>
    </w:p>
    <w:p w:rsidR="00891BD3" w:rsidRDefault="00891B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BD3" w:rsidRDefault="00891BD3" w:rsidP="00ED6C6F">
      <w:r>
        <w:separator/>
      </w:r>
    </w:p>
    <w:p w:rsidR="00891BD3" w:rsidRDefault="00891BD3"/>
  </w:footnote>
  <w:footnote w:type="continuationSeparator" w:id="0">
    <w:p w:rsidR="00891BD3" w:rsidRDefault="00891BD3" w:rsidP="00ED6C6F">
      <w:r>
        <w:continuationSeparator/>
      </w:r>
    </w:p>
    <w:p w:rsidR="00891BD3" w:rsidRDefault="00891B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50" w:rightFromText="150" w:vertAnchor="page" w:horzAnchor="page" w:tblpX="994" w:tblpY="571"/>
      <w:tblOverlap w:val="never"/>
      <w:tblW w:w="10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35"/>
      <w:gridCol w:w="1676"/>
      <w:gridCol w:w="1676"/>
      <w:gridCol w:w="1677"/>
    </w:tblGrid>
    <w:tr w:rsidR="00581515" w:rsidTr="00581515">
      <w:trPr>
        <w:trHeight w:val="535"/>
      </w:trPr>
      <w:tc>
        <w:tcPr>
          <w:tcW w:w="5035" w:type="dxa"/>
          <w:vMerge w:val="restart"/>
          <w:vAlign w:val="bottom"/>
        </w:tcPr>
        <w:p w:rsidR="00581515" w:rsidRDefault="00E15EA3" w:rsidP="00581515">
          <w:pPr>
            <w:pStyle w:val="Ingetavstnd"/>
          </w:pPr>
          <w:r>
            <w:rPr>
              <w:noProof/>
            </w:rPr>
            <w:drawing>
              <wp:inline distT="0" distB="0" distL="0" distR="0" wp14:anchorId="1AB6136A" wp14:editId="5613902A">
                <wp:extent cx="1514475" cy="504825"/>
                <wp:effectExtent l="0" t="0" r="9525" b="9525"/>
                <wp:docPr id="1" name="Bildobjekt 1" descr="genom_rosl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nom_rosl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76" w:type="dxa"/>
          <w:vAlign w:val="bottom"/>
        </w:tcPr>
        <w:p w:rsidR="00581515" w:rsidRPr="00083D1A" w:rsidRDefault="00581515" w:rsidP="00581515">
          <w:pPr>
            <w:pStyle w:val="Sidhuvud"/>
            <w:rPr>
              <w:rFonts w:asciiTheme="majorHAnsi" w:hAnsiTheme="majorHAnsi" w:cstheme="majorHAnsi"/>
            </w:rPr>
          </w:pPr>
        </w:p>
      </w:tc>
      <w:tc>
        <w:tcPr>
          <w:tcW w:w="1676" w:type="dxa"/>
          <w:vAlign w:val="bottom"/>
        </w:tcPr>
        <w:p w:rsidR="00581515" w:rsidRPr="00083D1A" w:rsidRDefault="00581515" w:rsidP="00581515">
          <w:pPr>
            <w:pStyle w:val="Sidhuvud"/>
            <w:rPr>
              <w:rStyle w:val="Sidnummer"/>
              <w:rFonts w:asciiTheme="majorHAnsi" w:hAnsiTheme="majorHAnsi" w:cstheme="majorHAnsi"/>
            </w:rPr>
          </w:pPr>
        </w:p>
      </w:tc>
      <w:tc>
        <w:tcPr>
          <w:tcW w:w="1677" w:type="dxa"/>
          <w:vAlign w:val="bottom"/>
        </w:tcPr>
        <w:p w:rsidR="00581515" w:rsidRPr="00083D1A" w:rsidRDefault="00581515" w:rsidP="00581515">
          <w:pPr>
            <w:pStyle w:val="Sidhuvud"/>
            <w:rPr>
              <w:rFonts w:asciiTheme="majorHAnsi" w:hAnsiTheme="majorHAnsi" w:cstheme="majorHAnsi"/>
            </w:rPr>
          </w:pPr>
          <w:r w:rsidRPr="00083D1A">
            <w:rPr>
              <w:rFonts w:asciiTheme="majorHAnsi" w:hAnsiTheme="majorHAnsi" w:cstheme="majorHAnsi"/>
            </w:rPr>
            <w:t>Sid</w:t>
          </w:r>
        </w:p>
      </w:tc>
    </w:tr>
    <w:tr w:rsidR="00581515" w:rsidTr="004F3255">
      <w:trPr>
        <w:trHeight w:val="283"/>
      </w:trPr>
      <w:tc>
        <w:tcPr>
          <w:tcW w:w="5035" w:type="dxa"/>
          <w:vMerge/>
        </w:tcPr>
        <w:p w:rsidR="00581515" w:rsidRDefault="00581515" w:rsidP="00581515">
          <w:pPr>
            <w:rPr>
              <w:noProof/>
            </w:rPr>
          </w:pPr>
        </w:p>
      </w:tc>
      <w:tc>
        <w:tcPr>
          <w:tcW w:w="1676" w:type="dxa"/>
          <w:vAlign w:val="center"/>
        </w:tcPr>
        <w:p w:rsidR="00581515" w:rsidRPr="00342B2B" w:rsidRDefault="00581515" w:rsidP="00581515">
          <w:pPr>
            <w:pStyle w:val="Sidhuvud"/>
            <w:rPr>
              <w:rStyle w:val="Platshllartext"/>
              <w:color w:val="auto"/>
              <w:shd w:val="clear" w:color="auto" w:fill="auto"/>
            </w:rPr>
          </w:pPr>
        </w:p>
      </w:tc>
      <w:tc>
        <w:tcPr>
          <w:tcW w:w="1676" w:type="dxa"/>
          <w:vAlign w:val="center"/>
        </w:tcPr>
        <w:p w:rsidR="00581515" w:rsidRDefault="00581515" w:rsidP="00581515">
          <w:pPr>
            <w:pStyle w:val="Sidhuvud"/>
          </w:pPr>
        </w:p>
      </w:tc>
      <w:tc>
        <w:tcPr>
          <w:tcW w:w="1677" w:type="dxa"/>
          <w:vAlign w:val="center"/>
        </w:tcPr>
        <w:p w:rsidR="00581515" w:rsidRDefault="00581515" w:rsidP="00581515">
          <w:pPr>
            <w:pStyle w:val="Sidhuvud"/>
          </w:pPr>
          <w:r>
            <w:rPr>
              <w:rStyle w:val="Sidnummer"/>
              <w:sz w:val="22"/>
            </w:rPr>
            <w:fldChar w:fldCharType="begin"/>
          </w:r>
          <w:r>
            <w:rPr>
              <w:rStyle w:val="Sidnummer"/>
              <w:sz w:val="22"/>
            </w:rPr>
            <w:instrText xml:space="preserve"> PAGE </w:instrText>
          </w:r>
          <w:r>
            <w:rPr>
              <w:rStyle w:val="Sidnummer"/>
              <w:sz w:val="22"/>
            </w:rPr>
            <w:fldChar w:fldCharType="separate"/>
          </w:r>
          <w:r>
            <w:rPr>
              <w:rStyle w:val="Sidnummer"/>
              <w:sz w:val="22"/>
            </w:rPr>
            <w:t>1</w:t>
          </w:r>
          <w:r>
            <w:rPr>
              <w:rStyle w:val="Sidnummer"/>
              <w:sz w:val="22"/>
            </w:rPr>
            <w:fldChar w:fldCharType="end"/>
          </w:r>
          <w:r>
            <w:rPr>
              <w:rStyle w:val="Sidnummer"/>
              <w:sz w:val="22"/>
            </w:rPr>
            <w:t xml:space="preserve"> (</w:t>
          </w:r>
          <w:r w:rsidRPr="006C4A07">
            <w:rPr>
              <w:rStyle w:val="Sidnummer"/>
              <w:sz w:val="22"/>
              <w:szCs w:val="22"/>
            </w:rPr>
            <w:fldChar w:fldCharType="begin"/>
          </w:r>
          <w:r w:rsidRPr="006C4A07">
            <w:rPr>
              <w:rStyle w:val="Sidnummer"/>
              <w:sz w:val="22"/>
              <w:szCs w:val="22"/>
            </w:rPr>
            <w:instrText xml:space="preserve"> NUMPAGES </w:instrText>
          </w:r>
          <w:r w:rsidRPr="006C4A07">
            <w:rPr>
              <w:rStyle w:val="Sidnummer"/>
              <w:sz w:val="22"/>
              <w:szCs w:val="22"/>
            </w:rPr>
            <w:fldChar w:fldCharType="separate"/>
          </w:r>
          <w:r>
            <w:rPr>
              <w:rStyle w:val="Sidnummer"/>
              <w:sz w:val="22"/>
              <w:szCs w:val="22"/>
            </w:rPr>
            <w:t>1</w:t>
          </w:r>
          <w:r w:rsidRPr="006C4A07">
            <w:rPr>
              <w:rStyle w:val="Sidnummer"/>
              <w:sz w:val="22"/>
              <w:szCs w:val="22"/>
            </w:rPr>
            <w:fldChar w:fldCharType="end"/>
          </w:r>
          <w:r>
            <w:rPr>
              <w:rStyle w:val="Sidnummer"/>
              <w:sz w:val="22"/>
            </w:rPr>
            <w:t>)</w:t>
          </w:r>
        </w:p>
      </w:tc>
    </w:tr>
    <w:tr w:rsidR="00581515" w:rsidTr="004F3255">
      <w:trPr>
        <w:trHeight w:val="135"/>
      </w:trPr>
      <w:tc>
        <w:tcPr>
          <w:tcW w:w="10064" w:type="dxa"/>
          <w:gridSpan w:val="4"/>
        </w:tcPr>
        <w:p w:rsidR="00581515" w:rsidRPr="00334CF8" w:rsidRDefault="00581515" w:rsidP="00581515">
          <w:pPr>
            <w:spacing w:after="45"/>
          </w:pPr>
        </w:p>
      </w:tc>
    </w:tr>
    <w:tr w:rsidR="00581515" w:rsidTr="004F3255">
      <w:trPr>
        <w:trHeight w:val="135"/>
      </w:trPr>
      <w:tc>
        <w:tcPr>
          <w:tcW w:w="10064" w:type="dxa"/>
          <w:gridSpan w:val="4"/>
        </w:tcPr>
        <w:p w:rsidR="00581515" w:rsidRDefault="00581515" w:rsidP="00581515">
          <w:pPr>
            <w:spacing w:after="0"/>
          </w:pPr>
        </w:p>
      </w:tc>
    </w:tr>
  </w:tbl>
  <w:p w:rsidR="00ED6C6F" w:rsidRDefault="00ED6C6F">
    <w:pPr>
      <w:pStyle w:val="Sidhuvud"/>
    </w:pPr>
  </w:p>
  <w:p w:rsidR="00230923" w:rsidRDefault="002309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50" w:rightFromText="150" w:vertAnchor="page" w:horzAnchor="page" w:tblpX="994" w:tblpY="571"/>
      <w:tblOverlap w:val="never"/>
      <w:tblW w:w="10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35"/>
      <w:gridCol w:w="1676"/>
      <w:gridCol w:w="1676"/>
      <w:gridCol w:w="1677"/>
    </w:tblGrid>
    <w:tr w:rsidR="00B3100A" w:rsidTr="00B3100A">
      <w:trPr>
        <w:trHeight w:val="426"/>
      </w:trPr>
      <w:tc>
        <w:tcPr>
          <w:tcW w:w="5035" w:type="dxa"/>
          <w:vMerge w:val="restart"/>
        </w:tcPr>
        <w:p w:rsidR="00B3100A" w:rsidRDefault="00B3100A" w:rsidP="002207B5">
          <w:pPr>
            <w:rPr>
              <w:noProof/>
            </w:rPr>
          </w:pPr>
          <w:r>
            <w:rPr>
              <w:noProof/>
            </w:rPr>
            <w:drawing>
              <wp:inline distT="0" distB="0" distL="0" distR="0" wp14:anchorId="6BBBDF39" wp14:editId="216F81A0">
                <wp:extent cx="1514475" cy="504825"/>
                <wp:effectExtent l="0" t="0" r="9525" b="9525"/>
                <wp:docPr id="5" name="Bildobjekt 5" descr="genom_rosl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nom_rosl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9" w:type="dxa"/>
          <w:gridSpan w:val="3"/>
          <w:vAlign w:val="bottom"/>
        </w:tcPr>
        <w:sdt>
          <w:sdtPr>
            <w:rPr>
              <w:b w:val="0"/>
              <w:caps/>
            </w:rPr>
            <w:id w:val="798878299"/>
            <w:placeholder>
              <w:docPart w:val="D82E1D95D21846FE990621DCFAB28D35"/>
            </w:placeholder>
            <w:showingPlcHdr/>
          </w:sdtPr>
          <w:sdtContent>
            <w:p w:rsidR="00B3100A" w:rsidRPr="00B3100A" w:rsidRDefault="00B3100A" w:rsidP="00B3100A">
              <w:pPr>
                <w:pStyle w:val="Rubrik2"/>
                <w:spacing w:before="0" w:line="240" w:lineRule="auto"/>
                <w:rPr>
                  <w:b w:val="0"/>
                  <w:caps/>
                </w:rPr>
              </w:pPr>
              <w:r>
                <w:rPr>
                  <w:rStyle w:val="Platshllartext"/>
                  <w:b w:val="0"/>
                </w:rPr>
                <w:t>Ange handlingstyp.</w:t>
              </w:r>
            </w:p>
          </w:sdtContent>
        </w:sdt>
      </w:tc>
    </w:tr>
    <w:tr w:rsidR="00B3100A" w:rsidTr="00B3100A">
      <w:trPr>
        <w:trHeight w:val="339"/>
      </w:trPr>
      <w:tc>
        <w:tcPr>
          <w:tcW w:w="5035" w:type="dxa"/>
          <w:vMerge/>
        </w:tcPr>
        <w:p w:rsidR="00B3100A" w:rsidRDefault="00B3100A" w:rsidP="00083D1A"/>
      </w:tc>
      <w:tc>
        <w:tcPr>
          <w:tcW w:w="1676" w:type="dxa"/>
          <w:vAlign w:val="bottom"/>
        </w:tcPr>
        <w:p w:rsidR="00B3100A" w:rsidRPr="00083D1A" w:rsidRDefault="00B3100A" w:rsidP="00083D1A">
          <w:pPr>
            <w:pStyle w:val="Sidhuvud"/>
            <w:rPr>
              <w:rFonts w:asciiTheme="majorHAnsi" w:hAnsiTheme="majorHAnsi" w:cstheme="majorHAnsi"/>
            </w:rPr>
          </w:pPr>
          <w:r w:rsidRPr="00083D1A">
            <w:rPr>
              <w:rFonts w:asciiTheme="majorHAnsi" w:hAnsiTheme="majorHAnsi" w:cstheme="majorHAnsi"/>
            </w:rPr>
            <w:t>Datum</w:t>
          </w:r>
        </w:p>
      </w:tc>
      <w:tc>
        <w:tcPr>
          <w:tcW w:w="1676" w:type="dxa"/>
          <w:vAlign w:val="bottom"/>
        </w:tcPr>
        <w:p w:rsidR="00B3100A" w:rsidRPr="00083D1A" w:rsidRDefault="00B3100A" w:rsidP="00083D1A">
          <w:pPr>
            <w:pStyle w:val="Sidhuvud"/>
            <w:rPr>
              <w:rStyle w:val="Sidnummer"/>
              <w:rFonts w:asciiTheme="majorHAnsi" w:hAnsiTheme="majorHAnsi" w:cstheme="majorHAnsi"/>
            </w:rPr>
          </w:pPr>
          <w:r w:rsidRPr="00083D1A">
            <w:rPr>
              <w:rStyle w:val="Sidnummer"/>
              <w:rFonts w:asciiTheme="majorHAnsi" w:hAnsiTheme="majorHAnsi" w:cstheme="majorHAnsi"/>
            </w:rPr>
            <w:t>Dnr</w:t>
          </w:r>
        </w:p>
      </w:tc>
      <w:tc>
        <w:tcPr>
          <w:tcW w:w="1677" w:type="dxa"/>
          <w:vAlign w:val="bottom"/>
        </w:tcPr>
        <w:p w:rsidR="00B3100A" w:rsidRPr="00083D1A" w:rsidRDefault="00B3100A" w:rsidP="00083D1A">
          <w:pPr>
            <w:pStyle w:val="Sidhuvud"/>
            <w:rPr>
              <w:rFonts w:asciiTheme="majorHAnsi" w:hAnsiTheme="majorHAnsi" w:cstheme="majorHAnsi"/>
            </w:rPr>
          </w:pPr>
          <w:r w:rsidRPr="00083D1A">
            <w:rPr>
              <w:rFonts w:asciiTheme="majorHAnsi" w:hAnsiTheme="majorHAnsi" w:cstheme="majorHAnsi"/>
            </w:rPr>
            <w:t>Sid</w:t>
          </w:r>
        </w:p>
      </w:tc>
    </w:tr>
    <w:tr w:rsidR="00B3100A" w:rsidTr="001A1777">
      <w:trPr>
        <w:trHeight w:val="283"/>
      </w:trPr>
      <w:tc>
        <w:tcPr>
          <w:tcW w:w="5035" w:type="dxa"/>
          <w:vMerge/>
        </w:tcPr>
        <w:p w:rsidR="00B3100A" w:rsidRDefault="00B3100A" w:rsidP="00083D1A">
          <w:pPr>
            <w:rPr>
              <w:noProof/>
            </w:rPr>
          </w:pPr>
        </w:p>
      </w:tc>
      <w:sdt>
        <w:sdtPr>
          <w:rPr>
            <w:rStyle w:val="Platshllartext"/>
            <w:color w:val="auto"/>
            <w:shd w:val="clear" w:color="auto" w:fill="auto"/>
          </w:rPr>
          <w:id w:val="-2056298181"/>
          <w:placeholder>
            <w:docPart w:val="C8176A418B4F47C199AA0B606749F8DD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Content>
          <w:tc>
            <w:tcPr>
              <w:tcW w:w="1676" w:type="dxa"/>
            </w:tcPr>
            <w:p w:rsidR="00B3100A" w:rsidRPr="00342B2B" w:rsidRDefault="00B3100A" w:rsidP="001A1777">
              <w:pPr>
                <w:pStyle w:val="Sidhuvud"/>
                <w:rPr>
                  <w:rStyle w:val="Platshllartext"/>
                  <w:color w:val="auto"/>
                  <w:shd w:val="clear" w:color="auto" w:fill="auto"/>
                </w:rPr>
              </w:pPr>
              <w:r>
                <w:rPr>
                  <w:rStyle w:val="Platshllartext"/>
                </w:rPr>
                <w:t>Ange datum.</w:t>
              </w:r>
            </w:p>
          </w:tc>
        </w:sdtContent>
      </w:sdt>
      <w:sdt>
        <w:sdtPr>
          <w:id w:val="-1225213250"/>
          <w:placeholder>
            <w:docPart w:val="2417C1FCC37E4743AD1347198F724E29"/>
          </w:placeholder>
          <w:showingPlcHdr/>
        </w:sdtPr>
        <w:sdtContent>
          <w:tc>
            <w:tcPr>
              <w:tcW w:w="1676" w:type="dxa"/>
            </w:tcPr>
            <w:p w:rsidR="00B3100A" w:rsidRDefault="00B3100A" w:rsidP="001A1777">
              <w:pPr>
                <w:pStyle w:val="Sidhuvud"/>
              </w:pPr>
              <w:r>
                <w:rPr>
                  <w:rStyle w:val="Platshllartext"/>
                </w:rPr>
                <w:t>Ange</w:t>
              </w:r>
              <w:r w:rsidRPr="00E1097C">
                <w:rPr>
                  <w:rStyle w:val="Platshllartext"/>
                </w:rPr>
                <w:t xml:space="preserve"> </w:t>
              </w:r>
              <w:r>
                <w:rPr>
                  <w:rStyle w:val="Platshllartext"/>
                </w:rPr>
                <w:t>Dnr</w:t>
              </w:r>
              <w:r w:rsidRPr="00E1097C">
                <w:rPr>
                  <w:rStyle w:val="Platshllartext"/>
                </w:rPr>
                <w:t>.</w:t>
              </w:r>
            </w:p>
          </w:tc>
        </w:sdtContent>
      </w:sdt>
      <w:tc>
        <w:tcPr>
          <w:tcW w:w="1677" w:type="dxa"/>
        </w:tcPr>
        <w:p w:rsidR="00B3100A" w:rsidRDefault="00B3100A" w:rsidP="001A1777">
          <w:pPr>
            <w:pStyle w:val="Sidhuvud"/>
          </w:pPr>
          <w:r>
            <w:rPr>
              <w:rStyle w:val="Sidnummer"/>
              <w:sz w:val="22"/>
            </w:rPr>
            <w:fldChar w:fldCharType="begin"/>
          </w:r>
          <w:r>
            <w:rPr>
              <w:rStyle w:val="Sidnummer"/>
              <w:sz w:val="22"/>
            </w:rPr>
            <w:instrText xml:space="preserve"> PAGE </w:instrText>
          </w:r>
          <w:r>
            <w:rPr>
              <w:rStyle w:val="Sidnummer"/>
              <w:sz w:val="22"/>
            </w:rPr>
            <w:fldChar w:fldCharType="separate"/>
          </w:r>
          <w:r>
            <w:rPr>
              <w:rStyle w:val="Sidnummer"/>
              <w:sz w:val="22"/>
            </w:rPr>
            <w:t>1</w:t>
          </w:r>
          <w:r>
            <w:rPr>
              <w:rStyle w:val="Sidnummer"/>
              <w:sz w:val="22"/>
            </w:rPr>
            <w:fldChar w:fldCharType="end"/>
          </w:r>
          <w:r>
            <w:rPr>
              <w:rStyle w:val="Sidnummer"/>
              <w:sz w:val="22"/>
            </w:rPr>
            <w:t xml:space="preserve"> (</w:t>
          </w:r>
          <w:r w:rsidRPr="006C4A07">
            <w:rPr>
              <w:rStyle w:val="Sidnummer"/>
              <w:sz w:val="22"/>
              <w:szCs w:val="22"/>
            </w:rPr>
            <w:fldChar w:fldCharType="begin"/>
          </w:r>
          <w:r w:rsidRPr="006C4A07">
            <w:rPr>
              <w:rStyle w:val="Sidnummer"/>
              <w:sz w:val="22"/>
              <w:szCs w:val="22"/>
            </w:rPr>
            <w:instrText xml:space="preserve"> NUMPAGES </w:instrText>
          </w:r>
          <w:r w:rsidRPr="006C4A07">
            <w:rPr>
              <w:rStyle w:val="Sidnummer"/>
              <w:sz w:val="22"/>
              <w:szCs w:val="22"/>
            </w:rPr>
            <w:fldChar w:fldCharType="separate"/>
          </w:r>
          <w:r>
            <w:rPr>
              <w:rStyle w:val="Sidnummer"/>
              <w:sz w:val="22"/>
              <w:szCs w:val="22"/>
            </w:rPr>
            <w:t>1</w:t>
          </w:r>
          <w:r w:rsidRPr="006C4A07">
            <w:rPr>
              <w:rStyle w:val="Sidnummer"/>
              <w:sz w:val="22"/>
              <w:szCs w:val="22"/>
            </w:rPr>
            <w:fldChar w:fldCharType="end"/>
          </w:r>
          <w:r>
            <w:rPr>
              <w:rStyle w:val="Sidnummer"/>
              <w:sz w:val="22"/>
            </w:rPr>
            <w:t>)</w:t>
          </w:r>
        </w:p>
      </w:tc>
    </w:tr>
    <w:tr w:rsidR="00954F54" w:rsidTr="00083D1A">
      <w:trPr>
        <w:trHeight w:val="135"/>
      </w:trPr>
      <w:tc>
        <w:tcPr>
          <w:tcW w:w="10064" w:type="dxa"/>
          <w:gridSpan w:val="4"/>
        </w:tcPr>
        <w:sdt>
          <w:sdtPr>
            <w:rPr>
              <w:sz w:val="24"/>
            </w:rPr>
            <w:id w:val="-1347326823"/>
            <w:placeholder>
              <w:docPart w:val="735F3C3B98D64D3C85EFAA4A05AF34C3"/>
            </w:placeholder>
            <w:showingPlcHdr/>
          </w:sdtPr>
          <w:sdtEndPr/>
          <w:sdtContent>
            <w:p w:rsidR="00954F54" w:rsidRPr="00124D18" w:rsidRDefault="00342B2B" w:rsidP="00124D18">
              <w:pPr>
                <w:pStyle w:val="Sidhuvud"/>
                <w:rPr>
                  <w:sz w:val="24"/>
                </w:rPr>
              </w:pPr>
              <w:r w:rsidRPr="00124D18">
                <w:rPr>
                  <w:rStyle w:val="Platshllartext"/>
                  <w:sz w:val="24"/>
                </w:rPr>
                <w:t>Ange förvalt</w:t>
              </w:r>
              <w:r w:rsidR="00E00222">
                <w:rPr>
                  <w:rStyle w:val="Platshllartext"/>
                  <w:sz w:val="24"/>
                </w:rPr>
                <w:t>ning</w:t>
              </w:r>
              <w:r w:rsidRPr="00124D18">
                <w:rPr>
                  <w:rStyle w:val="Platshllartext"/>
                  <w:sz w:val="24"/>
                </w:rPr>
                <w:t>.</w:t>
              </w:r>
            </w:p>
          </w:sdtContent>
        </w:sdt>
      </w:tc>
    </w:tr>
    <w:tr w:rsidR="00954F54" w:rsidTr="00083D1A">
      <w:trPr>
        <w:trHeight w:val="135"/>
      </w:trPr>
      <w:tc>
        <w:tcPr>
          <w:tcW w:w="10064" w:type="dxa"/>
          <w:gridSpan w:val="4"/>
        </w:tcPr>
        <w:sdt>
          <w:sdtPr>
            <w:rPr>
              <w:sz w:val="24"/>
            </w:rPr>
            <w:id w:val="1428461557"/>
            <w:placeholder>
              <w:docPart w:val="D6F1F842F897454F84DC41D782367671"/>
            </w:placeholder>
            <w:showingPlcHdr/>
          </w:sdtPr>
          <w:sdtEndPr/>
          <w:sdtContent>
            <w:p w:rsidR="00954F54" w:rsidRPr="00124D18" w:rsidRDefault="00342B2B" w:rsidP="00124D18">
              <w:pPr>
                <w:pStyle w:val="Sidhuvud"/>
                <w:rPr>
                  <w:sz w:val="24"/>
                </w:rPr>
              </w:pPr>
              <w:r w:rsidRPr="00124D18">
                <w:rPr>
                  <w:rStyle w:val="Platshllartext"/>
                  <w:sz w:val="24"/>
                </w:rPr>
                <w:t>Ange namn.</w:t>
              </w:r>
            </w:p>
          </w:sdtContent>
        </w:sdt>
      </w:tc>
    </w:tr>
  </w:tbl>
  <w:p w:rsidR="00954F54" w:rsidRPr="00415D70" w:rsidRDefault="00954F54" w:rsidP="0009065C">
    <w:pPr>
      <w:pStyle w:val="Ingetavstnd"/>
      <w:spacing w:after="2250"/>
      <w:rPr>
        <w:sz w:val="8"/>
      </w:rPr>
    </w:pPr>
  </w:p>
  <w:p w:rsidR="00230923" w:rsidRDefault="002309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530227A"/>
    <w:multiLevelType w:val="multilevel"/>
    <w:tmpl w:val="BAF6182C"/>
    <w:lvl w:ilvl="0">
      <w:start w:val="1"/>
      <w:numFmt w:val="bullet"/>
      <w:pStyle w:val="Punktlista"/>
      <w:lvlText w:val="•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20" w:hanging="360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080" w:hanging="360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9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3A67453"/>
    <w:multiLevelType w:val="multilevel"/>
    <w:tmpl w:val="16D4075C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27A"/>
    <w:rsid w:val="00023CF5"/>
    <w:rsid w:val="000304A9"/>
    <w:rsid w:val="00081E07"/>
    <w:rsid w:val="00083D1A"/>
    <w:rsid w:val="000863E7"/>
    <w:rsid w:val="0009065C"/>
    <w:rsid w:val="000A019B"/>
    <w:rsid w:val="000D29F7"/>
    <w:rsid w:val="000D4286"/>
    <w:rsid w:val="0011207E"/>
    <w:rsid w:val="00114CDC"/>
    <w:rsid w:val="00124D18"/>
    <w:rsid w:val="00142663"/>
    <w:rsid w:val="00194163"/>
    <w:rsid w:val="001A1777"/>
    <w:rsid w:val="001B4BB9"/>
    <w:rsid w:val="00205D70"/>
    <w:rsid w:val="00220B93"/>
    <w:rsid w:val="00230923"/>
    <w:rsid w:val="002346A2"/>
    <w:rsid w:val="002A223C"/>
    <w:rsid w:val="002F7366"/>
    <w:rsid w:val="00312DC9"/>
    <w:rsid w:val="00342B2B"/>
    <w:rsid w:val="00371BDD"/>
    <w:rsid w:val="0039364D"/>
    <w:rsid w:val="003977E2"/>
    <w:rsid w:val="003A0FEC"/>
    <w:rsid w:val="003B4CC2"/>
    <w:rsid w:val="00415D70"/>
    <w:rsid w:val="004539FA"/>
    <w:rsid w:val="00460B1D"/>
    <w:rsid w:val="00463F60"/>
    <w:rsid w:val="00466ABB"/>
    <w:rsid w:val="00481060"/>
    <w:rsid w:val="00483F66"/>
    <w:rsid w:val="004C1464"/>
    <w:rsid w:val="004E0B05"/>
    <w:rsid w:val="004F22AF"/>
    <w:rsid w:val="004F58C9"/>
    <w:rsid w:val="0054648D"/>
    <w:rsid w:val="00564EA8"/>
    <w:rsid w:val="00581515"/>
    <w:rsid w:val="00592351"/>
    <w:rsid w:val="00594D98"/>
    <w:rsid w:val="005A403A"/>
    <w:rsid w:val="005B23BB"/>
    <w:rsid w:val="005D03D4"/>
    <w:rsid w:val="005F29FB"/>
    <w:rsid w:val="006137D6"/>
    <w:rsid w:val="00655D69"/>
    <w:rsid w:val="00660D4C"/>
    <w:rsid w:val="006A60A8"/>
    <w:rsid w:val="006E43A5"/>
    <w:rsid w:val="0071761D"/>
    <w:rsid w:val="0076093A"/>
    <w:rsid w:val="007615BD"/>
    <w:rsid w:val="007829D2"/>
    <w:rsid w:val="00783074"/>
    <w:rsid w:val="007A0B53"/>
    <w:rsid w:val="007A3DE3"/>
    <w:rsid w:val="007A44A0"/>
    <w:rsid w:val="007B634A"/>
    <w:rsid w:val="007E16FA"/>
    <w:rsid w:val="00834456"/>
    <w:rsid w:val="00834506"/>
    <w:rsid w:val="008574B7"/>
    <w:rsid w:val="00875CBE"/>
    <w:rsid w:val="00891BD3"/>
    <w:rsid w:val="00892CB9"/>
    <w:rsid w:val="008C5285"/>
    <w:rsid w:val="008D4CD6"/>
    <w:rsid w:val="00912EBA"/>
    <w:rsid w:val="009255D9"/>
    <w:rsid w:val="00954F54"/>
    <w:rsid w:val="00976057"/>
    <w:rsid w:val="00983D20"/>
    <w:rsid w:val="009B2791"/>
    <w:rsid w:val="009E6EF9"/>
    <w:rsid w:val="009E7F82"/>
    <w:rsid w:val="00A23320"/>
    <w:rsid w:val="00A51CEF"/>
    <w:rsid w:val="00AA21FE"/>
    <w:rsid w:val="00AD354E"/>
    <w:rsid w:val="00AD5832"/>
    <w:rsid w:val="00AF2E15"/>
    <w:rsid w:val="00AF5B57"/>
    <w:rsid w:val="00B30455"/>
    <w:rsid w:val="00B3100A"/>
    <w:rsid w:val="00B4285A"/>
    <w:rsid w:val="00B71B19"/>
    <w:rsid w:val="00BB48AC"/>
    <w:rsid w:val="00C079B5"/>
    <w:rsid w:val="00C4216C"/>
    <w:rsid w:val="00C46F04"/>
    <w:rsid w:val="00C9202C"/>
    <w:rsid w:val="00CB5A04"/>
    <w:rsid w:val="00CB5D9D"/>
    <w:rsid w:val="00CE6DCD"/>
    <w:rsid w:val="00D070FF"/>
    <w:rsid w:val="00D15C4D"/>
    <w:rsid w:val="00D2298A"/>
    <w:rsid w:val="00D4779E"/>
    <w:rsid w:val="00D811A0"/>
    <w:rsid w:val="00DA5E63"/>
    <w:rsid w:val="00DF0444"/>
    <w:rsid w:val="00E00222"/>
    <w:rsid w:val="00E15EA3"/>
    <w:rsid w:val="00E212B6"/>
    <w:rsid w:val="00E33025"/>
    <w:rsid w:val="00EB1E30"/>
    <w:rsid w:val="00ED6C6F"/>
    <w:rsid w:val="00F07B29"/>
    <w:rsid w:val="00F4778E"/>
    <w:rsid w:val="00F81EA4"/>
    <w:rsid w:val="00FB2577"/>
    <w:rsid w:val="00FB6CF4"/>
    <w:rsid w:val="00FC6F9F"/>
    <w:rsid w:val="00FE439A"/>
    <w:rsid w:val="00FE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1833C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footer" w:uiPriority="0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page number" w:uiPriority="0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4D18"/>
    <w:pPr>
      <w:spacing w:after="120" w:line="360" w:lineRule="auto"/>
    </w:pPr>
  </w:style>
  <w:style w:type="paragraph" w:styleId="Rubrik1">
    <w:name w:val="heading 1"/>
    <w:basedOn w:val="Rubrik"/>
    <w:next w:val="Normal"/>
    <w:link w:val="Rubrik1Char"/>
    <w:uiPriority w:val="9"/>
    <w:qFormat/>
    <w:rsid w:val="00954F54"/>
    <w:pPr>
      <w:keepNext/>
      <w:keepLines/>
      <w:spacing w:before="320" w:after="40" w:line="288" w:lineRule="auto"/>
      <w:outlineLvl w:val="0"/>
    </w:pPr>
    <w:rPr>
      <w:bCs w:val="0"/>
      <w:sz w:val="28"/>
      <w:szCs w:val="28"/>
    </w:rPr>
  </w:style>
  <w:style w:type="paragraph" w:styleId="Rubrik2">
    <w:name w:val="heading 2"/>
    <w:basedOn w:val="Rubrik1"/>
    <w:next w:val="Normal"/>
    <w:link w:val="Rubrik2Char"/>
    <w:uiPriority w:val="9"/>
    <w:rsid w:val="00D15C4D"/>
    <w:pPr>
      <w:spacing w:before="120" w:after="0"/>
      <w:outlineLvl w:val="1"/>
    </w:pPr>
    <w:rPr>
      <w:bCs/>
      <w:sz w:val="24"/>
    </w:rPr>
  </w:style>
  <w:style w:type="paragraph" w:styleId="Rubrik3">
    <w:name w:val="heading 3"/>
    <w:basedOn w:val="Rubrik2"/>
    <w:next w:val="Normal"/>
    <w:link w:val="Rubrik3Char"/>
    <w:uiPriority w:val="9"/>
    <w:rsid w:val="00B30455"/>
    <w:pPr>
      <w:outlineLvl w:val="2"/>
    </w:pPr>
    <w:rPr>
      <w:b w:val="0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 w:val="0"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54F54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D15C4D"/>
    <w:rPr>
      <w:rFonts w:asciiTheme="majorHAnsi" w:eastAsiaTheme="majorEastAsia" w:hAnsiTheme="majorHAnsi" w:cstheme="majorBidi"/>
      <w:b/>
      <w:bCs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B30455"/>
    <w:rPr>
      <w:rFonts w:asciiTheme="majorHAnsi" w:eastAsiaTheme="majorEastAsia" w:hAnsiTheme="majorHAnsi" w:cstheme="majorBidi"/>
      <w:bCs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basedOn w:val="Normal"/>
    <w:next w:val="Normal"/>
    <w:uiPriority w:val="35"/>
    <w:rsid w:val="005F29FB"/>
    <w:rPr>
      <w:b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6137D6"/>
    <w:pPr>
      <w:contextualSpacing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6137D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4539FA"/>
    <w:pPr>
      <w:numPr>
        <w:ilvl w:val="1"/>
      </w:numPr>
      <w:spacing w:after="240"/>
    </w:pPr>
    <w:rPr>
      <w:b w:val="0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539FA"/>
    <w:rPr>
      <w:rFonts w:asciiTheme="majorHAnsi" w:eastAsiaTheme="majorEastAsia" w:hAnsiTheme="majorHAnsi" w:cstheme="majorBidi"/>
      <w:bCs/>
      <w:sz w:val="24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uiPriority w:val="1"/>
    <w:rsid w:val="0011207E"/>
  </w:style>
  <w:style w:type="paragraph" w:styleId="Citat">
    <w:name w:val="Quote"/>
    <w:basedOn w:val="Normal"/>
    <w:next w:val="Normal"/>
    <w:link w:val="CitatChar"/>
    <w:uiPriority w:val="29"/>
    <w:semiHidden/>
    <w:rsid w:val="005F29FB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F29FB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D354E"/>
    <w:pPr>
      <w:keepNext/>
    </w:pPr>
    <w:rPr>
      <w:rFonts w:asciiTheme="majorHAnsi" w:hAnsiTheme="majorHAnsi"/>
      <w:b/>
      <w:sz w:val="32"/>
    </w:rPr>
  </w:style>
  <w:style w:type="paragraph" w:styleId="Innehll1">
    <w:name w:val="toc 1"/>
    <w:basedOn w:val="Normal"/>
    <w:next w:val="Normal"/>
    <w:uiPriority w:val="39"/>
    <w:rsid w:val="009B2791"/>
    <w:pPr>
      <w:spacing w:after="100"/>
      <w:ind w:left="425" w:hanging="425"/>
    </w:pPr>
  </w:style>
  <w:style w:type="paragraph" w:styleId="Innehll2">
    <w:name w:val="toc 2"/>
    <w:basedOn w:val="Normal"/>
    <w:next w:val="Normal"/>
    <w:uiPriority w:val="39"/>
    <w:rsid w:val="009B2791"/>
    <w:pPr>
      <w:spacing w:after="100"/>
      <w:ind w:left="850" w:hanging="425"/>
    </w:pPr>
  </w:style>
  <w:style w:type="paragraph" w:styleId="Innehll3">
    <w:name w:val="toc 3"/>
    <w:basedOn w:val="Normal"/>
    <w:next w:val="Normal"/>
    <w:uiPriority w:val="39"/>
    <w:rsid w:val="009B2791"/>
    <w:pPr>
      <w:spacing w:after="100"/>
      <w:ind w:left="1276" w:hanging="425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link w:val="SidhuvudChar"/>
    <w:uiPriority w:val="99"/>
    <w:rsid w:val="00124D18"/>
    <w:pPr>
      <w:tabs>
        <w:tab w:val="center" w:pos="4536"/>
        <w:tab w:val="right" w:pos="9072"/>
      </w:tabs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24D18"/>
    <w:rPr>
      <w:sz w:val="18"/>
    </w:rPr>
  </w:style>
  <w:style w:type="paragraph" w:styleId="Sidfot">
    <w:name w:val="footer"/>
    <w:link w:val="SidfotChar"/>
    <w:rsid w:val="00124D18"/>
    <w:pPr>
      <w:tabs>
        <w:tab w:val="center" w:pos="4536"/>
        <w:tab w:val="right" w:pos="9072"/>
      </w:tabs>
      <w:spacing w:after="30"/>
    </w:pPr>
    <w:rPr>
      <w:sz w:val="18"/>
    </w:rPr>
  </w:style>
  <w:style w:type="character" w:customStyle="1" w:styleId="SidfotChar">
    <w:name w:val="Sidfot Char"/>
    <w:basedOn w:val="Standardstycketeckensnitt"/>
    <w:link w:val="Sidfot"/>
    <w:rsid w:val="00124D18"/>
    <w:rPr>
      <w:sz w:val="18"/>
    </w:rPr>
  </w:style>
  <w:style w:type="paragraph" w:styleId="Punktlista">
    <w:name w:val="List Bullet"/>
    <w:basedOn w:val="Normal"/>
    <w:uiPriority w:val="99"/>
    <w:qFormat/>
    <w:rsid w:val="00D4779E"/>
    <w:pPr>
      <w:numPr>
        <w:numId w:val="6"/>
      </w:numPr>
      <w:spacing w:after="80"/>
      <w:ind w:left="357" w:hanging="357"/>
      <w:contextualSpacing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ind w:left="357" w:hanging="357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character" w:styleId="Sidnummer">
    <w:name w:val="page number"/>
    <w:basedOn w:val="Standardstycketeckensnitt"/>
    <w:rsid w:val="00954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35F3C3B98D64D3C85EFAA4A05AF34C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CF262E5-EB2A-411A-9EEA-0F6183EAC41E}"/>
      </w:docPartPr>
      <w:docPartBody>
        <w:p w:rsidR="0032427D" w:rsidRDefault="009C2415" w:rsidP="009C2415">
          <w:pPr>
            <w:pStyle w:val="735F3C3B98D64D3C85EFAA4A05AF34C34"/>
          </w:pPr>
          <w:r w:rsidRPr="00124D18">
            <w:rPr>
              <w:rStyle w:val="Platshllartext"/>
              <w:sz w:val="24"/>
            </w:rPr>
            <w:t>Ange förvalt</w:t>
          </w:r>
          <w:r>
            <w:rPr>
              <w:rStyle w:val="Platshllartext"/>
              <w:sz w:val="24"/>
            </w:rPr>
            <w:t>ning</w:t>
          </w:r>
          <w:r w:rsidRPr="00124D18">
            <w:rPr>
              <w:rStyle w:val="Platshllartext"/>
              <w:sz w:val="24"/>
            </w:rPr>
            <w:t>.</w:t>
          </w:r>
        </w:p>
      </w:docPartBody>
    </w:docPart>
    <w:docPart>
      <w:docPartPr>
        <w:name w:val="D6F1F842F897454F84DC41D78236767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6B3A6F0-0F1E-46A4-9102-7A95F102187A}"/>
      </w:docPartPr>
      <w:docPartBody>
        <w:p w:rsidR="0032427D" w:rsidRDefault="009C2415" w:rsidP="009C2415">
          <w:pPr>
            <w:pStyle w:val="D6F1F842F897454F84DC41D7823676714"/>
          </w:pPr>
          <w:r w:rsidRPr="00124D18">
            <w:rPr>
              <w:rStyle w:val="Platshllartext"/>
              <w:sz w:val="24"/>
            </w:rPr>
            <w:t>Ange namn.</w:t>
          </w:r>
        </w:p>
      </w:docPartBody>
    </w:docPart>
    <w:docPart>
      <w:docPartPr>
        <w:name w:val="E42F76F9A4814D7A964A53C34EBBB7B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69B643A-6BB9-4FF9-AA93-0918986BE4F8}"/>
      </w:docPartPr>
      <w:docPartBody>
        <w:p w:rsidR="0032427D" w:rsidRDefault="009C2415" w:rsidP="009C2415">
          <w:pPr>
            <w:pStyle w:val="E42F76F9A4814D7A964A53C34EBBB7BB3"/>
          </w:pPr>
          <w:r>
            <w:rPr>
              <w:rStyle w:val="Platshllartext"/>
            </w:rPr>
            <w:t>Ange namn.</w:t>
          </w:r>
        </w:p>
      </w:docPartBody>
    </w:docPart>
    <w:docPart>
      <w:docPartPr>
        <w:name w:val="0AD2A3EB890B420FB755AA92B4466C2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2829BF3-8BB2-449A-826A-2616C5BCE630}"/>
      </w:docPartPr>
      <w:docPartBody>
        <w:p w:rsidR="0032427D" w:rsidRDefault="009C2415" w:rsidP="009C2415">
          <w:pPr>
            <w:pStyle w:val="0AD2A3EB890B420FB755AA92B4466C202"/>
          </w:pPr>
          <w:r w:rsidRPr="00E1097C">
            <w:rPr>
              <w:rStyle w:val="Platshllartext"/>
            </w:rPr>
            <w:t xml:space="preserve">Klicka </w:t>
          </w:r>
          <w:r>
            <w:rPr>
              <w:rStyle w:val="Platshllartext"/>
            </w:rPr>
            <w:t>här för att ange rubrik</w:t>
          </w:r>
          <w:r w:rsidRPr="00E1097C">
            <w:rPr>
              <w:rStyle w:val="Platshllartext"/>
            </w:rPr>
            <w:t>.</w:t>
          </w:r>
        </w:p>
      </w:docPartBody>
    </w:docPart>
    <w:docPart>
      <w:docPartPr>
        <w:name w:val="C505D451E9924DE6A7BEE0F2740A2D0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64F43AF-6019-46D8-BF89-48FC43BC273A}"/>
      </w:docPartPr>
      <w:docPartBody>
        <w:p w:rsidR="0032427D" w:rsidRDefault="009C2415" w:rsidP="009C2415">
          <w:pPr>
            <w:pStyle w:val="C505D451E9924DE6A7BEE0F2740A2D0B2"/>
          </w:pPr>
          <w:r w:rsidRPr="00E1097C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bröd</w:t>
          </w:r>
          <w:r w:rsidRPr="00E1097C">
            <w:rPr>
              <w:rStyle w:val="Platshllartext"/>
            </w:rPr>
            <w:t>text.</w:t>
          </w:r>
        </w:p>
      </w:docPartBody>
    </w:docPart>
    <w:docPart>
      <w:docPartPr>
        <w:name w:val="C8176A418B4F47C199AA0B606749F8D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EFD3169-7AB1-4019-87A3-23F0CE0CF892}"/>
      </w:docPartPr>
      <w:docPartBody>
        <w:p w:rsidR="00000000" w:rsidRDefault="009C2415" w:rsidP="009C2415">
          <w:pPr>
            <w:pStyle w:val="C8176A418B4F47C199AA0B606749F8DD1"/>
          </w:pPr>
          <w:r>
            <w:rPr>
              <w:rStyle w:val="Platshllartext"/>
            </w:rPr>
            <w:t>Ange datum.</w:t>
          </w:r>
        </w:p>
      </w:docPartBody>
    </w:docPart>
    <w:docPart>
      <w:docPartPr>
        <w:name w:val="2417C1FCC37E4743AD1347198F724E2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C94780D-8D2F-4AA5-A1DF-F27DEDE51EEA}"/>
      </w:docPartPr>
      <w:docPartBody>
        <w:p w:rsidR="00000000" w:rsidRDefault="009C2415" w:rsidP="009C2415">
          <w:pPr>
            <w:pStyle w:val="2417C1FCC37E4743AD1347198F724E291"/>
          </w:pPr>
          <w:r>
            <w:rPr>
              <w:rStyle w:val="Platshllartext"/>
            </w:rPr>
            <w:t>Ange</w:t>
          </w:r>
          <w:r w:rsidRPr="00E1097C">
            <w:rPr>
              <w:rStyle w:val="Platshllartext"/>
            </w:rPr>
            <w:t xml:space="preserve"> </w:t>
          </w:r>
          <w:r>
            <w:rPr>
              <w:rStyle w:val="Platshllartext"/>
            </w:rPr>
            <w:t>Dnr</w:t>
          </w:r>
          <w:r w:rsidRPr="00E1097C">
            <w:rPr>
              <w:rStyle w:val="Platshllartext"/>
            </w:rPr>
            <w:t>.</w:t>
          </w:r>
        </w:p>
      </w:docPartBody>
    </w:docPart>
    <w:docPart>
      <w:docPartPr>
        <w:name w:val="D82E1D95D21846FE990621DCFAB28D3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E4CAE8D-F91A-42ED-B178-CD017F3C5CFB}"/>
      </w:docPartPr>
      <w:docPartBody>
        <w:p w:rsidR="00000000" w:rsidRDefault="009C2415" w:rsidP="009C2415">
          <w:pPr>
            <w:pStyle w:val="D82E1D95D21846FE990621DCFAB28D35"/>
          </w:pPr>
          <w:r>
            <w:rPr>
              <w:rStyle w:val="Platshllartext"/>
              <w:b w:val="0"/>
            </w:rPr>
            <w:t>Ange handlingstyp.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29"/>
    <w:rsid w:val="001335E5"/>
    <w:rsid w:val="002637A8"/>
    <w:rsid w:val="0032427D"/>
    <w:rsid w:val="00396C25"/>
    <w:rsid w:val="00423D1B"/>
    <w:rsid w:val="00576DFA"/>
    <w:rsid w:val="005916F0"/>
    <w:rsid w:val="005A4B19"/>
    <w:rsid w:val="005A7E55"/>
    <w:rsid w:val="00637F29"/>
    <w:rsid w:val="00687816"/>
    <w:rsid w:val="007938DA"/>
    <w:rsid w:val="007A2205"/>
    <w:rsid w:val="008B1B06"/>
    <w:rsid w:val="008B3B9F"/>
    <w:rsid w:val="008B6B26"/>
    <w:rsid w:val="00983C6B"/>
    <w:rsid w:val="00984192"/>
    <w:rsid w:val="009C2415"/>
    <w:rsid w:val="00A51EFC"/>
    <w:rsid w:val="00A65CAA"/>
    <w:rsid w:val="00B12442"/>
    <w:rsid w:val="00BA3CF2"/>
    <w:rsid w:val="00C13D1A"/>
    <w:rsid w:val="00CE4089"/>
    <w:rsid w:val="00D83378"/>
    <w:rsid w:val="00EB3CC5"/>
    <w:rsid w:val="00EB42DC"/>
    <w:rsid w:val="00F0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7F29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sid w:val="009C2415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41DE9E4B9DC9489AA9157370263C9190">
    <w:name w:val="41DE9E4B9DC9489AA9157370263C9190"/>
    <w:rsid w:val="00396C25"/>
    <w:rPr>
      <w:lang w:val="sv-SE" w:eastAsia="sv-SE"/>
    </w:rPr>
  </w:style>
  <w:style w:type="paragraph" w:customStyle="1" w:styleId="48FE1006B697460CBAB6B6A32D79ACD5">
    <w:name w:val="48FE1006B697460CBAB6B6A32D79ACD5"/>
    <w:rsid w:val="00396C25"/>
    <w:rPr>
      <w:lang w:val="sv-SE" w:eastAsia="sv-SE"/>
    </w:rPr>
  </w:style>
  <w:style w:type="paragraph" w:customStyle="1" w:styleId="B7171FE6AE3E412EBE88F769C216D0AC">
    <w:name w:val="B7171FE6AE3E412EBE88F769C216D0AC"/>
    <w:rsid w:val="00D83378"/>
    <w:pPr>
      <w:tabs>
        <w:tab w:val="center" w:pos="4536"/>
        <w:tab w:val="right" w:pos="9072"/>
      </w:tabs>
      <w:spacing w:after="0" w:line="240" w:lineRule="auto"/>
    </w:pPr>
    <w:rPr>
      <w:sz w:val="18"/>
      <w:szCs w:val="19"/>
      <w:lang w:val="sv-SE" w:eastAsia="en-US"/>
    </w:rPr>
  </w:style>
  <w:style w:type="paragraph" w:customStyle="1" w:styleId="DA291FB2B06E49EC84D3786B5043CD0F">
    <w:name w:val="DA291FB2B06E49EC84D3786B5043CD0F"/>
    <w:rsid w:val="00D83378"/>
    <w:pPr>
      <w:tabs>
        <w:tab w:val="center" w:pos="4536"/>
        <w:tab w:val="right" w:pos="9072"/>
      </w:tabs>
      <w:spacing w:after="0" w:line="240" w:lineRule="auto"/>
    </w:pPr>
    <w:rPr>
      <w:sz w:val="18"/>
      <w:szCs w:val="19"/>
      <w:lang w:val="sv-SE" w:eastAsia="en-US"/>
    </w:rPr>
  </w:style>
  <w:style w:type="paragraph" w:customStyle="1" w:styleId="735F3C3B98D64D3C85EFAA4A05AF34C3">
    <w:name w:val="735F3C3B98D64D3C85EFAA4A05AF34C3"/>
    <w:rsid w:val="00D83378"/>
    <w:pPr>
      <w:spacing w:after="0" w:line="240" w:lineRule="auto"/>
    </w:pPr>
    <w:rPr>
      <w:sz w:val="24"/>
      <w:szCs w:val="19"/>
      <w:lang w:val="sv-SE" w:eastAsia="en-US"/>
    </w:rPr>
  </w:style>
  <w:style w:type="paragraph" w:customStyle="1" w:styleId="D6F1F842F897454F84DC41D782367671">
    <w:name w:val="D6F1F842F897454F84DC41D782367671"/>
    <w:rsid w:val="00D83378"/>
    <w:pPr>
      <w:spacing w:after="0" w:line="240" w:lineRule="auto"/>
    </w:pPr>
    <w:rPr>
      <w:sz w:val="24"/>
      <w:szCs w:val="19"/>
      <w:lang w:val="sv-SE" w:eastAsia="en-US"/>
    </w:rPr>
  </w:style>
  <w:style w:type="paragraph" w:customStyle="1" w:styleId="E03D1FE8BB4444C38DA94C94FEE207CC">
    <w:name w:val="E03D1FE8BB4444C38DA94C94FEE207CC"/>
    <w:rsid w:val="00D83378"/>
    <w:rPr>
      <w:lang w:val="sv-SE" w:eastAsia="zh-CN"/>
    </w:rPr>
  </w:style>
  <w:style w:type="paragraph" w:customStyle="1" w:styleId="017C419D41B04D7C943FD62F0EA2ED7E">
    <w:name w:val="017C419D41B04D7C943FD62F0EA2ED7E"/>
    <w:rsid w:val="00D83378"/>
    <w:rPr>
      <w:lang w:val="sv-SE" w:eastAsia="zh-CN"/>
    </w:rPr>
  </w:style>
  <w:style w:type="paragraph" w:customStyle="1" w:styleId="07C1EFCCF3B041598D158A08EBE94768">
    <w:name w:val="07C1EFCCF3B041598D158A08EBE94768"/>
    <w:rsid w:val="00D83378"/>
    <w:rPr>
      <w:lang w:val="sv-SE" w:eastAsia="zh-CN"/>
    </w:rPr>
  </w:style>
  <w:style w:type="paragraph" w:customStyle="1" w:styleId="67DF11A131F149048B21D5798AFF5E19">
    <w:name w:val="67DF11A131F149048B21D5798AFF5E19"/>
    <w:rsid w:val="00D83378"/>
    <w:rPr>
      <w:lang w:val="sv-SE" w:eastAsia="zh-CN"/>
    </w:rPr>
  </w:style>
  <w:style w:type="paragraph" w:customStyle="1" w:styleId="7C5F11250293485F9855CDA04C802787">
    <w:name w:val="7C5F11250293485F9855CDA04C802787"/>
    <w:rsid w:val="00D83378"/>
    <w:rPr>
      <w:lang w:val="sv-SE" w:eastAsia="zh-CN"/>
    </w:rPr>
  </w:style>
  <w:style w:type="paragraph" w:customStyle="1" w:styleId="7C5F11250293485F9855CDA04C8027871">
    <w:name w:val="7C5F11250293485F9855CDA04C8027871"/>
    <w:rsid w:val="00D83378"/>
    <w:pPr>
      <w:spacing w:after="0" w:line="240" w:lineRule="auto"/>
    </w:pPr>
    <w:rPr>
      <w:sz w:val="24"/>
      <w:szCs w:val="19"/>
      <w:lang w:val="sv-SE" w:eastAsia="en-US"/>
    </w:rPr>
  </w:style>
  <w:style w:type="paragraph" w:customStyle="1" w:styleId="038FD08F67974E07A95B5241ECB88D0A">
    <w:name w:val="038FD08F67974E07A95B5241ECB88D0A"/>
    <w:rsid w:val="00D83378"/>
    <w:pPr>
      <w:tabs>
        <w:tab w:val="center" w:pos="4536"/>
        <w:tab w:val="right" w:pos="9072"/>
      </w:tabs>
      <w:spacing w:after="0" w:line="240" w:lineRule="auto"/>
    </w:pPr>
    <w:rPr>
      <w:sz w:val="18"/>
      <w:szCs w:val="19"/>
      <w:lang w:val="sv-SE" w:eastAsia="en-US"/>
    </w:rPr>
  </w:style>
  <w:style w:type="paragraph" w:customStyle="1" w:styleId="DA291FB2B06E49EC84D3786B5043CD0F1">
    <w:name w:val="DA291FB2B06E49EC84D3786B5043CD0F1"/>
    <w:rsid w:val="00D83378"/>
    <w:pPr>
      <w:tabs>
        <w:tab w:val="center" w:pos="4536"/>
        <w:tab w:val="right" w:pos="9072"/>
      </w:tabs>
      <w:spacing w:after="0" w:line="240" w:lineRule="auto"/>
    </w:pPr>
    <w:rPr>
      <w:sz w:val="18"/>
      <w:szCs w:val="19"/>
      <w:lang w:val="sv-SE" w:eastAsia="en-US"/>
    </w:rPr>
  </w:style>
  <w:style w:type="paragraph" w:customStyle="1" w:styleId="735F3C3B98D64D3C85EFAA4A05AF34C31">
    <w:name w:val="735F3C3B98D64D3C85EFAA4A05AF34C31"/>
    <w:rsid w:val="00D83378"/>
    <w:pPr>
      <w:spacing w:after="0" w:line="240" w:lineRule="auto"/>
    </w:pPr>
    <w:rPr>
      <w:sz w:val="24"/>
      <w:szCs w:val="19"/>
      <w:lang w:val="sv-SE" w:eastAsia="en-US"/>
    </w:rPr>
  </w:style>
  <w:style w:type="paragraph" w:customStyle="1" w:styleId="D6F1F842F897454F84DC41D7823676711">
    <w:name w:val="D6F1F842F897454F84DC41D7823676711"/>
    <w:rsid w:val="00D83378"/>
    <w:pPr>
      <w:spacing w:after="0" w:line="240" w:lineRule="auto"/>
    </w:pPr>
    <w:rPr>
      <w:sz w:val="24"/>
      <w:szCs w:val="19"/>
      <w:lang w:val="sv-SE" w:eastAsia="en-US"/>
    </w:rPr>
  </w:style>
  <w:style w:type="paragraph" w:customStyle="1" w:styleId="E42F76F9A4814D7A964A53C34EBBB7BB">
    <w:name w:val="E42F76F9A4814D7A964A53C34EBBB7BB"/>
    <w:rsid w:val="00D83378"/>
    <w:rPr>
      <w:lang w:val="sv-SE" w:eastAsia="zh-CN"/>
    </w:rPr>
  </w:style>
  <w:style w:type="paragraph" w:customStyle="1" w:styleId="4BD2B28FE3484A8FA374C98A5E3EA9F9">
    <w:name w:val="4BD2B28FE3484A8FA374C98A5E3EA9F9"/>
    <w:rsid w:val="00D83378"/>
    <w:rPr>
      <w:lang w:val="sv-SE" w:eastAsia="zh-CN"/>
    </w:rPr>
  </w:style>
  <w:style w:type="paragraph" w:customStyle="1" w:styleId="0AD2A3EB890B420FB755AA92B4466C20">
    <w:name w:val="0AD2A3EB890B420FB755AA92B4466C20"/>
    <w:rsid w:val="00D83378"/>
    <w:pPr>
      <w:keepNext/>
      <w:keepLines/>
      <w:spacing w:before="320" w:after="40" w:line="288" w:lineRule="auto"/>
      <w:contextualSpacing/>
      <w:outlineLvl w:val="0"/>
    </w:pPr>
    <w:rPr>
      <w:rFonts w:asciiTheme="majorHAnsi" w:eastAsiaTheme="majorEastAsia" w:hAnsiTheme="majorHAnsi" w:cstheme="majorBidi"/>
      <w:b/>
      <w:sz w:val="28"/>
      <w:szCs w:val="28"/>
      <w:lang w:val="sv-SE" w:eastAsia="en-US"/>
    </w:rPr>
  </w:style>
  <w:style w:type="paragraph" w:customStyle="1" w:styleId="C505D451E9924DE6A7BEE0F2740A2D0B">
    <w:name w:val="C505D451E9924DE6A7BEE0F2740A2D0B"/>
    <w:rsid w:val="00D83378"/>
    <w:pPr>
      <w:spacing w:after="0" w:line="24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E42F76F9A4814D7A964A53C34EBBB7BB1">
    <w:name w:val="E42F76F9A4814D7A964A53C34EBBB7BB1"/>
    <w:rsid w:val="00D83378"/>
    <w:pPr>
      <w:spacing w:after="0" w:line="24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038FD08F67974E07A95B5241ECB88D0A1">
    <w:name w:val="038FD08F67974E07A95B5241ECB88D0A1"/>
    <w:rsid w:val="00D8337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DA291FB2B06E49EC84D3786B5043CD0F2">
    <w:name w:val="DA291FB2B06E49EC84D3786B5043CD0F2"/>
    <w:rsid w:val="00D8337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735F3C3B98D64D3C85EFAA4A05AF34C32">
    <w:name w:val="735F3C3B98D64D3C85EFAA4A05AF34C32"/>
    <w:rsid w:val="00D83378"/>
    <w:pPr>
      <w:spacing w:after="0" w:line="24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D6F1F842F897454F84DC41D7823676712">
    <w:name w:val="D6F1F842F897454F84DC41D7823676712"/>
    <w:rsid w:val="00D83378"/>
    <w:pPr>
      <w:spacing w:after="0" w:line="24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C2D8B171C6094393B212D13243223619">
    <w:name w:val="C2D8B171C6094393B212D13243223619"/>
    <w:rsid w:val="00984192"/>
    <w:rPr>
      <w:lang w:val="sv-SE" w:eastAsia="zh-CN"/>
    </w:rPr>
  </w:style>
  <w:style w:type="paragraph" w:customStyle="1" w:styleId="B2EDFFF0E4F749449B41B151E280C87B">
    <w:name w:val="B2EDFFF0E4F749449B41B151E280C87B"/>
    <w:rsid w:val="00984192"/>
    <w:rPr>
      <w:lang w:val="sv-SE" w:eastAsia="zh-CN"/>
    </w:rPr>
  </w:style>
  <w:style w:type="paragraph" w:customStyle="1" w:styleId="4676E68557B94B928B6788AF24EB509B">
    <w:name w:val="4676E68557B94B928B6788AF24EB509B"/>
    <w:rsid w:val="00984192"/>
    <w:rPr>
      <w:lang w:val="sv-SE" w:eastAsia="zh-CN"/>
    </w:rPr>
  </w:style>
  <w:style w:type="paragraph" w:customStyle="1" w:styleId="E85F83B8EF164FEB8A7045DD9A7023A3">
    <w:name w:val="E85F83B8EF164FEB8A7045DD9A7023A3"/>
    <w:rsid w:val="00984192"/>
    <w:rPr>
      <w:lang w:val="sv-SE" w:eastAsia="zh-CN"/>
    </w:rPr>
  </w:style>
  <w:style w:type="paragraph" w:customStyle="1" w:styleId="0AD2A3EB890B420FB755AA92B4466C201">
    <w:name w:val="0AD2A3EB890B420FB755AA92B4466C201"/>
    <w:rsid w:val="00423D1B"/>
    <w:pPr>
      <w:keepNext/>
      <w:keepLines/>
      <w:spacing w:before="320" w:after="40" w:line="288" w:lineRule="auto"/>
      <w:contextualSpacing/>
      <w:outlineLvl w:val="0"/>
    </w:pPr>
    <w:rPr>
      <w:rFonts w:asciiTheme="majorHAnsi" w:eastAsiaTheme="majorEastAsia" w:hAnsiTheme="majorHAnsi" w:cstheme="majorBidi"/>
      <w:b/>
      <w:sz w:val="28"/>
      <w:szCs w:val="28"/>
      <w:lang w:val="sv-SE" w:eastAsia="en-US"/>
    </w:rPr>
  </w:style>
  <w:style w:type="paragraph" w:customStyle="1" w:styleId="C505D451E9924DE6A7BEE0F2740A2D0B1">
    <w:name w:val="C505D451E9924DE6A7BEE0F2740A2D0B1"/>
    <w:rsid w:val="00423D1B"/>
    <w:pPr>
      <w:spacing w:after="120" w:line="36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E42F76F9A4814D7A964A53C34EBBB7BB2">
    <w:name w:val="E42F76F9A4814D7A964A53C34EBBB7BB2"/>
    <w:rsid w:val="00423D1B"/>
    <w:pPr>
      <w:spacing w:after="120" w:line="36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038FD08F67974E07A95B5241ECB88D0A2">
    <w:name w:val="038FD08F67974E07A95B5241ECB88D0A2"/>
    <w:rsid w:val="00423D1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DA291FB2B06E49EC84D3786B5043CD0F3">
    <w:name w:val="DA291FB2B06E49EC84D3786B5043CD0F3"/>
    <w:rsid w:val="00423D1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735F3C3B98D64D3C85EFAA4A05AF34C33">
    <w:name w:val="735F3C3B98D64D3C85EFAA4A05AF34C33"/>
    <w:rsid w:val="00423D1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D6F1F842F897454F84DC41D7823676713">
    <w:name w:val="D6F1F842F897454F84DC41D7823676713"/>
    <w:rsid w:val="00423D1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C8176A418B4F47C199AA0B606749F8DD">
    <w:name w:val="C8176A418B4F47C199AA0B606749F8DD"/>
    <w:rsid w:val="009C2415"/>
    <w:rPr>
      <w:lang w:val="sv-SE" w:eastAsia="zh-CN"/>
    </w:rPr>
  </w:style>
  <w:style w:type="paragraph" w:customStyle="1" w:styleId="2417C1FCC37E4743AD1347198F724E29">
    <w:name w:val="2417C1FCC37E4743AD1347198F724E29"/>
    <w:rsid w:val="009C2415"/>
    <w:rPr>
      <w:lang w:val="sv-SE" w:eastAsia="zh-CN"/>
    </w:rPr>
  </w:style>
  <w:style w:type="paragraph" w:customStyle="1" w:styleId="0AD2A3EB890B420FB755AA92B4466C202">
    <w:name w:val="0AD2A3EB890B420FB755AA92B4466C202"/>
    <w:rsid w:val="009C2415"/>
    <w:pPr>
      <w:keepNext/>
      <w:keepLines/>
      <w:spacing w:before="320" w:after="40" w:line="288" w:lineRule="auto"/>
      <w:contextualSpacing/>
      <w:outlineLvl w:val="0"/>
    </w:pPr>
    <w:rPr>
      <w:rFonts w:asciiTheme="majorHAnsi" w:eastAsiaTheme="majorEastAsia" w:hAnsiTheme="majorHAnsi" w:cstheme="majorBidi"/>
      <w:b/>
      <w:sz w:val="28"/>
      <w:szCs w:val="28"/>
      <w:lang w:val="sv-SE" w:eastAsia="en-US"/>
    </w:rPr>
  </w:style>
  <w:style w:type="paragraph" w:customStyle="1" w:styleId="C505D451E9924DE6A7BEE0F2740A2D0B2">
    <w:name w:val="C505D451E9924DE6A7BEE0F2740A2D0B2"/>
    <w:rsid w:val="009C2415"/>
    <w:pPr>
      <w:spacing w:after="120" w:line="36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E42F76F9A4814D7A964A53C34EBBB7BB3">
    <w:name w:val="E42F76F9A4814D7A964A53C34EBBB7BB3"/>
    <w:rsid w:val="009C2415"/>
    <w:pPr>
      <w:spacing w:after="120" w:line="360" w:lineRule="auto"/>
    </w:pPr>
    <w:rPr>
      <w:rFonts w:ascii="Times New Roman" w:hAnsi="Times New Roman"/>
      <w:sz w:val="24"/>
      <w:szCs w:val="24"/>
      <w:lang w:val="sv-SE" w:eastAsia="en-US"/>
    </w:rPr>
  </w:style>
  <w:style w:type="paragraph" w:customStyle="1" w:styleId="D82E1D95D21846FE990621DCFAB28D35">
    <w:name w:val="D82E1D95D21846FE990621DCFAB28D35"/>
    <w:rsid w:val="009C2415"/>
    <w:pPr>
      <w:keepNext/>
      <w:keepLines/>
      <w:spacing w:before="120" w:after="0" w:line="288" w:lineRule="auto"/>
      <w:contextualSpacing/>
      <w:outlineLvl w:val="1"/>
    </w:pPr>
    <w:rPr>
      <w:rFonts w:asciiTheme="majorHAnsi" w:eastAsiaTheme="majorEastAsia" w:hAnsiTheme="majorHAnsi" w:cstheme="majorBidi"/>
      <w:b/>
      <w:bCs/>
      <w:sz w:val="24"/>
      <w:szCs w:val="28"/>
      <w:lang w:val="sv-SE" w:eastAsia="en-US"/>
    </w:rPr>
  </w:style>
  <w:style w:type="paragraph" w:customStyle="1" w:styleId="C8176A418B4F47C199AA0B606749F8DD1">
    <w:name w:val="C8176A418B4F47C199AA0B606749F8DD1"/>
    <w:rsid w:val="009C241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2417C1FCC37E4743AD1347198F724E291">
    <w:name w:val="2417C1FCC37E4743AD1347198F724E291"/>
    <w:rsid w:val="009C241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735F3C3B98D64D3C85EFAA4A05AF34C34">
    <w:name w:val="735F3C3B98D64D3C85EFAA4A05AF34C34"/>
    <w:rsid w:val="009C241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  <w:style w:type="paragraph" w:customStyle="1" w:styleId="D6F1F842F897454F84DC41D7823676714">
    <w:name w:val="D6F1F842F897454F84DC41D7823676714"/>
    <w:rsid w:val="009C241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18"/>
      <w:szCs w:val="24"/>
      <w:lang w:val="sv-SE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 Kommu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 Kommu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56CF7-A658-4E3D-BA80-33DD5CF1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Brevmall_Färg.dotx</Template>
  <TotalTime>4</TotalTime>
  <Pages>1</Pages>
  <Words>17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Josefine Fahlström</cp:lastModifiedBy>
  <cp:revision>3</cp:revision>
  <dcterms:created xsi:type="dcterms:W3CDTF">2018-12-07T15:07:00Z</dcterms:created>
  <dcterms:modified xsi:type="dcterms:W3CDTF">2018-12-10T10:26:00Z</dcterms:modified>
</cp:coreProperties>
</file>