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2DC97" w14:textId="0B0842CA" w:rsidR="00806E4B" w:rsidRDefault="00F968AB" w:rsidP="000C4CB9">
      <w:pPr>
        <w:ind w:left="720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636E96" wp14:editId="1D880F1C">
                <wp:simplePos x="0" y="0"/>
                <wp:positionH relativeFrom="column">
                  <wp:posOffset>4981433</wp:posOffset>
                </wp:positionH>
                <wp:positionV relativeFrom="page">
                  <wp:posOffset>136478</wp:posOffset>
                </wp:positionV>
                <wp:extent cx="1583055" cy="491319"/>
                <wp:effectExtent l="0" t="0" r="17145" b="23495"/>
                <wp:wrapNone/>
                <wp:docPr id="1372118530" name="Grup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055" cy="491319"/>
                          <a:chOff x="0" y="0"/>
                          <a:chExt cx="1583422" cy="491941"/>
                        </a:xfrm>
                      </wpg:grpSpPr>
                      <wps:wsp>
                        <wps:cNvPr id="1573756290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3422" cy="4919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EB458" w14:textId="77777777" w:rsidR="00F968AB" w:rsidRPr="004B48ED" w:rsidRDefault="00F968AB" w:rsidP="00F968AB">
                              <w:pPr>
                                <w:tabs>
                                  <w:tab w:val="left" w:pos="284"/>
                                </w:tabs>
                                <w:spacing w:before="0" w:after="0"/>
                                <w:rPr>
                                  <w:rFonts w:ascii="Aptos" w:hAnsi="Aptos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E06728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ab/>
                              </w:r>
                              <w:r w:rsidRPr="004B48ED">
                                <w:rPr>
                                  <w:rFonts w:ascii="Aptos" w:hAnsi="Aptos"/>
                                  <w:b/>
                                  <w:bCs/>
                                  <w:sz w:val="16"/>
                                  <w:szCs w:val="16"/>
                                </w:rPr>
                                <w:t>Hanterat / Skickat till Lön</w:t>
                              </w:r>
                            </w:p>
                            <w:p w14:paraId="41098868" w14:textId="77777777" w:rsidR="00F968AB" w:rsidRPr="004B48ED" w:rsidRDefault="00F968AB" w:rsidP="00F968AB">
                              <w:pPr>
                                <w:tabs>
                                  <w:tab w:val="left" w:pos="2127"/>
                                </w:tabs>
                                <w:spacing w:before="0"/>
                                <w:rPr>
                                  <w:rFonts w:ascii="Aptos" w:hAnsi="Aptos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4B48ED">
                                <w:rPr>
                                  <w:rFonts w:ascii="Aptos" w:hAnsi="Aptos"/>
                                  <w:sz w:val="16"/>
                                  <w:szCs w:val="16"/>
                                  <w:u w:val="single"/>
                                </w:rPr>
                                <w:t>Datum;</w:t>
                              </w:r>
                              <w:r w:rsidRPr="004B48ED">
                                <w:rPr>
                                  <w:rFonts w:ascii="Aptos" w:hAnsi="Aptos"/>
                                  <w:sz w:val="16"/>
                                  <w:szCs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6903356" name="Rektangel 2"/>
                        <wps:cNvSpPr/>
                        <wps:spPr>
                          <a:xfrm>
                            <a:off x="110996" y="63426"/>
                            <a:ext cx="114300" cy="1060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36E96" id="Grupp 2" o:spid="_x0000_s1026" style="position:absolute;left:0;text-align:left;margin-left:392.25pt;margin-top:10.75pt;width:124.65pt;height:38.7pt;z-index:251659264;mso-position-vertical-relative:page;mso-width-relative:margin;mso-height-relative:margin" coordsize="15834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5834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" strokecolor="white [3212]">
                  <v:textbox>
                    <w:txbxContent>
                      <w:p w14:paraId="5B6EB458" w14:textId="77777777" w:rsidR="00F968AB" w:rsidRPr="004B48ED" w:rsidRDefault="00F968AB" w:rsidP="00F968AB">
                        <w:pPr>
                          <w:tabs>
                            <w:tab w:val="left" w:pos="284"/>
                          </w:tabs>
                          <w:spacing w:before="0" w:after="0"/>
                          <w:rPr>
                            <w:rFonts w:ascii="Aptos" w:hAnsi="Aptos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E06728">
                          <w:rPr>
                            <w:b/>
                            <w:bCs/>
                            <w:sz w:val="16"/>
                            <w:szCs w:val="16"/>
                          </w:rPr>
                          <w:tab/>
                        </w:r>
                        <w:r w:rsidRPr="004B48ED">
                          <w:rPr>
                            <w:rFonts w:ascii="Aptos" w:hAnsi="Aptos"/>
                            <w:b/>
                            <w:bCs/>
                            <w:sz w:val="16"/>
                            <w:szCs w:val="16"/>
                          </w:rPr>
                          <w:t>Hanterat / Skickat till Lön</w:t>
                        </w:r>
                      </w:p>
                      <w:p w14:paraId="41098868" w14:textId="77777777" w:rsidR="00F968AB" w:rsidRPr="004B48ED" w:rsidRDefault="00F968AB" w:rsidP="00F968AB">
                        <w:pPr>
                          <w:tabs>
                            <w:tab w:val="left" w:pos="2127"/>
                          </w:tabs>
                          <w:spacing w:before="0"/>
                          <w:rPr>
                            <w:rFonts w:ascii="Aptos" w:hAnsi="Aptos"/>
                            <w:sz w:val="16"/>
                            <w:szCs w:val="16"/>
                            <w:u w:val="single"/>
                          </w:rPr>
                        </w:pPr>
                        <w:r w:rsidRPr="004B48ED">
                          <w:rPr>
                            <w:rFonts w:ascii="Aptos" w:hAnsi="Aptos"/>
                            <w:sz w:val="16"/>
                            <w:szCs w:val="16"/>
                            <w:u w:val="single"/>
                          </w:rPr>
                          <w:t>Datum;</w:t>
                        </w:r>
                        <w:r w:rsidRPr="004B48ED">
                          <w:rPr>
                            <w:rFonts w:ascii="Aptos" w:hAnsi="Aptos"/>
                            <w:sz w:val="16"/>
                            <w:szCs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rect id="Rektangel 2" o:spid="_x0000_s1028" style="position:absolute;left:1109;top:634;width:1143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" filled="f" strokecolor="black [3213]" strokeweight="1pt"/>
                <w10:wrap anchory="page"/>
              </v:group>
            </w:pict>
          </mc:Fallback>
        </mc:AlternateContent>
      </w:r>
    </w:p>
    <w:p w14:paraId="17353FE2" w14:textId="77777777" w:rsidR="000C4CB9" w:rsidRPr="000C4CB9" w:rsidRDefault="000C4CB9" w:rsidP="000C4CB9">
      <w:pPr>
        <w:ind w:left="720"/>
      </w:pPr>
      <w:r w:rsidRPr="000C4CB9">
        <w:rPr>
          <w:u w:val="single"/>
        </w:rPr>
        <w:t>Vid avstämning 31 december:</w:t>
      </w:r>
      <w:r>
        <w:t xml:space="preserve"> </w:t>
      </w:r>
      <w:r w:rsidR="0018112C">
        <w:t>O</w:t>
      </w:r>
      <w:r w:rsidR="0018112C" w:rsidRPr="0018112C">
        <w:t>m minussaldot</w:t>
      </w:r>
      <w:r w:rsidR="0018112C">
        <w:t xml:space="preserve"> på årsarbetstiden (flexsaldot)</w:t>
      </w:r>
      <w:r w:rsidR="0018112C" w:rsidRPr="0018112C">
        <w:t>, överstiger -10 timmar, görs ett löneavdrag med timlön.</w:t>
      </w:r>
      <w:r>
        <w:br/>
      </w:r>
      <w:r>
        <w:rPr>
          <w:i/>
          <w:sz w:val="24"/>
        </w:rPr>
        <w:t xml:space="preserve">Flexsaldo som ryms inom +20 timmar och -10 timmar överförs till nästa år. </w:t>
      </w:r>
      <w:r>
        <w:rPr>
          <w:i/>
          <w:sz w:val="24"/>
        </w:rPr>
        <w:br/>
        <w:t xml:space="preserve">Flexsaldo som överstiger +20 timmar bortfaller utan ersättning. </w:t>
      </w:r>
    </w:p>
    <w:p w14:paraId="70E08F53" w14:textId="77777777" w:rsidR="00B30FC0" w:rsidRDefault="000C4CB9" w:rsidP="0018112C">
      <w:pPr>
        <w:ind w:left="720"/>
      </w:pPr>
      <w:r w:rsidRPr="000C4CB9">
        <w:rPr>
          <w:u w:val="single"/>
        </w:rPr>
        <w:t>Vid avslut av anställning:</w:t>
      </w:r>
      <w:r>
        <w:t xml:space="preserve"> Vid u</w:t>
      </w:r>
      <w:r w:rsidR="00B30FC0">
        <w:t>tbetalning av plussaldo utgår timlön.</w:t>
      </w:r>
    </w:p>
    <w:tbl>
      <w:tblPr>
        <w:tblStyle w:val="Tabellrutn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6325"/>
      </w:tblGrid>
      <w:tr w:rsidR="000172E5" w:rsidRPr="00D52067" w14:paraId="52BF041E" w14:textId="77777777" w:rsidTr="002325EE">
        <w:tc>
          <w:tcPr>
            <w:tcW w:w="5000" w:type="pct"/>
            <w:gridSpan w:val="2"/>
            <w:vAlign w:val="bottom"/>
          </w:tcPr>
          <w:p w14:paraId="71E75544" w14:textId="77777777" w:rsidR="000172E5" w:rsidRPr="00D52067" w:rsidRDefault="00A1418A" w:rsidP="00404486">
            <w:pPr>
              <w:pStyle w:val="Rubrik1"/>
              <w:jc w:val="center"/>
              <w:rPr>
                <w:rFonts w:ascii="Times New Roman" w:hAnsi="Times New Roman" w:cs="Times New Roman"/>
              </w:rPr>
            </w:pPr>
            <w:r w:rsidRPr="00D52067">
              <w:rPr>
                <w:rFonts w:ascii="Times New Roman" w:hAnsi="Times New Roman" w:cs="Times New Roman"/>
              </w:rPr>
              <w:t xml:space="preserve">Beslut </w:t>
            </w:r>
            <w:r w:rsidR="00404486">
              <w:rPr>
                <w:rFonts w:ascii="Times New Roman" w:hAnsi="Times New Roman" w:cs="Times New Roman"/>
              </w:rPr>
              <w:t>gäller för:</w:t>
            </w:r>
          </w:p>
        </w:tc>
      </w:tr>
      <w:tr w:rsidR="00A1418A" w:rsidRPr="00D52067" w14:paraId="6B8A99B6" w14:textId="77777777" w:rsidTr="00BB5744">
        <w:tc>
          <w:tcPr>
            <w:tcW w:w="1496" w:type="pct"/>
            <w:vAlign w:val="bottom"/>
          </w:tcPr>
          <w:p w14:paraId="050DDAD4" w14:textId="77777777" w:rsidR="00A1418A" w:rsidRPr="00D52067" w:rsidRDefault="00A1418A" w:rsidP="00637200">
            <w:pPr>
              <w:pStyle w:val="Normaltindrag"/>
              <w:rPr>
                <w:rFonts w:ascii="Times New Roman" w:hAnsi="Times New Roman" w:cs="Times New Roman"/>
              </w:rPr>
            </w:pPr>
            <w:permStart w:id="1642487573" w:edGrp="everyone" w:colFirst="1" w:colLast="1"/>
            <w:r w:rsidRPr="00D52067">
              <w:rPr>
                <w:rFonts w:ascii="Times New Roman" w:hAnsi="Times New Roman" w:cs="Times New Roman"/>
              </w:rPr>
              <w:t>Personnummer</w:t>
            </w:r>
          </w:p>
        </w:tc>
        <w:tc>
          <w:tcPr>
            <w:tcW w:w="3504" w:type="pct"/>
            <w:tcBorders>
              <w:bottom w:val="single" w:sz="4" w:space="0" w:color="auto"/>
            </w:tcBorders>
            <w:vAlign w:val="bottom"/>
          </w:tcPr>
          <w:p w14:paraId="7F90A804" w14:textId="77777777" w:rsidR="00A1418A" w:rsidRPr="00D52067" w:rsidRDefault="00A1418A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D52067" w14:paraId="6C55B826" w14:textId="77777777" w:rsidTr="00BB5744">
        <w:tc>
          <w:tcPr>
            <w:tcW w:w="1496" w:type="pct"/>
            <w:vAlign w:val="bottom"/>
          </w:tcPr>
          <w:p w14:paraId="3F37C97D" w14:textId="77777777" w:rsidR="000172E5" w:rsidRPr="00D52067" w:rsidRDefault="00DC305D" w:rsidP="00DC305D">
            <w:pPr>
              <w:pStyle w:val="Normaltindrag"/>
              <w:rPr>
                <w:rFonts w:ascii="Times New Roman" w:hAnsi="Times New Roman" w:cs="Times New Roman"/>
              </w:rPr>
            </w:pPr>
            <w:permStart w:id="1368750403" w:edGrp="everyone" w:colFirst="1" w:colLast="1"/>
            <w:permEnd w:id="1642487573"/>
            <w:r>
              <w:rPr>
                <w:rFonts w:ascii="Times New Roman" w:hAnsi="Times New Roman" w:cs="Times New Roman"/>
              </w:rPr>
              <w:t>Namn</w:t>
            </w:r>
          </w:p>
        </w:tc>
        <w:tc>
          <w:tcPr>
            <w:tcW w:w="3504" w:type="pct"/>
            <w:tcBorders>
              <w:bottom w:val="single" w:sz="4" w:space="0" w:color="auto"/>
            </w:tcBorders>
            <w:vAlign w:val="bottom"/>
          </w:tcPr>
          <w:p w14:paraId="5A398950" w14:textId="77777777" w:rsidR="000172E5" w:rsidRPr="00D52067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D52067" w14:paraId="046FBB6E" w14:textId="77777777" w:rsidTr="00BB5744">
        <w:tc>
          <w:tcPr>
            <w:tcW w:w="1496" w:type="pct"/>
            <w:vAlign w:val="bottom"/>
          </w:tcPr>
          <w:p w14:paraId="2F866DD6" w14:textId="77777777" w:rsidR="000172E5" w:rsidRPr="00D52067" w:rsidRDefault="00DC305D" w:rsidP="00DC305D">
            <w:pPr>
              <w:pStyle w:val="Normaltindrag"/>
              <w:rPr>
                <w:rFonts w:ascii="Times New Roman" w:hAnsi="Times New Roman" w:cs="Times New Roman"/>
              </w:rPr>
            </w:pPr>
            <w:permStart w:id="1727625366" w:edGrp="everyone" w:colFirst="1" w:colLast="1"/>
            <w:permEnd w:id="1368750403"/>
            <w:r>
              <w:rPr>
                <w:rFonts w:ascii="Times New Roman" w:hAnsi="Times New Roman" w:cs="Times New Roman"/>
              </w:rPr>
              <w:t>Enhet</w:t>
            </w:r>
          </w:p>
        </w:tc>
        <w:tc>
          <w:tcPr>
            <w:tcW w:w="35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307119" w14:textId="77777777" w:rsidR="000172E5" w:rsidRPr="00D52067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A1418A" w:rsidRPr="00D52067" w14:paraId="2A0DC368" w14:textId="77777777" w:rsidTr="00BB5744">
        <w:tc>
          <w:tcPr>
            <w:tcW w:w="1496" w:type="pct"/>
            <w:vAlign w:val="bottom"/>
          </w:tcPr>
          <w:p w14:paraId="4D761B4A" w14:textId="77777777" w:rsidR="00A1418A" w:rsidRPr="00D52067" w:rsidRDefault="00BB5744" w:rsidP="0018112C">
            <w:pPr>
              <w:pStyle w:val="Normaltindrag"/>
              <w:rPr>
                <w:rFonts w:ascii="Times New Roman" w:hAnsi="Times New Roman" w:cs="Times New Roman"/>
              </w:rPr>
            </w:pPr>
            <w:permStart w:id="1191188933" w:edGrp="everyone" w:colFirst="1" w:colLast="1"/>
            <w:permEnd w:id="1727625366"/>
            <w:r>
              <w:rPr>
                <w:rFonts w:ascii="Times New Roman" w:hAnsi="Times New Roman" w:cs="Times New Roman"/>
              </w:rPr>
              <w:t>Ange antal</w:t>
            </w:r>
            <w:r w:rsidR="00B30FC0">
              <w:rPr>
                <w:rFonts w:ascii="Times New Roman" w:hAnsi="Times New Roman" w:cs="Times New Roman"/>
              </w:rPr>
              <w:t xml:space="preserve"> timmar som dras av</w:t>
            </w:r>
          </w:p>
        </w:tc>
        <w:tc>
          <w:tcPr>
            <w:tcW w:w="35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01C5CA" w14:textId="77777777" w:rsidR="00A1418A" w:rsidRPr="00D52067" w:rsidRDefault="00B30FC0" w:rsidP="00311D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30FC0" w:rsidRPr="00D52067" w14:paraId="116968B3" w14:textId="77777777" w:rsidTr="00B33669">
        <w:tc>
          <w:tcPr>
            <w:tcW w:w="1496" w:type="pct"/>
            <w:vAlign w:val="bottom"/>
          </w:tcPr>
          <w:p w14:paraId="6D0E2B45" w14:textId="77777777" w:rsidR="00B30FC0" w:rsidRPr="00D52067" w:rsidRDefault="00B30FC0" w:rsidP="00B30FC0">
            <w:pPr>
              <w:pStyle w:val="Normaltindrag"/>
              <w:rPr>
                <w:rFonts w:ascii="Times New Roman" w:hAnsi="Times New Roman" w:cs="Times New Roman"/>
              </w:rPr>
            </w:pPr>
            <w:permStart w:id="211617305" w:edGrp="everyone" w:colFirst="1" w:colLast="1"/>
            <w:permEnd w:id="1191188933"/>
            <w:r>
              <w:rPr>
                <w:rFonts w:ascii="Times New Roman" w:hAnsi="Times New Roman" w:cs="Times New Roman"/>
              </w:rPr>
              <w:t>Ange antal timmar som betalas ut</w:t>
            </w:r>
          </w:p>
        </w:tc>
        <w:tc>
          <w:tcPr>
            <w:tcW w:w="35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EE2A3" w14:textId="77777777" w:rsidR="00B30FC0" w:rsidRPr="00D52067" w:rsidRDefault="00B30FC0" w:rsidP="00B336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B30FC0" w:rsidRPr="00D52067" w14:paraId="7801058D" w14:textId="77777777" w:rsidTr="00BB5744">
        <w:tc>
          <w:tcPr>
            <w:tcW w:w="1496" w:type="pct"/>
            <w:vAlign w:val="bottom"/>
          </w:tcPr>
          <w:p w14:paraId="13E25A92" w14:textId="77777777" w:rsidR="00B30FC0" w:rsidRPr="00D52067" w:rsidRDefault="00B30FC0" w:rsidP="00B30FC0">
            <w:pPr>
              <w:pStyle w:val="Normaltindrag"/>
              <w:rPr>
                <w:rFonts w:ascii="Times New Roman" w:hAnsi="Times New Roman" w:cs="Times New Roman"/>
              </w:rPr>
            </w:pPr>
            <w:permStart w:id="170731549" w:edGrp="everyone" w:colFirst="1" w:colLast="1"/>
            <w:permEnd w:id="211617305"/>
            <w:r w:rsidRPr="00D52067">
              <w:rPr>
                <w:rFonts w:ascii="Times New Roman" w:hAnsi="Times New Roman" w:cs="Times New Roman"/>
              </w:rPr>
              <w:t>Anteckning</w:t>
            </w:r>
          </w:p>
        </w:tc>
        <w:tc>
          <w:tcPr>
            <w:tcW w:w="3504" w:type="pct"/>
            <w:tcBorders>
              <w:bottom w:val="single" w:sz="4" w:space="0" w:color="auto"/>
            </w:tcBorders>
            <w:vAlign w:val="bottom"/>
          </w:tcPr>
          <w:p w14:paraId="6DB947B6" w14:textId="77777777" w:rsidR="00B30FC0" w:rsidRPr="00D52067" w:rsidRDefault="00B30FC0" w:rsidP="00B30FC0">
            <w:pPr>
              <w:rPr>
                <w:rFonts w:ascii="Times New Roman" w:hAnsi="Times New Roman" w:cs="Times New Roman"/>
              </w:rPr>
            </w:pPr>
          </w:p>
        </w:tc>
      </w:tr>
      <w:permEnd w:id="170731549"/>
      <w:tr w:rsidR="00B30FC0" w:rsidRPr="00D52067" w14:paraId="3D797F3D" w14:textId="77777777" w:rsidTr="006145D8">
        <w:trPr>
          <w:trHeight w:val="54"/>
        </w:trPr>
        <w:tc>
          <w:tcPr>
            <w:tcW w:w="5000" w:type="pct"/>
            <w:gridSpan w:val="2"/>
            <w:vAlign w:val="bottom"/>
          </w:tcPr>
          <w:p w14:paraId="5A3EFCEA" w14:textId="77777777" w:rsidR="00B30FC0" w:rsidRPr="00D52067" w:rsidRDefault="00B30FC0" w:rsidP="00B30FC0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B30FC0" w:rsidRPr="00D52067" w14:paraId="00A42CA1" w14:textId="77777777" w:rsidTr="006145D8">
        <w:trPr>
          <w:trHeight w:val="54"/>
        </w:trPr>
        <w:tc>
          <w:tcPr>
            <w:tcW w:w="5000" w:type="pct"/>
            <w:gridSpan w:val="2"/>
            <w:vAlign w:val="bottom"/>
          </w:tcPr>
          <w:p w14:paraId="79132604" w14:textId="77777777" w:rsidR="00B30FC0" w:rsidRPr="00D52067" w:rsidRDefault="00B30FC0" w:rsidP="00B30FC0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EA66601" w14:textId="77777777" w:rsidR="00B30FC0" w:rsidRPr="00D52067" w:rsidRDefault="00B30FC0" w:rsidP="00B30FC0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B30FC0" w:rsidRPr="00D52067" w14:paraId="759AE72E" w14:textId="77777777" w:rsidTr="002325EE">
        <w:tc>
          <w:tcPr>
            <w:tcW w:w="5000" w:type="pct"/>
            <w:gridSpan w:val="2"/>
            <w:vAlign w:val="bottom"/>
          </w:tcPr>
          <w:p w14:paraId="3550BE22" w14:textId="77777777" w:rsidR="00B30FC0" w:rsidRPr="00D52067" w:rsidRDefault="00B30FC0" w:rsidP="00B30FC0">
            <w:pPr>
              <w:pStyle w:val="Rubrik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Ansvarig chef</w:t>
            </w:r>
            <w:r w:rsidRPr="00D52067">
              <w:rPr>
                <w:rFonts w:ascii="Times New Roman" w:hAnsi="Times New Roman" w:cs="Times New Roman"/>
              </w:rPr>
              <w:t>:</w:t>
            </w:r>
          </w:p>
        </w:tc>
      </w:tr>
      <w:tr w:rsidR="00B30FC0" w:rsidRPr="00D52067" w14:paraId="430F0C8D" w14:textId="77777777" w:rsidTr="00BB5744">
        <w:tc>
          <w:tcPr>
            <w:tcW w:w="1496" w:type="pct"/>
            <w:vAlign w:val="bottom"/>
          </w:tcPr>
          <w:p w14:paraId="52A3CA55" w14:textId="77777777" w:rsidR="00B30FC0" w:rsidRPr="00D52067" w:rsidRDefault="00B30FC0" w:rsidP="00B30FC0">
            <w:pPr>
              <w:pStyle w:val="Normaltindrag"/>
              <w:rPr>
                <w:rFonts w:ascii="Times New Roman" w:hAnsi="Times New Roman" w:cs="Times New Roman"/>
              </w:rPr>
            </w:pPr>
            <w:permStart w:id="1752370569" w:edGrp="everyone" w:colFirst="1" w:colLast="1"/>
            <w:r w:rsidRPr="00D52067">
              <w:rPr>
                <w:rFonts w:ascii="Times New Roman" w:hAnsi="Times New Roman" w:cs="Times New Roman"/>
              </w:rPr>
              <w:t>Namn</w:t>
            </w:r>
          </w:p>
        </w:tc>
        <w:tc>
          <w:tcPr>
            <w:tcW w:w="3504" w:type="pct"/>
            <w:tcBorders>
              <w:bottom w:val="single" w:sz="4" w:space="0" w:color="auto"/>
            </w:tcBorders>
            <w:vAlign w:val="bottom"/>
          </w:tcPr>
          <w:p w14:paraId="7095EF6D" w14:textId="77777777" w:rsidR="00B30FC0" w:rsidRPr="00D52067" w:rsidRDefault="00B30FC0" w:rsidP="00B30FC0">
            <w:pPr>
              <w:rPr>
                <w:rFonts w:ascii="Times New Roman" w:hAnsi="Times New Roman" w:cs="Times New Roman"/>
              </w:rPr>
            </w:pPr>
          </w:p>
        </w:tc>
      </w:tr>
      <w:tr w:rsidR="00B30FC0" w:rsidRPr="00D52067" w14:paraId="3B7AE6F1" w14:textId="77777777" w:rsidTr="00BB5744">
        <w:tc>
          <w:tcPr>
            <w:tcW w:w="1496" w:type="pct"/>
            <w:vAlign w:val="bottom"/>
          </w:tcPr>
          <w:p w14:paraId="3361630D" w14:textId="77777777" w:rsidR="00B30FC0" w:rsidRPr="00D52067" w:rsidRDefault="00B30FC0" w:rsidP="00B30FC0">
            <w:pPr>
              <w:pStyle w:val="Normaltindrag"/>
              <w:rPr>
                <w:rFonts w:ascii="Times New Roman" w:hAnsi="Times New Roman" w:cs="Times New Roman"/>
              </w:rPr>
            </w:pPr>
            <w:permStart w:id="975525965" w:edGrp="everyone" w:colFirst="1" w:colLast="1"/>
            <w:permEnd w:id="1752370569"/>
            <w:r w:rsidRPr="00D52067">
              <w:rPr>
                <w:rFonts w:ascii="Times New Roman" w:hAnsi="Times New Roman" w:cs="Times New Roman"/>
              </w:rPr>
              <w:t>Signatur</w:t>
            </w:r>
          </w:p>
        </w:tc>
        <w:tc>
          <w:tcPr>
            <w:tcW w:w="35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21BDCB" w14:textId="77777777" w:rsidR="00B30FC0" w:rsidRPr="00D52067" w:rsidRDefault="00B30FC0" w:rsidP="00B30FC0">
            <w:pPr>
              <w:rPr>
                <w:rFonts w:ascii="Times New Roman" w:hAnsi="Times New Roman" w:cs="Times New Roman"/>
              </w:rPr>
            </w:pPr>
          </w:p>
        </w:tc>
      </w:tr>
      <w:tr w:rsidR="00B30FC0" w:rsidRPr="00D52067" w14:paraId="67331FEC" w14:textId="77777777" w:rsidTr="00BB5744">
        <w:tc>
          <w:tcPr>
            <w:tcW w:w="1496" w:type="pct"/>
            <w:vAlign w:val="bottom"/>
          </w:tcPr>
          <w:p w14:paraId="74FA8F5A" w14:textId="77777777" w:rsidR="00B30FC0" w:rsidRPr="00D52067" w:rsidRDefault="00DC305D" w:rsidP="00B30FC0">
            <w:pPr>
              <w:pStyle w:val="Normaltindrag"/>
              <w:rPr>
                <w:rFonts w:ascii="Times New Roman" w:hAnsi="Times New Roman" w:cs="Times New Roman"/>
              </w:rPr>
            </w:pPr>
            <w:permStart w:id="1501582497" w:edGrp="everyone" w:colFirst="1" w:colLast="1"/>
            <w:permEnd w:id="975525965"/>
            <w:r>
              <w:rPr>
                <w:rFonts w:ascii="Times New Roman" w:hAnsi="Times New Roman" w:cs="Times New Roman"/>
              </w:rPr>
              <w:t>Datum</w:t>
            </w:r>
          </w:p>
        </w:tc>
        <w:tc>
          <w:tcPr>
            <w:tcW w:w="3504" w:type="pct"/>
            <w:tcBorders>
              <w:bottom w:val="single" w:sz="4" w:space="0" w:color="auto"/>
            </w:tcBorders>
            <w:vAlign w:val="bottom"/>
          </w:tcPr>
          <w:p w14:paraId="4B5A6DCD" w14:textId="77777777" w:rsidR="00B30FC0" w:rsidRPr="00D52067" w:rsidRDefault="00B30FC0" w:rsidP="00B30FC0">
            <w:pPr>
              <w:rPr>
                <w:rFonts w:ascii="Times New Roman" w:hAnsi="Times New Roman" w:cs="Times New Roman"/>
              </w:rPr>
            </w:pPr>
          </w:p>
        </w:tc>
      </w:tr>
      <w:permEnd w:id="1501582497"/>
      <w:tr w:rsidR="00B30FC0" w:rsidRPr="00D52067" w14:paraId="51A3F557" w14:textId="77777777" w:rsidTr="00BB5744">
        <w:tc>
          <w:tcPr>
            <w:tcW w:w="1496" w:type="pct"/>
            <w:vAlign w:val="bottom"/>
          </w:tcPr>
          <w:p w14:paraId="2F5C8165" w14:textId="77777777" w:rsidR="00B30FC0" w:rsidRPr="00D52067" w:rsidRDefault="00B30FC0" w:rsidP="00B30FC0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  <w:tc>
          <w:tcPr>
            <w:tcW w:w="3504" w:type="pct"/>
            <w:vAlign w:val="bottom"/>
          </w:tcPr>
          <w:p w14:paraId="0ADCBF4F" w14:textId="77777777" w:rsidR="00B30FC0" w:rsidRPr="00D52067" w:rsidRDefault="00B30FC0" w:rsidP="00B30FC0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1A07FAED" w14:textId="77777777" w:rsidR="00D52067" w:rsidRDefault="00D52067" w:rsidP="00637200">
      <w:pPr>
        <w:rPr>
          <w:rFonts w:ascii="Times New Roman" w:hAnsi="Times New Roman" w:cs="Times New Roman"/>
        </w:rPr>
      </w:pPr>
      <w:permStart w:id="1370570541" w:edGrp="everyone"/>
      <w:permEnd w:id="1370570541"/>
    </w:p>
    <w:p w14:paraId="3F32144A" w14:textId="77777777" w:rsidR="00D52067" w:rsidRPr="00D52067" w:rsidRDefault="00D52067" w:rsidP="006372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Signerat beslut scannas in och mailas till: </w:t>
      </w:r>
      <w:hyperlink r:id="rId11" w:history="1">
        <w:r w:rsidR="00147B6F" w:rsidRPr="00262A3D">
          <w:rPr>
            <w:rStyle w:val="Hyperlnk"/>
            <w:rFonts w:ascii="Times New Roman" w:hAnsi="Times New Roman" w:cs="Times New Roman"/>
          </w:rPr>
          <w:t>lon@osthammar.se</w:t>
        </w:r>
      </w:hyperlink>
    </w:p>
    <w:sectPr w:rsidR="00D52067" w:rsidRPr="00D52067" w:rsidSect="00A658F1">
      <w:headerReference w:type="default" r:id="rId12"/>
      <w:footerReference w:type="default" r:id="rId13"/>
      <w:pgSz w:w="11906" w:h="16838" w:code="9"/>
      <w:pgMar w:top="851" w:right="1440" w:bottom="144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59AAB" w14:textId="77777777" w:rsidR="00BF56F9" w:rsidRDefault="00BF56F9" w:rsidP="000172E5">
      <w:pPr>
        <w:spacing w:after="0" w:line="240" w:lineRule="auto"/>
      </w:pPr>
      <w:r>
        <w:separator/>
      </w:r>
    </w:p>
  </w:endnote>
  <w:endnote w:type="continuationSeparator" w:id="0">
    <w:p w14:paraId="0851C001" w14:textId="77777777" w:rsidR="00BF56F9" w:rsidRDefault="00BF56F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70A555-A050-4D16-BCB4-B0CB638C88B6}"/>
    <w:embedBold r:id="rId2" w:fontKey="{D74E297F-C5A2-4647-929B-E803A1EB96A4}"/>
    <w:embedItalic r:id="rId3" w:fontKey="{656BABAD-EED5-4B5E-975E-F4E0328967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A6FC79E-CAEC-4F9F-A7C5-FB68BE725C5F}"/>
    <w:embedBold r:id="rId5" w:fontKey="{EB5FDDBC-0463-461A-92F0-A729B363422F}"/>
    <w:embedItalic r:id="rId6" w:fontKey="{F18686BC-24DB-42D6-9B98-15DA0932310F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BCC354B-7B22-46E1-8D31-7A8FEA59FA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5F33484-6C55-4D7B-889C-5E1DCD7C9A9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7F4CE315-2711-407A-804E-55BAEA4666C2}"/>
    <w:embedBold r:id="rId10" w:fontKey="{2D673178-1ABF-40B1-A13A-1F7D71316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04AA" w14:textId="43D360D2" w:rsidR="00147B6F" w:rsidRPr="00147B6F" w:rsidRDefault="00F968AB" w:rsidP="00147B6F">
    <w:pPr>
      <w:pStyle w:val="Sidfot"/>
      <w:spacing w:before="0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sz w:val="16"/>
      </w:rPr>
      <w:t>2026-02 Es</w:t>
    </w:r>
  </w:p>
  <w:p w14:paraId="0A20E92B" w14:textId="77777777" w:rsidR="00147B6F" w:rsidRPr="00147B6F" w:rsidRDefault="00147B6F" w:rsidP="00147B6F">
    <w:pPr>
      <w:pStyle w:val="Sidfot"/>
      <w:spacing w:before="0"/>
      <w:rPr>
        <w:rFonts w:ascii="Times New Roman" w:hAnsi="Times New Roman" w:cs="Times New Roman"/>
        <w:sz w:val="16"/>
      </w:rPr>
    </w:pPr>
    <w:r w:rsidRPr="00147B6F">
      <w:rPr>
        <w:rFonts w:ascii="Times New Roman" w:hAnsi="Times New Roman" w:cs="Times New Roman"/>
        <w:sz w:val="16"/>
      </w:rPr>
      <w:t>INES -&gt; HR-sidan -&gt; Blanketter HR och Lön (länk) -&gt; Justera årsarbetstid för löneavdrag/utbetalning (blankett)</w:t>
    </w:r>
  </w:p>
  <w:p w14:paraId="2B9DD051" w14:textId="77777777" w:rsidR="00147B6F" w:rsidRDefault="00147B6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01D6D" w14:textId="77777777" w:rsidR="00BF56F9" w:rsidRDefault="00BF56F9" w:rsidP="000172E5">
      <w:pPr>
        <w:spacing w:after="0" w:line="240" w:lineRule="auto"/>
      </w:pPr>
      <w:r>
        <w:separator/>
      </w:r>
    </w:p>
  </w:footnote>
  <w:footnote w:type="continuationSeparator" w:id="0">
    <w:p w14:paraId="5999850A" w14:textId="77777777" w:rsidR="00BF56F9" w:rsidRDefault="00BF56F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50" w:rightFromText="150" w:vertAnchor="page" w:horzAnchor="page" w:tblpX="994" w:tblpY="571"/>
      <w:tblOverlap w:val="never"/>
      <w:tblW w:w="949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7"/>
    </w:tblGrid>
    <w:tr w:rsidR="00A658F1" w:rsidRPr="00D52067" w14:paraId="59F5F446" w14:textId="77777777" w:rsidTr="00F968AB">
      <w:trPr>
        <w:trHeight w:val="1563"/>
      </w:trPr>
      <w:tc>
        <w:tcPr>
          <w:tcW w:w="5811" w:type="dxa"/>
          <w:vAlign w:val="bottom"/>
        </w:tcPr>
        <w:p w14:paraId="43DB9528" w14:textId="656BABCB" w:rsidR="00A658F1" w:rsidRPr="00D52067" w:rsidRDefault="00F968AB" w:rsidP="00F968AB">
          <w:pPr>
            <w:pStyle w:val="Sidhuvud"/>
            <w:ind w:left="3261"/>
            <w:rPr>
              <w:rFonts w:ascii="Times New Roman" w:hAnsi="Times New Roman"/>
              <w:color w:val="auto"/>
            </w:rPr>
          </w:pPr>
          <w:r>
            <w:rPr>
              <w:noProof/>
              <w:lang w:eastAsia="sv-SE"/>
            </w:rPr>
            <w:drawing>
              <wp:anchor distT="0" distB="0" distL="114300" distR="114300" simplePos="0" relativeHeight="251659264" behindDoc="0" locked="0" layoutInCell="1" allowOverlap="1" wp14:anchorId="76A728BC" wp14:editId="40940ECA">
                <wp:simplePos x="0" y="0"/>
                <wp:positionH relativeFrom="margin">
                  <wp:posOffset>53340</wp:posOffset>
                </wp:positionH>
                <wp:positionV relativeFrom="paragraph">
                  <wp:posOffset>94615</wp:posOffset>
                </wp:positionV>
                <wp:extent cx="1514475" cy="504825"/>
                <wp:effectExtent l="0" t="0" r="9525" b="9525"/>
                <wp:wrapNone/>
                <wp:docPr id="9" name="Bildobjekt 9" descr="genom_rosl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nom_rosl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658F1">
            <w:rPr>
              <w:rFonts w:ascii="Times New Roman" w:hAnsi="Times New Roman"/>
              <w:color w:val="auto"/>
            </w:rPr>
            <w:t>Saldo för årsarbetstid/flex – löneavdrag eller utbetalning</w:t>
          </w:r>
        </w:p>
      </w:tc>
    </w:tr>
  </w:tbl>
  <w:p w14:paraId="4BA90BFA" w14:textId="6EAA80C1" w:rsidR="00A1418A" w:rsidRPr="00A658F1" w:rsidRDefault="00F968AB" w:rsidP="00A658F1">
    <w:pPr>
      <w:pStyle w:val="Sidhuvud"/>
      <w:rPr>
        <w:b w:val="0"/>
        <w:color w:val="auto"/>
        <w:sz w:val="16"/>
        <w:szCs w:val="16"/>
      </w:rPr>
    </w:pPr>
    <w:r w:rsidRPr="00A658F1">
      <w:rPr>
        <w:b w:val="0"/>
        <w:noProof/>
        <w:color w:val="auto"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67EB6EB" wp14:editId="576FA006">
              <wp:simplePos x="0" y="0"/>
              <wp:positionH relativeFrom="margin">
                <wp:posOffset>-218430</wp:posOffset>
              </wp:positionH>
              <wp:positionV relativeFrom="paragraph">
                <wp:posOffset>499394</wp:posOffset>
              </wp:positionV>
              <wp:extent cx="1419225" cy="443230"/>
              <wp:effectExtent l="0" t="0" r="0" b="0"/>
              <wp:wrapNone/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001B62" w14:textId="77777777" w:rsidR="00A658F1" w:rsidRPr="00A658F1" w:rsidRDefault="00A658F1" w:rsidP="00A658F1">
                          <w:pPr>
                            <w:pStyle w:val="Sidhuvud"/>
                            <w:rPr>
                              <w:b w:val="0"/>
                              <w:color w:val="auto"/>
                            </w:rPr>
                          </w:pPr>
                          <w:r w:rsidRPr="00A658F1">
                            <w:rPr>
                              <w:rFonts w:ascii="Times New Roman" w:hAnsi="Times New Roman"/>
                              <w:b w:val="0"/>
                              <w:color w:val="auto"/>
                              <w:sz w:val="18"/>
                              <w:szCs w:val="18"/>
                            </w:rPr>
                            <w:t>Kommunledningskontoret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7EB6EB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9" type="#_x0000_t202" style="position:absolute;margin-left:-17.2pt;margin-top:39.3pt;width:111.75pt;height:34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" filled="f" stroked="f">
              <v:textbox>
                <w:txbxContent>
                  <w:p w14:paraId="4E001B62" w14:textId="77777777" w:rsidR="00A658F1" w:rsidRPr="00A658F1" w:rsidRDefault="00A658F1" w:rsidP="00A658F1">
                    <w:pPr>
                      <w:pStyle w:val="Sidhuvud"/>
                      <w:rPr>
                        <w:b w:val="0"/>
                        <w:color w:val="auto"/>
                      </w:rPr>
                    </w:pPr>
                    <w:r w:rsidRPr="00A658F1">
                      <w:rPr>
                        <w:rFonts w:ascii="Times New Roman" w:hAnsi="Times New Roman"/>
                        <w:b w:val="0"/>
                        <w:color w:val="auto"/>
                        <w:sz w:val="18"/>
                        <w:szCs w:val="18"/>
                      </w:rPr>
                      <w:t>Kommunledningskontoret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055689"/>
    <w:multiLevelType w:val="multilevel"/>
    <w:tmpl w:val="3C26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49255801">
    <w:abstractNumId w:val="12"/>
  </w:num>
  <w:num w:numId="2" w16cid:durableId="516040904">
    <w:abstractNumId w:val="8"/>
  </w:num>
  <w:num w:numId="3" w16cid:durableId="757405458">
    <w:abstractNumId w:val="16"/>
  </w:num>
  <w:num w:numId="4" w16cid:durableId="978075806">
    <w:abstractNumId w:val="13"/>
  </w:num>
  <w:num w:numId="5" w16cid:durableId="1561210023">
    <w:abstractNumId w:val="14"/>
  </w:num>
  <w:num w:numId="6" w16cid:durableId="1649506413">
    <w:abstractNumId w:val="20"/>
  </w:num>
  <w:num w:numId="7" w16cid:durableId="1198856553">
    <w:abstractNumId w:val="7"/>
  </w:num>
  <w:num w:numId="8" w16cid:durableId="1357119773">
    <w:abstractNumId w:val="11"/>
  </w:num>
  <w:num w:numId="9" w16cid:durableId="929856471">
    <w:abstractNumId w:val="18"/>
  </w:num>
  <w:num w:numId="10" w16cid:durableId="936016007">
    <w:abstractNumId w:val="2"/>
  </w:num>
  <w:num w:numId="11" w16cid:durableId="1032074628">
    <w:abstractNumId w:val="6"/>
  </w:num>
  <w:num w:numId="12" w16cid:durableId="624821952">
    <w:abstractNumId w:val="0"/>
  </w:num>
  <w:num w:numId="13" w16cid:durableId="1410157781">
    <w:abstractNumId w:val="3"/>
  </w:num>
  <w:num w:numId="14" w16cid:durableId="635993318">
    <w:abstractNumId w:val="10"/>
  </w:num>
  <w:num w:numId="15" w16cid:durableId="2094474859">
    <w:abstractNumId w:val="9"/>
  </w:num>
  <w:num w:numId="16" w16cid:durableId="387845119">
    <w:abstractNumId w:val="17"/>
  </w:num>
  <w:num w:numId="17" w16cid:durableId="873419190">
    <w:abstractNumId w:val="4"/>
  </w:num>
  <w:num w:numId="18" w16cid:durableId="1324747140">
    <w:abstractNumId w:val="22"/>
  </w:num>
  <w:num w:numId="19" w16cid:durableId="603920416">
    <w:abstractNumId w:val="19"/>
  </w:num>
  <w:num w:numId="20" w16cid:durableId="1546405871">
    <w:abstractNumId w:val="15"/>
  </w:num>
  <w:num w:numId="21" w16cid:durableId="1457483310">
    <w:abstractNumId w:val="21"/>
  </w:num>
  <w:num w:numId="22" w16cid:durableId="1890875136">
    <w:abstractNumId w:val="5"/>
  </w:num>
  <w:num w:numId="23" w16cid:durableId="715813942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formatting="1" w:enforcement="1" w:cryptProviderType="rsaAES" w:cryptAlgorithmClass="hash" w:cryptAlgorithmType="typeAny" w:cryptAlgorithmSid="14" w:cryptSpinCount="100000" w:hash="AdFj7KUvbfyU20eJPx5RQDha0LFKAvkwq5Aw54KGkeV3B0Z0St/0+sAD7C4mo2ddDfin9Ue9dE/wr6hp0NF/zw==" w:salt="UeZgrTCWBIIWZHzdampos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18A"/>
    <w:rsid w:val="000172E5"/>
    <w:rsid w:val="00052382"/>
    <w:rsid w:val="00054B3F"/>
    <w:rsid w:val="0006568A"/>
    <w:rsid w:val="00076F0F"/>
    <w:rsid w:val="00084253"/>
    <w:rsid w:val="000C4276"/>
    <w:rsid w:val="000C4CB9"/>
    <w:rsid w:val="000D1F49"/>
    <w:rsid w:val="00147B6F"/>
    <w:rsid w:val="001727CA"/>
    <w:rsid w:val="001800AB"/>
    <w:rsid w:val="0018112C"/>
    <w:rsid w:val="001F3D67"/>
    <w:rsid w:val="002325EE"/>
    <w:rsid w:val="002C56E6"/>
    <w:rsid w:val="00311D4F"/>
    <w:rsid w:val="0034390E"/>
    <w:rsid w:val="00344849"/>
    <w:rsid w:val="00361E11"/>
    <w:rsid w:val="003769BA"/>
    <w:rsid w:val="0038024B"/>
    <w:rsid w:val="003F0847"/>
    <w:rsid w:val="0040090B"/>
    <w:rsid w:val="00404486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A7AF0"/>
    <w:rsid w:val="007147D7"/>
    <w:rsid w:val="00770F25"/>
    <w:rsid w:val="00777B15"/>
    <w:rsid w:val="007A35A8"/>
    <w:rsid w:val="007B0A85"/>
    <w:rsid w:val="007C6A52"/>
    <w:rsid w:val="00806E4B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1418A"/>
    <w:rsid w:val="00A370A8"/>
    <w:rsid w:val="00A658F1"/>
    <w:rsid w:val="00B30FC0"/>
    <w:rsid w:val="00B337A2"/>
    <w:rsid w:val="00BB5744"/>
    <w:rsid w:val="00BD42DE"/>
    <w:rsid w:val="00BD4753"/>
    <w:rsid w:val="00BD5CB1"/>
    <w:rsid w:val="00BE62EE"/>
    <w:rsid w:val="00BF56F9"/>
    <w:rsid w:val="00C003BA"/>
    <w:rsid w:val="00C4602F"/>
    <w:rsid w:val="00C46878"/>
    <w:rsid w:val="00C6231D"/>
    <w:rsid w:val="00CB3437"/>
    <w:rsid w:val="00CB4A51"/>
    <w:rsid w:val="00CD4532"/>
    <w:rsid w:val="00CD47B0"/>
    <w:rsid w:val="00CE6104"/>
    <w:rsid w:val="00CE7918"/>
    <w:rsid w:val="00D16163"/>
    <w:rsid w:val="00D52067"/>
    <w:rsid w:val="00D57030"/>
    <w:rsid w:val="00D74FCC"/>
    <w:rsid w:val="00DB3FAD"/>
    <w:rsid w:val="00DC305D"/>
    <w:rsid w:val="00DC71EC"/>
    <w:rsid w:val="00E61C09"/>
    <w:rsid w:val="00EB3B58"/>
    <w:rsid w:val="00EC7359"/>
    <w:rsid w:val="00ED36EB"/>
    <w:rsid w:val="00EE3054"/>
    <w:rsid w:val="00F00606"/>
    <w:rsid w:val="00F01256"/>
    <w:rsid w:val="00F22866"/>
    <w:rsid w:val="00F4629C"/>
    <w:rsid w:val="00F968A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20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customStyle="1" w:styleId="Hashtagg1">
    <w:name w:val="Hashtagg1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Sidnummer">
    <w:name w:val="page number"/>
    <w:basedOn w:val="Standardstycketeckensnitt"/>
    <w:uiPriority w:val="99"/>
    <w:rsid w:val="00A14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n@osthammar.s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parwic\AppData\Roaming\Microsoft\Mallar\Medlemsans&#246;ka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BD4D8C-FA98-4DB6-B35F-08E0E8326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99</Words>
  <Characters>526</Characters>
  <Application>Microsoft Office Word</Application>
  <DocSecurity>8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2023-09-20T08:13:00Z</dcterms:created>
  <dcterms:modified xsi:type="dcterms:W3CDTF">2026-02-25T14:20:00Z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